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3B55" w:rsidRPr="000E797B" w:rsidRDefault="00CA3495" w:rsidP="000E797B">
      <w:pPr>
        <w:autoSpaceDE/>
        <w:autoSpaceDN/>
        <w:spacing w:after="0"/>
        <w:jc w:val="left"/>
      </w:pPr>
      <w:r w:rsidRPr="00725FBF">
        <w:rPr>
          <w:rFonts w:ascii="Arial" w:hAnsi="Arial" w:cs="Arial"/>
          <w:b/>
          <w:sz w:val="24"/>
          <w:szCs w:val="24"/>
        </w:rPr>
        <w:t>Anlage 1:   Formblatt</w:t>
      </w:r>
    </w:p>
    <w:p w:rsidR="00A73B55" w:rsidRPr="003D24AF" w:rsidRDefault="00A73B55" w:rsidP="00A73B55">
      <w:pPr>
        <w:spacing w:after="0" w:line="280" w:lineRule="exact"/>
        <w:rPr>
          <w:sz w:val="28"/>
          <w:szCs w:val="28"/>
        </w:rPr>
      </w:pPr>
    </w:p>
    <w:p w:rsidR="00A73B55" w:rsidRDefault="00A73B55" w:rsidP="00A73B55">
      <w:pPr>
        <w:tabs>
          <w:tab w:val="left" w:pos="820"/>
          <w:tab w:val="left" w:pos="9780"/>
        </w:tabs>
        <w:spacing w:before="29" w:after="0" w:line="271" w:lineRule="exact"/>
        <w:ind w:left="113" w:right="-20"/>
        <w:rPr>
          <w:rFonts w:ascii="Arial" w:eastAsia="Arial" w:hAnsi="Arial" w:cs="Arial"/>
          <w:b/>
          <w:bCs/>
          <w:i/>
          <w:position w:val="-1"/>
          <w:sz w:val="24"/>
          <w:szCs w:val="24"/>
        </w:rPr>
      </w:pP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>1.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ab/>
      </w: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>Pe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>r</w:t>
      </w: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>s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>önl</w:t>
      </w:r>
      <w:r w:rsidRPr="00A73B55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  <w:highlight w:val="lightGray"/>
        </w:rPr>
        <w:t>i</w:t>
      </w: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>c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>he</w:t>
      </w: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>D</w:t>
      </w: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>a</w:t>
      </w:r>
      <w:r w:rsidRPr="00A73B55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  <w:highlight w:val="lightGray"/>
        </w:rPr>
        <w:t>t</w:t>
      </w:r>
      <w:r w:rsidRP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highlight w:val="lightGray"/>
        </w:rPr>
        <w:t>en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i/>
          <w:position w:val="-1"/>
          <w:sz w:val="24"/>
          <w:szCs w:val="24"/>
          <w:highlight w:val="lightGray"/>
        </w:rPr>
        <w:tab/>
      </w:r>
    </w:p>
    <w:p w:rsidR="00A73B55" w:rsidRDefault="00A73B55" w:rsidP="00A73B55">
      <w:pPr>
        <w:spacing w:before="2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4"/>
        <w:gridCol w:w="5945"/>
      </w:tblGrid>
      <w:tr w:rsidR="00A73B55" w:rsidRPr="00A07B44" w:rsidTr="00A73B55">
        <w:trPr>
          <w:trHeight w:hRule="exact" w:val="408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>
            <w:pPr>
              <w:spacing w:before="59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: 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(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i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el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,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V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o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r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n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me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(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n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),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N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achn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me)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40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bur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und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hö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ri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-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esse: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68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tabs>
                <w:tab w:val="left" w:pos="1600"/>
              </w:tabs>
              <w:spacing w:before="59" w:after="0"/>
              <w:ind w:left="105" w:right="3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ab/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ion/b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bi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10" w:after="0" w:line="110" w:lineRule="exact"/>
        <w:rPr>
          <w:sz w:val="11"/>
          <w:szCs w:val="11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tabs>
          <w:tab w:val="left" w:pos="820"/>
          <w:tab w:val="left" w:pos="9780"/>
        </w:tabs>
        <w:spacing w:before="29" w:after="0"/>
        <w:ind w:left="113" w:right="-20"/>
        <w:rPr>
          <w:rFonts w:ascii="Arial" w:eastAsia="Arial" w:hAnsi="Arial" w:cs="Arial"/>
          <w:sz w:val="24"/>
          <w:szCs w:val="24"/>
        </w:rPr>
      </w:pPr>
      <w:r w:rsidRPr="00A73B55">
        <w:rPr>
          <w:rFonts w:ascii="Arial" w:eastAsia="Arial" w:hAnsi="Arial" w:cs="Arial"/>
          <w:b/>
          <w:bCs/>
          <w:i/>
          <w:spacing w:val="1"/>
          <w:sz w:val="24"/>
          <w:szCs w:val="24"/>
          <w:highlight w:val="lightGray"/>
        </w:rPr>
        <w:t>2.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ab/>
      </w:r>
      <w:r w:rsidRPr="00A73B55">
        <w:rPr>
          <w:rFonts w:ascii="Arial" w:eastAsia="Arial" w:hAnsi="Arial" w:cs="Arial"/>
          <w:b/>
          <w:bCs/>
          <w:i/>
          <w:spacing w:val="1"/>
          <w:sz w:val="24"/>
          <w:szCs w:val="24"/>
          <w:highlight w:val="lightGray"/>
        </w:rPr>
        <w:t>S</w:t>
      </w:r>
      <w:r w:rsidRPr="00A73B55">
        <w:rPr>
          <w:rFonts w:ascii="Arial" w:eastAsia="Arial" w:hAnsi="Arial" w:cs="Arial"/>
          <w:b/>
          <w:bCs/>
          <w:i/>
          <w:spacing w:val="-1"/>
          <w:sz w:val="24"/>
          <w:szCs w:val="24"/>
          <w:highlight w:val="lightGray"/>
        </w:rPr>
        <w:t>t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>udium</w:t>
      </w:r>
      <w:r w:rsidRPr="00A73B55">
        <w:rPr>
          <w:rFonts w:ascii="Arial" w:eastAsia="Arial" w:hAnsi="Arial" w:cs="Arial"/>
          <w:b/>
          <w:bCs/>
          <w:i/>
          <w:spacing w:val="1"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>und Qu</w:t>
      </w:r>
      <w:r w:rsidRPr="00A73B55">
        <w:rPr>
          <w:rFonts w:ascii="Arial" w:eastAsia="Arial" w:hAnsi="Arial" w:cs="Arial"/>
          <w:b/>
          <w:bCs/>
          <w:i/>
          <w:spacing w:val="1"/>
          <w:sz w:val="24"/>
          <w:szCs w:val="24"/>
          <w:highlight w:val="lightGray"/>
        </w:rPr>
        <w:t>a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>li</w:t>
      </w:r>
      <w:r w:rsidRPr="00A73B55">
        <w:rPr>
          <w:rFonts w:ascii="Arial" w:eastAsia="Arial" w:hAnsi="Arial" w:cs="Arial"/>
          <w:b/>
          <w:bCs/>
          <w:i/>
          <w:spacing w:val="-1"/>
          <w:sz w:val="24"/>
          <w:szCs w:val="24"/>
          <w:highlight w:val="lightGray"/>
        </w:rPr>
        <w:t>f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>i</w:t>
      </w:r>
      <w:r w:rsidRPr="00A73B55">
        <w:rPr>
          <w:rFonts w:ascii="Arial" w:eastAsia="Arial" w:hAnsi="Arial" w:cs="Arial"/>
          <w:b/>
          <w:bCs/>
          <w:i/>
          <w:spacing w:val="-1"/>
          <w:sz w:val="24"/>
          <w:szCs w:val="24"/>
          <w:highlight w:val="lightGray"/>
        </w:rPr>
        <w:t>k</w:t>
      </w:r>
      <w:r w:rsidRPr="00A73B55">
        <w:rPr>
          <w:rFonts w:ascii="Arial" w:eastAsia="Arial" w:hAnsi="Arial" w:cs="Arial"/>
          <w:b/>
          <w:bCs/>
          <w:i/>
          <w:spacing w:val="1"/>
          <w:sz w:val="24"/>
          <w:szCs w:val="24"/>
          <w:highlight w:val="lightGray"/>
        </w:rPr>
        <w:t>a</w:t>
      </w:r>
      <w:r w:rsidRPr="00A73B55">
        <w:rPr>
          <w:rFonts w:ascii="Arial" w:eastAsia="Arial" w:hAnsi="Arial" w:cs="Arial"/>
          <w:b/>
          <w:bCs/>
          <w:i/>
          <w:spacing w:val="-1"/>
          <w:sz w:val="24"/>
          <w:szCs w:val="24"/>
          <w:highlight w:val="lightGray"/>
        </w:rPr>
        <w:t>t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 xml:space="preserve">ion </w:t>
      </w:r>
      <w:r w:rsidRPr="00A73B55">
        <w:rPr>
          <w:rFonts w:ascii="Arial" w:eastAsia="Arial" w:hAnsi="Arial" w:cs="Arial"/>
          <w:b/>
          <w:bCs/>
          <w:i/>
          <w:sz w:val="24"/>
          <w:szCs w:val="24"/>
          <w:highlight w:val="lightGray"/>
        </w:rPr>
        <w:tab/>
      </w:r>
    </w:p>
    <w:p w:rsidR="00A73B55" w:rsidRDefault="00A73B55" w:rsidP="00A73B55">
      <w:pPr>
        <w:spacing w:before="17" w:after="0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22"/>
        <w:gridCol w:w="1267"/>
        <w:gridCol w:w="5940"/>
      </w:tblGrid>
      <w:tr w:rsidR="00A73B55" w:rsidTr="00A73B55">
        <w:trPr>
          <w:trHeight w:hRule="exact" w:val="406"/>
        </w:trPr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hul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7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1C1C1"/>
          </w:tcPr>
          <w:p w:rsidR="00A73B55" w:rsidRDefault="00A73B55" w:rsidP="00A73B55">
            <w:pPr>
              <w:spacing w:before="58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ei</w:t>
            </w:r>
            <w:r>
              <w:rPr>
                <w:rFonts w:ascii="Arial" w:eastAsia="Arial" w:hAnsi="Arial" w:cs="Arial"/>
                <w:sz w:val="18"/>
                <w:szCs w:val="18"/>
              </w:rPr>
              <w:t>tr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</w:p>
        </w:tc>
        <w:tc>
          <w:tcPr>
            <w:tcW w:w="7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1C1C1"/>
          </w:tcPr>
          <w:p w:rsidR="00A73B55" w:rsidRDefault="00A73B55" w:rsidP="00A73B55">
            <w:pPr>
              <w:spacing w:before="58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chu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z w:val="18"/>
                <w:szCs w:val="18"/>
              </w:rPr>
              <w:t>rt</w:t>
            </w:r>
          </w:p>
        </w:tc>
      </w:tr>
      <w:tr w:rsidR="00A73B55" w:rsidTr="00A73B55">
        <w:trPr>
          <w:trHeight w:hRule="exact" w:val="436"/>
        </w:trPr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7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33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84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h: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614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hlu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prü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ung:</w:t>
            </w:r>
          </w:p>
          <w:p w:rsidR="00A73B55" w:rsidRDefault="00A73B55" w:rsidP="00A73B55">
            <w:pPr>
              <w:spacing w:before="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(Art,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ni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si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ä</w:t>
            </w:r>
            <w:r>
              <w:rPr>
                <w:rFonts w:ascii="Arial" w:eastAsia="Arial" w:hAnsi="Arial" w:cs="Arial"/>
                <w:sz w:val="18"/>
                <w:szCs w:val="18"/>
              </w:rPr>
              <w:t>t)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612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prob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ion:</w:t>
            </w:r>
          </w:p>
          <w:p w:rsidR="00A73B55" w:rsidRDefault="00A73B55" w:rsidP="00A73B55">
            <w:pPr>
              <w:spacing w:before="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(D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  <w:r>
              <w:rPr>
                <w:rFonts w:ascii="Arial" w:eastAsia="Arial" w:hAnsi="Arial" w:cs="Arial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Är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mme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z w:val="18"/>
                <w:szCs w:val="18"/>
              </w:rPr>
              <w:t>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RPr="00A07B44" w:rsidTr="00A73B55">
        <w:trPr>
          <w:trHeight w:hRule="exact" w:val="612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romo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ion:</w:t>
            </w:r>
          </w:p>
          <w:p w:rsidR="00A73B55" w:rsidRPr="003D24AF" w:rsidRDefault="00A73B55" w:rsidP="00A73B55">
            <w:pPr>
              <w:spacing w:before="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sz w:val="18"/>
                <w:szCs w:val="18"/>
              </w:rPr>
              <w:t>(D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,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-3"/>
                <w:sz w:val="18"/>
                <w:szCs w:val="18"/>
              </w:rPr>
              <w:t>U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ni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>v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r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i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ä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t,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h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ma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,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-3"/>
                <w:sz w:val="18"/>
                <w:szCs w:val="18"/>
              </w:rPr>
              <w:t>N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o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e)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614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>
            <w:pPr>
              <w:spacing w:before="59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bili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ion:</w:t>
            </w:r>
          </w:p>
          <w:p w:rsidR="00A73B55" w:rsidRPr="003D24AF" w:rsidRDefault="00A73B55" w:rsidP="00A73B55">
            <w:pPr>
              <w:spacing w:before="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sz w:val="18"/>
                <w:szCs w:val="18"/>
              </w:rPr>
              <w:t>(D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,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-3"/>
                <w:sz w:val="18"/>
                <w:szCs w:val="18"/>
              </w:rPr>
              <w:t>U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ni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>v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r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i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ä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t,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F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>c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hg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b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i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t,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hema)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612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nia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  <w:p w:rsidR="00A73B55" w:rsidRDefault="00A73B55" w:rsidP="00A73B55">
            <w:pPr>
              <w:spacing w:before="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(D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  <w:r>
              <w:rPr>
                <w:rFonts w:ascii="Arial" w:eastAsia="Arial" w:hAnsi="Arial" w:cs="Arial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z w:val="18"/>
                <w:szCs w:val="18"/>
              </w:rPr>
              <w:t>rt)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674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rz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nnu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g:</w:t>
            </w:r>
          </w:p>
          <w:p w:rsidR="00A73B55" w:rsidRDefault="00A73B55" w:rsidP="00A73B55">
            <w:pPr>
              <w:spacing w:before="6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(D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  <w:r>
              <w:rPr>
                <w:rFonts w:ascii="Arial" w:eastAsia="Arial" w:hAnsi="Arial" w:cs="Arial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z w:val="18"/>
                <w:szCs w:val="18"/>
              </w:rPr>
              <w:t>rt)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672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hnung/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n:</w:t>
            </w:r>
          </w:p>
          <w:p w:rsidR="00A73B55" w:rsidRDefault="00A73B55" w:rsidP="00A73B55">
            <w:pPr>
              <w:spacing w:before="61" w:after="0"/>
              <w:ind w:left="105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(D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um</w:t>
            </w:r>
            <w:r>
              <w:rPr>
                <w:rFonts w:ascii="Arial" w:eastAsia="Arial" w:hAnsi="Arial" w:cs="Arial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z w:val="18"/>
                <w:szCs w:val="18"/>
              </w:rPr>
              <w:t>rt)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3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after="0"/>
        <w:sectPr w:rsidR="00A73B55" w:rsidSect="00CA3495">
          <w:headerReference w:type="default" r:id="rId8"/>
          <w:pgSz w:w="11920" w:h="16840"/>
          <w:pgMar w:top="1120" w:right="1000" w:bottom="280" w:left="1020" w:header="875" w:footer="0" w:gutter="0"/>
          <w:cols w:space="720"/>
          <w:docGrid w:linePitch="272"/>
        </w:sect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000"/>
      </w:tblGrid>
      <w:tr w:rsidR="00CA3495" w:rsidTr="00CA3495">
        <w:tc>
          <w:tcPr>
            <w:tcW w:w="10140" w:type="dxa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:rsidR="00CA3495" w:rsidRPr="00CA3495" w:rsidRDefault="00CA3495" w:rsidP="00A73B55">
            <w:pPr>
              <w:spacing w:before="2" w:after="0" w:line="280" w:lineRule="exact"/>
              <w:rPr>
                <w:rFonts w:ascii="Arial" w:hAnsi="Arial" w:cs="Arial"/>
                <w:b/>
                <w:sz w:val="24"/>
                <w:szCs w:val="24"/>
                <w:highlight w:val="lightGray"/>
              </w:rPr>
            </w:pPr>
            <w:r w:rsidRPr="00CA3495">
              <w:rPr>
                <w:rFonts w:ascii="Arial" w:hAnsi="Arial" w:cs="Arial"/>
                <w:b/>
                <w:sz w:val="24"/>
                <w:szCs w:val="24"/>
              </w:rPr>
              <w:lastRenderedPageBreak/>
              <w:t>3. Bisherige berufliche Tätigkeit</w:t>
            </w:r>
          </w:p>
        </w:tc>
      </w:tr>
    </w:tbl>
    <w:p w:rsidR="00CA3495" w:rsidRDefault="00CA3495" w:rsidP="00A73B55">
      <w:pPr>
        <w:spacing w:before="2" w:after="0" w:line="280" w:lineRule="exact"/>
        <w:rPr>
          <w:sz w:val="28"/>
          <w:szCs w:val="28"/>
        </w:rPr>
      </w:pPr>
    </w:p>
    <w:p w:rsidR="00CA3495" w:rsidRDefault="00CA3495" w:rsidP="00A73B55">
      <w:pPr>
        <w:spacing w:before="2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75"/>
        <w:gridCol w:w="6154"/>
      </w:tblGrid>
      <w:tr w:rsidR="00A73B55" w:rsidRPr="00A07B44" w:rsidTr="00A73B55">
        <w:trPr>
          <w:trHeight w:hRule="exact" w:val="588"/>
        </w:trPr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>
            <w:pPr>
              <w:spacing w:before="57" w:after="0"/>
              <w:ind w:left="10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</w:p>
        </w:tc>
        <w:tc>
          <w:tcPr>
            <w:tcW w:w="6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>
            <w:pPr>
              <w:spacing w:before="56" w:after="0"/>
              <w:ind w:left="937" w:right="884" w:firstLine="367"/>
              <w:rPr>
                <w:rFonts w:ascii="Arial" w:eastAsia="Arial" w:hAnsi="Arial" w:cs="Arial"/>
              </w:rPr>
            </w:pPr>
            <w:r w:rsidRPr="003D24AF">
              <w:rPr>
                <w:rFonts w:ascii="Arial" w:eastAsia="Arial" w:hAnsi="Arial" w:cs="Arial"/>
                <w:b/>
                <w:bCs/>
              </w:rPr>
              <w:t>Die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tb</w:t>
            </w:r>
            <w:r w:rsidRPr="003D24AF">
              <w:rPr>
                <w:rFonts w:ascii="Arial" w:eastAsia="Arial" w:hAnsi="Arial" w:cs="Arial"/>
                <w:b/>
                <w:bCs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</w:rPr>
              <w:t>eic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hnung</w:t>
            </w:r>
            <w:r w:rsidRPr="003D24AF">
              <w:rPr>
                <w:rFonts w:ascii="Arial" w:eastAsia="Arial" w:hAnsi="Arial" w:cs="Arial"/>
                <w:b/>
                <w:bCs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-15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5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</w:rPr>
              <w:t>er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</w:rPr>
              <w:t>kei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 xml:space="preserve">t, </w:t>
            </w:r>
            <w:r w:rsidRPr="003D24AF">
              <w:rPr>
                <w:rFonts w:ascii="Arial" w:eastAsia="Arial" w:hAnsi="Arial" w:cs="Arial"/>
                <w:b/>
                <w:bCs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hu</w:t>
            </w:r>
            <w:r w:rsidRPr="003D24AF">
              <w:rPr>
                <w:rFonts w:ascii="Arial" w:eastAsia="Arial" w:hAnsi="Arial" w:cs="Arial"/>
                <w:b/>
                <w:bCs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-13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</w:rPr>
              <w:t>Kli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</w:rPr>
              <w:t>k,</w:t>
            </w:r>
            <w:r w:rsidRPr="003D24AF">
              <w:rPr>
                <w:rFonts w:ascii="Arial" w:eastAsia="Arial" w:hAnsi="Arial" w:cs="Arial"/>
                <w:b/>
                <w:bCs/>
                <w:spacing w:val="-7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ut</w:t>
            </w:r>
            <w:r w:rsidRPr="003D24AF">
              <w:rPr>
                <w:rFonts w:ascii="Arial" w:eastAsia="Arial" w:hAnsi="Arial" w:cs="Arial"/>
                <w:b/>
                <w:bCs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-8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hb</w:t>
            </w:r>
            <w:r w:rsidRPr="003D24AF">
              <w:rPr>
                <w:rFonts w:ascii="Arial" w:eastAsia="Arial" w:hAnsi="Arial" w:cs="Arial"/>
                <w:b/>
                <w:bCs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</w:rPr>
              <w:t>eic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-13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</w:rPr>
              <w:t>t</w:t>
            </w:r>
          </w:p>
        </w:tc>
      </w:tr>
      <w:tr w:rsidR="00A73B55" w:rsidRPr="00A07B44" w:rsidTr="00A73B55">
        <w:trPr>
          <w:trHeight w:hRule="exact" w:val="408"/>
        </w:trPr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6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406"/>
        </w:trPr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6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406"/>
        </w:trPr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6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406"/>
        </w:trPr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6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406"/>
        </w:trPr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6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before="10" w:after="0" w:line="110" w:lineRule="exact"/>
        <w:rPr>
          <w:sz w:val="11"/>
          <w:szCs w:val="11"/>
        </w:rPr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725FBF" w:rsidP="00A73B55">
      <w:pPr>
        <w:tabs>
          <w:tab w:val="left" w:pos="820"/>
          <w:tab w:val="left" w:pos="9780"/>
        </w:tabs>
        <w:spacing w:before="29" w:after="0" w:line="271" w:lineRule="exact"/>
        <w:ind w:left="113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715645</wp:posOffset>
                </wp:positionH>
                <wp:positionV relativeFrom="paragraph">
                  <wp:posOffset>369570</wp:posOffset>
                </wp:positionV>
                <wp:extent cx="6127750" cy="523875"/>
                <wp:effectExtent l="0" t="0" r="0" b="0"/>
                <wp:wrapNone/>
                <wp:docPr id="632" name="Group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7750" cy="523875"/>
                          <a:chOff x="1127" y="582"/>
                          <a:chExt cx="9650" cy="825"/>
                        </a:xfrm>
                      </wpg:grpSpPr>
                      <wpg:grpSp>
                        <wpg:cNvPr id="633" name="Group 349"/>
                        <wpg:cNvGrpSpPr>
                          <a:grpSpLocks/>
                        </wpg:cNvGrpSpPr>
                        <wpg:grpSpPr bwMode="auto">
                          <a:xfrm>
                            <a:off x="1133" y="588"/>
                            <a:ext cx="9638" cy="2"/>
                            <a:chOff x="1133" y="588"/>
                            <a:chExt cx="9638" cy="2"/>
                          </a:xfrm>
                        </wpg:grpSpPr>
                        <wps:wsp>
                          <wps:cNvPr id="634" name="Freeform 350"/>
                          <wps:cNvSpPr>
                            <a:spLocks/>
                          </wps:cNvSpPr>
                          <wps:spPr bwMode="auto">
                            <a:xfrm>
                              <a:off x="1133" y="588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" name="Group 347"/>
                        <wpg:cNvGrpSpPr>
                          <a:grpSpLocks/>
                        </wpg:cNvGrpSpPr>
                        <wpg:grpSpPr bwMode="auto">
                          <a:xfrm>
                            <a:off x="1138" y="593"/>
                            <a:ext cx="2" cy="804"/>
                            <a:chOff x="1138" y="593"/>
                            <a:chExt cx="2" cy="804"/>
                          </a:xfrm>
                        </wpg:grpSpPr>
                        <wps:wsp>
                          <wps:cNvPr id="636" name="Freeform 348"/>
                          <wps:cNvSpPr>
                            <a:spLocks/>
                          </wps:cNvSpPr>
                          <wps:spPr bwMode="auto">
                            <a:xfrm>
                              <a:off x="1138" y="593"/>
                              <a:ext cx="2" cy="804"/>
                            </a:xfrm>
                            <a:custGeom>
                              <a:avLst/>
                              <a:gdLst>
                                <a:gd name="T0" fmla="+- 0 593 593"/>
                                <a:gd name="T1" fmla="*/ 593 h 804"/>
                                <a:gd name="T2" fmla="+- 0 1397 593"/>
                                <a:gd name="T3" fmla="*/ 1397 h 8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4">
                                  <a:moveTo>
                                    <a:pt x="0" y="0"/>
                                  </a:moveTo>
                                  <a:lnTo>
                                    <a:pt x="0" y="804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345"/>
                        <wpg:cNvGrpSpPr>
                          <a:grpSpLocks/>
                        </wpg:cNvGrpSpPr>
                        <wpg:grpSpPr bwMode="auto">
                          <a:xfrm>
                            <a:off x="10766" y="593"/>
                            <a:ext cx="2" cy="804"/>
                            <a:chOff x="10766" y="593"/>
                            <a:chExt cx="2" cy="804"/>
                          </a:xfrm>
                        </wpg:grpSpPr>
                        <wps:wsp>
                          <wps:cNvPr id="638" name="Freeform 346"/>
                          <wps:cNvSpPr>
                            <a:spLocks/>
                          </wps:cNvSpPr>
                          <wps:spPr bwMode="auto">
                            <a:xfrm>
                              <a:off x="10766" y="593"/>
                              <a:ext cx="2" cy="804"/>
                            </a:xfrm>
                            <a:custGeom>
                              <a:avLst/>
                              <a:gdLst>
                                <a:gd name="T0" fmla="+- 0 593 593"/>
                                <a:gd name="T1" fmla="*/ 593 h 804"/>
                                <a:gd name="T2" fmla="+- 0 1397 593"/>
                                <a:gd name="T3" fmla="*/ 1397 h 8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4">
                                  <a:moveTo>
                                    <a:pt x="0" y="0"/>
                                  </a:moveTo>
                                  <a:lnTo>
                                    <a:pt x="0" y="80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9" name="Group 343"/>
                        <wpg:cNvGrpSpPr>
                          <a:grpSpLocks/>
                        </wpg:cNvGrpSpPr>
                        <wpg:grpSpPr bwMode="auto">
                          <a:xfrm>
                            <a:off x="1133" y="993"/>
                            <a:ext cx="9638" cy="2"/>
                            <a:chOff x="1133" y="993"/>
                            <a:chExt cx="9638" cy="2"/>
                          </a:xfrm>
                        </wpg:grpSpPr>
                        <wps:wsp>
                          <wps:cNvPr id="640" name="Freeform 344"/>
                          <wps:cNvSpPr>
                            <a:spLocks/>
                          </wps:cNvSpPr>
                          <wps:spPr bwMode="auto">
                            <a:xfrm>
                              <a:off x="1133" y="993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" name="Group 341"/>
                        <wpg:cNvGrpSpPr>
                          <a:grpSpLocks/>
                        </wpg:cNvGrpSpPr>
                        <wpg:grpSpPr bwMode="auto">
                          <a:xfrm>
                            <a:off x="1133" y="1401"/>
                            <a:ext cx="9638" cy="2"/>
                            <a:chOff x="1133" y="1401"/>
                            <a:chExt cx="9638" cy="2"/>
                          </a:xfrm>
                        </wpg:grpSpPr>
                        <wps:wsp>
                          <wps:cNvPr id="642" name="Freeform 342"/>
                          <wps:cNvSpPr>
                            <a:spLocks/>
                          </wps:cNvSpPr>
                          <wps:spPr bwMode="auto">
                            <a:xfrm>
                              <a:off x="1133" y="1401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BF83F0" id="Group 340" o:spid="_x0000_s1026" style="position:absolute;margin-left:56.35pt;margin-top:29.1pt;width:482.5pt;height:41.25pt;z-index:-251657216;mso-position-horizontal-relative:page" coordorigin="1127,582" coordsize="9650,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">
                <v:group id="Group 349" o:spid="_x0000_s1027" style="position:absolute;left:1133;top:588;width:9638;height:2" coordorigin="1133,588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D8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dAD88QAAADcAAAA&#10;DwAAAAAAAAAAAAAAAACqAgAAZHJzL2Rvd25yZXYueG1sUEsFBgAAAAAEAAQA+gAAAJsDAAAAAA==&#10;">
                  <v:shape id="Freeform 350" o:spid="_x0000_s1028" style="position:absolute;left:1133;top:588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//qRMQA&#10;AADcAAAADwAAAGRycy9kb3ducmV2LnhtbESP2WrDMBBF3wv9BzGFvJRaThxCcK2EpBAIhBayfMBg&#10;jRcsjYylOs7fV4VCHy93OdxiO1kjRhp861jBPElBEJdOt1wruF0Pb2sQPiBrNI5JwYM8bDfPTwXm&#10;2t35TOMl1CKOsM9RQRNCn0vpy4Ys+sT1xNGr3GAxRDnUUg94j+PWyEWarqTFliOhwZ4+Giq7y7eN&#10;3FuZZemX/jw9Rr88vRrT7au5UrOXafcOItAU/sN/7aNWsMqW8HsmHg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/6kTEAAAA3AAAAA8AAAAAAAAAAAAAAAAAmAIAAGRycy9k&#10;b3ducmV2LnhtbFBLBQYAAAAABAAEAPUAAACJAwAAAAA=&#10;" path="m,l9638,e" filled="f" strokeweight=".58pt">
                    <v:path arrowok="t" o:connecttype="custom" o:connectlocs="0,0;9638,0" o:connectangles="0,0"/>
                  </v:shape>
                </v:group>
                <v:group id="Group 347" o:spid="_x0000_s1029" style="position:absolute;left:1138;top:593;width:2;height:804" coordorigin="1138,593" coordsize="2,8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348" o:spid="_x0000_s1030" style="position:absolute;left:1138;top:593;width:2;height:804;visibility:visible;mso-wrap-style:square;v-text-anchor:top" coordsize="2,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op3cYA&#10;AADcAAAADwAAAGRycy9kb3ducmV2LnhtbESPT2vCQBTE7wW/w/KE3upGQ4OkriKK0Fxa6p9Db4/s&#10;Mwlm34bsmqT59N1CweMwM79hVpvB1KKj1lWWFcxnEQji3OqKCwXn0+FlCcJ5ZI21ZVLwQw4268nT&#10;ClNte/6i7ugLESDsUlRQet+kUrq8JINuZhvi4F1ta9AH2RZSt9gHuKnlIooSabDisFBiQ7uS8tvx&#10;bhTs9Gnx+j32l+Ycj/3+gBl+fGZKPU+H7RsIT4N/hP/b71pBEifwdyYc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5op3cYAAADcAAAADwAAAAAAAAAAAAAAAACYAgAAZHJz&#10;L2Rvd25yZXYueG1sUEsFBgAAAAAEAAQA9QAAAIsDAAAAAA==&#10;" path="m,l,804e" filled="f" strokeweight=".20497mm">
                    <v:path arrowok="t" o:connecttype="custom" o:connectlocs="0,593;0,1397" o:connectangles="0,0"/>
                  </v:shape>
                </v:group>
                <v:group id="Group 345" o:spid="_x0000_s1031" style="position:absolute;left:10766;top:593;width:2;height:804" coordorigin="10766,593" coordsize="2,8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346" o:spid="_x0000_s1032" style="position:absolute;left:10766;top:593;width:2;height:804;visibility:visible;mso-wrap-style:square;v-text-anchor:top" coordsize="2,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hg88IA&#10;AADcAAAADwAAAGRycy9kb3ducmV2LnhtbERPy4rCMBTdC/MP4Q7MRjRVoVOrUUQqDgoDPj7g0lzb&#10;YnNTmkytfz9ZCC4P571c96YWHbWusqxgMo5AEOdWV1wouF52owSE88gaa8uk4EkO1quPwRJTbR98&#10;ou7sCxFC2KWooPS+SaV0eUkG3dg2xIG72dagD7AtpG7xEcJNLadRFEuDFYeGEhvalpTfz39GgZxr&#10;PGx+4+Hwus+ybBp9X7rkqNTXZ79ZgPDU+7f45f7RCuJZWBvOhCM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GGDzwgAAANwAAAAPAAAAAAAAAAAAAAAAAJgCAABkcnMvZG93&#10;bnJldi54bWxQSwUGAAAAAAQABAD1AAAAhwMAAAAA&#10;" path="m,l,804e" filled="f" strokeweight=".58pt">
                    <v:path arrowok="t" o:connecttype="custom" o:connectlocs="0,593;0,1397" o:connectangles="0,0"/>
                  </v:shape>
                </v:group>
                <v:group id="Group 343" o:spid="_x0000_s1033" style="position:absolute;left:1133;top:993;width:9638;height:2" coordorigin="1133,993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Dg0G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Q4NBnFAAAA3AAA&#10;AA8AAAAAAAAAAAAAAAAAqgIAAGRycy9kb3ducmV2LnhtbFBLBQYAAAAABAAEAPoAAACcAwAAAAA=&#10;">
                  <v:shape id="Freeform 344" o:spid="_x0000_s1034" style="position:absolute;left:1133;top:993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KfOsEA&#10;AADcAAAADwAAAGRycy9kb3ducmV2LnhtbERP22rCQBB9L/gPywi+FN14QSS6ii0UBGnBywcM2TEJ&#10;7s6G7DbGv3ceCn08nPtm13unOmpjHdjAdJKBIi6Crbk0cL18jVegYkK26AKTgSdF2G0HbxvMbXjw&#10;ibpzKpWEcMzRQJVSk2sdi4o8xkloiIW7hdZjEtiW2rb4kHDv9CzLltpjzdJQYUOfFRX386+X3msx&#10;n2c/9vv47OLi+O7c/eM2NWY07PdrUIn69C/+cx+sgeVC5ssZOQJ6+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TCnzrBAAAA3AAAAA8AAAAAAAAAAAAAAAAAmAIAAGRycy9kb3du&#10;cmV2LnhtbFBLBQYAAAAABAAEAPUAAACGAwAAAAA=&#10;" path="m,l9638,e" filled="f" strokeweight=".58pt">
                    <v:path arrowok="t" o:connecttype="custom" o:connectlocs="0,0;9638,0" o:connectangles="0,0"/>
                  </v:shape>
                </v:group>
                <v:group id="Group 341" o:spid="_x0000_s1035" style="position:absolute;left:1133;top:1401;width:9638;height:2" coordorigin="1133,1401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342" o:spid="_x0000_s1036" style="position:absolute;left:1133;top:1401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yk1sIA&#10;AADcAAAADwAAAGRycy9kb3ducmV2LnhtbESP24rCMBRF3wf8h3AEXwZNvSBSjaKCIIgDXj7g0Bzb&#10;YnJSmljr3xtBmMfNviz2YtVaIxqqfelYwXCQgCDOnC45V3C97PozED4gazSOScGLPKyWnZ8Fpto9&#10;+UTNOeQijrBPUUERQpVK6bOCLPqBq4ijd3O1xRBlnUtd4zOOWyNHSTKVFkuOhAIr2haU3c8PG7nX&#10;bDxO/vTx8Gr85PBrzH1zGyrV67brOYhAbfgPf9t7rWA6GcHnTDwC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XKTWwgAAANwAAAAPAAAAAAAAAAAAAAAAAJgCAABkcnMvZG93&#10;bnJldi54bWxQSwUGAAAAAAQABAD1AAAAhwMAAAAA&#10;" path="m,l9638,e" filled="f" strokeweight=".58pt">
                    <v:path arrowok="t" o:connecttype="custom" o:connectlocs="0,0;9638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694690</wp:posOffset>
                </wp:positionH>
                <wp:positionV relativeFrom="paragraph">
                  <wp:posOffset>1236980</wp:posOffset>
                </wp:positionV>
                <wp:extent cx="6169660" cy="318770"/>
                <wp:effectExtent l="0" t="0" r="0" b="0"/>
                <wp:wrapNone/>
                <wp:docPr id="627" name="Group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69660" cy="318770"/>
                          <a:chOff x="1094" y="1948"/>
                          <a:chExt cx="9716" cy="502"/>
                        </a:xfrm>
                      </wpg:grpSpPr>
                      <wpg:grpSp>
                        <wpg:cNvPr id="628" name="Group 338"/>
                        <wpg:cNvGrpSpPr>
                          <a:grpSpLocks/>
                        </wpg:cNvGrpSpPr>
                        <wpg:grpSpPr bwMode="auto">
                          <a:xfrm>
                            <a:off x="1104" y="1958"/>
                            <a:ext cx="9696" cy="276"/>
                            <a:chOff x="1104" y="1958"/>
                            <a:chExt cx="9696" cy="276"/>
                          </a:xfrm>
                        </wpg:grpSpPr>
                        <wps:wsp>
                          <wps:cNvPr id="629" name="Freeform 339"/>
                          <wps:cNvSpPr>
                            <a:spLocks/>
                          </wps:cNvSpPr>
                          <wps:spPr bwMode="auto">
                            <a:xfrm>
                              <a:off x="1104" y="1958"/>
                              <a:ext cx="9696" cy="276"/>
                            </a:xfrm>
                            <a:custGeom>
                              <a:avLst/>
                              <a:gdLst>
                                <a:gd name="T0" fmla="+- 0 1104 1104"/>
                                <a:gd name="T1" fmla="*/ T0 w 9696"/>
                                <a:gd name="T2" fmla="+- 0 2234 1958"/>
                                <a:gd name="T3" fmla="*/ 2234 h 276"/>
                                <a:gd name="T4" fmla="+- 0 10800 1104"/>
                                <a:gd name="T5" fmla="*/ T4 w 9696"/>
                                <a:gd name="T6" fmla="+- 0 2234 1958"/>
                                <a:gd name="T7" fmla="*/ 2234 h 276"/>
                                <a:gd name="T8" fmla="+- 0 10800 1104"/>
                                <a:gd name="T9" fmla="*/ T8 w 9696"/>
                                <a:gd name="T10" fmla="+- 0 1958 1958"/>
                                <a:gd name="T11" fmla="*/ 1958 h 276"/>
                                <a:gd name="T12" fmla="+- 0 1104 1104"/>
                                <a:gd name="T13" fmla="*/ T12 w 9696"/>
                                <a:gd name="T14" fmla="+- 0 1958 1958"/>
                                <a:gd name="T15" fmla="*/ 1958 h 276"/>
                                <a:gd name="T16" fmla="+- 0 1104 1104"/>
                                <a:gd name="T17" fmla="*/ T16 w 9696"/>
                                <a:gd name="T18" fmla="+- 0 2234 1958"/>
                                <a:gd name="T19" fmla="*/ 223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96" h="276">
                                  <a:moveTo>
                                    <a:pt x="0" y="276"/>
                                  </a:moveTo>
                                  <a:lnTo>
                                    <a:pt x="9696" y="276"/>
                                  </a:lnTo>
                                  <a:lnTo>
                                    <a:pt x="969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C1C1C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0" name="Group 336"/>
                        <wpg:cNvGrpSpPr>
                          <a:grpSpLocks/>
                        </wpg:cNvGrpSpPr>
                        <wpg:grpSpPr bwMode="auto">
                          <a:xfrm>
                            <a:off x="1104" y="2234"/>
                            <a:ext cx="9696" cy="206"/>
                            <a:chOff x="1104" y="2234"/>
                            <a:chExt cx="9696" cy="206"/>
                          </a:xfrm>
                        </wpg:grpSpPr>
                        <wps:wsp>
                          <wps:cNvPr id="631" name="Freeform 337"/>
                          <wps:cNvSpPr>
                            <a:spLocks/>
                          </wps:cNvSpPr>
                          <wps:spPr bwMode="auto">
                            <a:xfrm>
                              <a:off x="1104" y="2234"/>
                              <a:ext cx="9696" cy="206"/>
                            </a:xfrm>
                            <a:custGeom>
                              <a:avLst/>
                              <a:gdLst>
                                <a:gd name="T0" fmla="+- 0 1104 1104"/>
                                <a:gd name="T1" fmla="*/ T0 w 9696"/>
                                <a:gd name="T2" fmla="+- 0 2441 2234"/>
                                <a:gd name="T3" fmla="*/ 2441 h 206"/>
                                <a:gd name="T4" fmla="+- 0 10800 1104"/>
                                <a:gd name="T5" fmla="*/ T4 w 9696"/>
                                <a:gd name="T6" fmla="+- 0 2441 2234"/>
                                <a:gd name="T7" fmla="*/ 2441 h 206"/>
                                <a:gd name="T8" fmla="+- 0 10800 1104"/>
                                <a:gd name="T9" fmla="*/ T8 w 9696"/>
                                <a:gd name="T10" fmla="+- 0 2234 2234"/>
                                <a:gd name="T11" fmla="*/ 2234 h 206"/>
                                <a:gd name="T12" fmla="+- 0 1104 1104"/>
                                <a:gd name="T13" fmla="*/ T12 w 9696"/>
                                <a:gd name="T14" fmla="+- 0 2234 2234"/>
                                <a:gd name="T15" fmla="*/ 2234 h 206"/>
                                <a:gd name="T16" fmla="+- 0 1104 1104"/>
                                <a:gd name="T17" fmla="*/ T16 w 9696"/>
                                <a:gd name="T18" fmla="+- 0 2441 2234"/>
                                <a:gd name="T19" fmla="*/ 2441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96" h="206">
                                  <a:moveTo>
                                    <a:pt x="0" y="207"/>
                                  </a:moveTo>
                                  <a:lnTo>
                                    <a:pt x="9696" y="207"/>
                                  </a:lnTo>
                                  <a:lnTo>
                                    <a:pt x="969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C1C1C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ABAA81" id="Group 335" o:spid="_x0000_s1026" style="position:absolute;margin-left:54.7pt;margin-top:97.4pt;width:485.8pt;height:25.1pt;z-index:-251656192;mso-position-horizontal-relative:page" coordorigin="1094,1948" coordsize="9716,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">
                <v:group id="Group 338" o:spid="_x0000_s1027" style="position:absolute;left:1104;top:1958;width:9696;height:276" coordorigin="1104,1958" coordsize="9696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0HX8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+rQdfwwAAANwAAAAP&#10;AAAAAAAAAAAAAAAAAKoCAABkcnMvZG93bnJldi54bWxQSwUGAAAAAAQABAD6AAAAmgMAAAAA&#10;">
                  <v:shape id="Freeform 339" o:spid="_x0000_s1028" style="position:absolute;left:1104;top:1958;width:9696;height:276;visibility:visible;mso-wrap-style:square;v-text-anchor:top" coordsize="9696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c/sMQA&#10;AADcAAAADwAAAGRycy9kb3ducmV2LnhtbESPT2vCQBTE70K/w/IK3nRjKKKpqxRB8SDin7bnR/Z1&#10;E5p9m2a3Sfz2riB4HGbmN8xi1dtKtNT40rGCyTgBQZw7XbJR8HnZjGYgfEDWWDkmBVfysFq+DBaY&#10;adfxidpzMCJC2GeooAihzqT0eUEW/djVxNH7cY3FEGVjpG6wi3BbyTRJptJiyXGhwJrWBeW/538b&#10;KW/7XZs7+b39M916/mXMJD0clRq+9h/vIAL14Rl+tHdawTSdw/1MPAJ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HP7DEAAAA3AAAAA8AAAAAAAAAAAAAAAAAmAIAAGRycy9k&#10;b3ducmV2LnhtbFBLBQYAAAAABAAEAPUAAACJAwAAAAA=&#10;" path="m,276r9696,l9696,,,,,276e" fillcolor="#c1c1c1" stroked="f">
                    <v:path arrowok="t" o:connecttype="custom" o:connectlocs="0,2234;9696,2234;9696,1958;0,1958;0,2234" o:connectangles="0,0,0,0,0"/>
                  </v:shape>
                </v:group>
                <v:group id="Group 336" o:spid="_x0000_s1029" style="position:absolute;left:1104;top:2234;width:9696;height:206" coordorigin="1104,2234" coordsize="9696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QKdhM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FAp2EwwAAANwAAAAP&#10;AAAAAAAAAAAAAAAAAKoCAABkcnMvZG93bnJldi54bWxQSwUGAAAAAAQABAD6AAAAmgMAAAAA&#10;">
                  <v:shape id="Freeform 337" o:spid="_x0000_s1030" style="position:absolute;left:1104;top:2234;width:9696;height:206;visibility:visible;mso-wrap-style:square;v-text-anchor:top" coordsize="9696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rcPcQA&#10;AADcAAAADwAAAGRycy9kb3ducmV2LnhtbESPT2vCQBTE7wW/w/IEb3WjYpDoKlqorfTkH/T6zD6T&#10;YPZtyG5i/PZuodDjMDO/YRarzpSipdoVlhWMhhEI4tTqgjMFp+Pn+wyE88gaS8uk4EkOVsve2wIT&#10;bR+8p/bgMxEg7BJUkHtfJVK6NCeDbmgr4uDdbG3QB1lnUtf4CHBTynEUxdJgwWEhx4o+ckrvh8Yo&#10;yC7Tq/5q7Zl2x/H2PPlpNnHcKDXod+s5CE+d/w//tb+1gngygt8z4QjI5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K3D3EAAAA3AAAAA8AAAAAAAAAAAAAAAAAmAIAAGRycy9k&#10;b3ducmV2LnhtbFBLBQYAAAAABAAEAPUAAACJAwAAAAA=&#10;" path="m,207r9696,l9696,,,,,207e" fillcolor="#c1c1c1" stroked="f">
                    <v:path arrowok="t" o:connecttype="custom" o:connectlocs="0,2441;9696,2441;9696,2234;0,2234;0,2441" o:connectangles="0,0,0,0,0"/>
                  </v:shape>
                </v:group>
                <w10:wrap anchorx="page"/>
              </v:group>
            </w:pict>
          </mc:Fallback>
        </mc:AlternateContent>
      </w:r>
      <w:r w:rsidR="00CA349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4.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ab/>
        <w:t>For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sc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hung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sa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u</w:t>
      </w:r>
      <w:r w:rsidR="00A73B55" w:rsidRPr="00A73B55">
        <w:rPr>
          <w:rFonts w:ascii="Arial" w:eastAsia="Arial" w:hAnsi="Arial" w:cs="Arial"/>
          <w:b/>
          <w:bCs/>
          <w:spacing w:val="-1"/>
          <w:position w:val="-1"/>
          <w:sz w:val="24"/>
          <w:szCs w:val="24"/>
          <w:highlight w:val="lightGray"/>
        </w:rPr>
        <w:t>f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e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n</w:t>
      </w:r>
      <w:r w:rsidR="00A73B55" w:rsidRPr="00A73B55">
        <w:rPr>
          <w:rFonts w:ascii="Arial" w:eastAsia="Arial" w:hAnsi="Arial" w:cs="Arial"/>
          <w:b/>
          <w:bCs/>
          <w:spacing w:val="-1"/>
          <w:position w:val="-1"/>
          <w:sz w:val="24"/>
          <w:szCs w:val="24"/>
          <w:highlight w:val="lightGray"/>
        </w:rPr>
        <w:t>t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h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a</w:t>
      </w:r>
      <w:r w:rsidR="00A73B55" w:rsidRPr="00A73B55">
        <w:rPr>
          <w:rFonts w:ascii="Arial" w:eastAsia="Arial" w:hAnsi="Arial" w:cs="Arial"/>
          <w:b/>
          <w:bCs/>
          <w:spacing w:val="-2"/>
          <w:position w:val="-1"/>
          <w:sz w:val="24"/>
          <w:szCs w:val="24"/>
          <w:highlight w:val="lightGray"/>
        </w:rPr>
        <w:t>l</w:t>
      </w:r>
      <w:r w:rsidR="00A73B55" w:rsidRPr="00A73B55">
        <w:rPr>
          <w:rFonts w:ascii="Arial" w:eastAsia="Arial" w:hAnsi="Arial" w:cs="Arial"/>
          <w:b/>
          <w:bCs/>
          <w:spacing w:val="-1"/>
          <w:position w:val="-1"/>
          <w:sz w:val="24"/>
          <w:szCs w:val="24"/>
          <w:highlight w:val="lightGray"/>
        </w:rPr>
        <w:t>t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e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 xml:space="preserve"> </w:t>
      </w:r>
      <w:r w:rsidR="00A73B55" w:rsidRPr="00A73B55">
        <w:rPr>
          <w:rFonts w:ascii="Arial" w:eastAsia="Arial" w:hAnsi="Arial" w:cs="Arial"/>
          <w:b/>
          <w:bCs/>
          <w:spacing w:val="2"/>
          <w:position w:val="-1"/>
          <w:sz w:val="24"/>
          <w:szCs w:val="24"/>
          <w:highlight w:val="lightGray"/>
        </w:rPr>
        <w:t>(</w:t>
      </w:r>
      <w:r w:rsidR="00A73B55" w:rsidRPr="00A73B55">
        <w:rPr>
          <w:rFonts w:ascii="Arial" w:eastAsia="Arial" w:hAnsi="Arial" w:cs="Arial"/>
          <w:b/>
          <w:bCs/>
          <w:spacing w:val="-5"/>
          <w:position w:val="-1"/>
          <w:sz w:val="24"/>
          <w:szCs w:val="24"/>
          <w:highlight w:val="lightGray"/>
        </w:rPr>
        <w:t>A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u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s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l</w:t>
      </w:r>
      <w:r w:rsidR="00A73B55"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a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 xml:space="preserve">nd) </w:t>
      </w:r>
      <w:r w:rsidR="00A73B55"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ab/>
      </w: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before="7" w:after="0" w:line="220" w:lineRule="exact"/>
      </w:pPr>
    </w:p>
    <w:p w:rsidR="00A73B55" w:rsidRPr="003D24AF" w:rsidRDefault="00A73B55" w:rsidP="00A73B55">
      <w:pPr>
        <w:tabs>
          <w:tab w:val="left" w:pos="800"/>
        </w:tabs>
        <w:spacing w:before="29" w:after="0"/>
        <w:ind w:left="113" w:right="-20"/>
        <w:rPr>
          <w:rFonts w:ascii="Arial" w:eastAsia="Arial" w:hAnsi="Arial" w:cs="Arial"/>
          <w:sz w:val="18"/>
          <w:szCs w:val="18"/>
        </w:rPr>
      </w:pP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5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.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  <w:t>Inh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l</w:t>
      </w:r>
      <w:r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li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he</w:t>
      </w:r>
      <w:r w:rsidRPr="003D24AF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Sc</w:t>
      </w:r>
      <w:r w:rsidRPr="003D24AF"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spacing w:val="3"/>
          <w:sz w:val="24"/>
          <w:szCs w:val="24"/>
        </w:rPr>
        <w:t>w</w:t>
      </w:r>
      <w:r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rp</w:t>
      </w:r>
      <w:r w:rsidRPr="003D24AF"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pacing w:val="9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spacing w:val="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spacing w:val="3"/>
          <w:sz w:val="24"/>
          <w:szCs w:val="24"/>
        </w:rPr>
        <w:t>w</w:t>
      </w:r>
      <w:r w:rsidRPr="003D24AF"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sc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spacing w:val="-3"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li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spacing w:val="10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spacing w:val="-8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rb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it</w:t>
      </w:r>
      <w:r w:rsidRPr="003D24AF">
        <w:rPr>
          <w:rFonts w:ascii="Arial" w:eastAsia="Arial" w:hAnsi="Arial" w:cs="Arial"/>
          <w:b/>
          <w:bCs/>
          <w:spacing w:val="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(D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5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A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z w:val="18"/>
          <w:szCs w:val="18"/>
        </w:rPr>
        <w:t>tr</w:t>
      </w:r>
      <w:r w:rsidRPr="003D24AF">
        <w:rPr>
          <w:rFonts w:ascii="Arial" w:eastAsia="Arial" w:hAnsi="Arial" w:cs="Arial"/>
          <w:spacing w:val="1"/>
          <w:sz w:val="18"/>
          <w:szCs w:val="18"/>
        </w:rPr>
        <w:t>ags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>lle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3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1"/>
          <w:sz w:val="18"/>
          <w:szCs w:val="18"/>
        </w:rPr>
        <w:t>sol</w:t>
      </w:r>
      <w:r w:rsidRPr="003D24AF">
        <w:rPr>
          <w:rFonts w:ascii="Arial" w:eastAsia="Arial" w:hAnsi="Arial" w:cs="Arial"/>
          <w:sz w:val="18"/>
          <w:szCs w:val="18"/>
        </w:rPr>
        <w:t>l</w:t>
      </w:r>
      <w:r w:rsidRPr="003D24AF">
        <w:rPr>
          <w:rFonts w:ascii="Arial" w:eastAsia="Arial" w:hAnsi="Arial" w:cs="Arial"/>
          <w:spacing w:val="4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1"/>
          <w:sz w:val="18"/>
          <w:szCs w:val="18"/>
        </w:rPr>
        <w:t>ma</w:t>
      </w:r>
      <w:r w:rsidRPr="003D24AF">
        <w:rPr>
          <w:rFonts w:ascii="Arial" w:eastAsia="Arial" w:hAnsi="Arial" w:cs="Arial"/>
          <w:spacing w:val="-4"/>
          <w:sz w:val="18"/>
          <w:szCs w:val="18"/>
        </w:rPr>
        <w:t>x</w:t>
      </w:r>
      <w:r w:rsidRPr="003D24AF">
        <w:rPr>
          <w:rFonts w:ascii="Arial" w:eastAsia="Arial" w:hAnsi="Arial" w:cs="Arial"/>
          <w:spacing w:val="1"/>
          <w:sz w:val="18"/>
          <w:szCs w:val="18"/>
        </w:rPr>
        <w:t>imal</w:t>
      </w:r>
    </w:p>
    <w:p w:rsidR="00A73B55" w:rsidRPr="003D24AF" w:rsidRDefault="00725FBF" w:rsidP="00A73B55">
      <w:pPr>
        <w:spacing w:before="1" w:after="0" w:line="203" w:lineRule="exact"/>
        <w:ind w:left="818" w:right="-20"/>
        <w:rPr>
          <w:rFonts w:ascii="Arial" w:eastAsia="Arial" w:hAnsi="Arial" w:cs="Arial"/>
          <w:sz w:val="18"/>
          <w:szCs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715645</wp:posOffset>
                </wp:positionH>
                <wp:positionV relativeFrom="paragraph">
                  <wp:posOffset>306705</wp:posOffset>
                </wp:positionV>
                <wp:extent cx="6127750" cy="1296670"/>
                <wp:effectExtent l="0" t="0" r="0" b="0"/>
                <wp:wrapNone/>
                <wp:docPr id="610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7750" cy="1296670"/>
                          <a:chOff x="1127" y="483"/>
                          <a:chExt cx="9650" cy="2042"/>
                        </a:xfrm>
                      </wpg:grpSpPr>
                      <wpg:grpSp>
                        <wpg:cNvPr id="611" name="Group 333"/>
                        <wpg:cNvGrpSpPr>
                          <a:grpSpLocks/>
                        </wpg:cNvGrpSpPr>
                        <wpg:grpSpPr bwMode="auto">
                          <a:xfrm>
                            <a:off x="1133" y="489"/>
                            <a:ext cx="9638" cy="2"/>
                            <a:chOff x="1133" y="489"/>
                            <a:chExt cx="9638" cy="2"/>
                          </a:xfrm>
                        </wpg:grpSpPr>
                        <wps:wsp>
                          <wps:cNvPr id="612" name="Freeform 334"/>
                          <wps:cNvSpPr>
                            <a:spLocks/>
                          </wps:cNvSpPr>
                          <wps:spPr bwMode="auto">
                            <a:xfrm>
                              <a:off x="1133" y="489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331"/>
                        <wpg:cNvGrpSpPr>
                          <a:grpSpLocks/>
                        </wpg:cNvGrpSpPr>
                        <wpg:grpSpPr bwMode="auto">
                          <a:xfrm>
                            <a:off x="1138" y="494"/>
                            <a:ext cx="2" cy="2021"/>
                            <a:chOff x="1138" y="494"/>
                            <a:chExt cx="2" cy="2021"/>
                          </a:xfrm>
                        </wpg:grpSpPr>
                        <wps:wsp>
                          <wps:cNvPr id="614" name="Freeform 332"/>
                          <wps:cNvSpPr>
                            <a:spLocks/>
                          </wps:cNvSpPr>
                          <wps:spPr bwMode="auto">
                            <a:xfrm>
                              <a:off x="1138" y="494"/>
                              <a:ext cx="2" cy="2021"/>
                            </a:xfrm>
                            <a:custGeom>
                              <a:avLst/>
                              <a:gdLst>
                                <a:gd name="T0" fmla="+- 0 494 494"/>
                                <a:gd name="T1" fmla="*/ 494 h 2021"/>
                                <a:gd name="T2" fmla="+- 0 2515 494"/>
                                <a:gd name="T3" fmla="*/ 2515 h 202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21">
                                  <a:moveTo>
                                    <a:pt x="0" y="0"/>
                                  </a:moveTo>
                                  <a:lnTo>
                                    <a:pt x="0" y="2021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329"/>
                        <wpg:cNvGrpSpPr>
                          <a:grpSpLocks/>
                        </wpg:cNvGrpSpPr>
                        <wpg:grpSpPr bwMode="auto">
                          <a:xfrm>
                            <a:off x="10766" y="494"/>
                            <a:ext cx="2" cy="2021"/>
                            <a:chOff x="10766" y="494"/>
                            <a:chExt cx="2" cy="2021"/>
                          </a:xfrm>
                        </wpg:grpSpPr>
                        <wps:wsp>
                          <wps:cNvPr id="616" name="Freeform 330"/>
                          <wps:cNvSpPr>
                            <a:spLocks/>
                          </wps:cNvSpPr>
                          <wps:spPr bwMode="auto">
                            <a:xfrm>
                              <a:off x="10766" y="494"/>
                              <a:ext cx="2" cy="2021"/>
                            </a:xfrm>
                            <a:custGeom>
                              <a:avLst/>
                              <a:gdLst>
                                <a:gd name="T0" fmla="+- 0 494 494"/>
                                <a:gd name="T1" fmla="*/ 494 h 2021"/>
                                <a:gd name="T2" fmla="+- 0 2515 494"/>
                                <a:gd name="T3" fmla="*/ 2515 h 202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21">
                                  <a:moveTo>
                                    <a:pt x="0" y="0"/>
                                  </a:moveTo>
                                  <a:lnTo>
                                    <a:pt x="0" y="202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7" name="Group 327"/>
                        <wpg:cNvGrpSpPr>
                          <a:grpSpLocks/>
                        </wpg:cNvGrpSpPr>
                        <wpg:grpSpPr bwMode="auto">
                          <a:xfrm>
                            <a:off x="1133" y="895"/>
                            <a:ext cx="9638" cy="2"/>
                            <a:chOff x="1133" y="895"/>
                            <a:chExt cx="9638" cy="2"/>
                          </a:xfrm>
                        </wpg:grpSpPr>
                        <wps:wsp>
                          <wps:cNvPr id="618" name="Freeform 328"/>
                          <wps:cNvSpPr>
                            <a:spLocks/>
                          </wps:cNvSpPr>
                          <wps:spPr bwMode="auto">
                            <a:xfrm>
                              <a:off x="1133" y="895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9" name="Group 325"/>
                        <wpg:cNvGrpSpPr>
                          <a:grpSpLocks/>
                        </wpg:cNvGrpSpPr>
                        <wpg:grpSpPr bwMode="auto">
                          <a:xfrm>
                            <a:off x="1133" y="1300"/>
                            <a:ext cx="9638" cy="2"/>
                            <a:chOff x="1133" y="1300"/>
                            <a:chExt cx="9638" cy="2"/>
                          </a:xfrm>
                        </wpg:grpSpPr>
                        <wps:wsp>
                          <wps:cNvPr id="620" name="Freeform 326"/>
                          <wps:cNvSpPr>
                            <a:spLocks/>
                          </wps:cNvSpPr>
                          <wps:spPr bwMode="auto">
                            <a:xfrm>
                              <a:off x="1133" y="1300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1" name="Group 323"/>
                        <wpg:cNvGrpSpPr>
                          <a:grpSpLocks/>
                        </wpg:cNvGrpSpPr>
                        <wpg:grpSpPr bwMode="auto">
                          <a:xfrm>
                            <a:off x="1133" y="1706"/>
                            <a:ext cx="9638" cy="2"/>
                            <a:chOff x="1133" y="1706"/>
                            <a:chExt cx="9638" cy="2"/>
                          </a:xfrm>
                        </wpg:grpSpPr>
                        <wps:wsp>
                          <wps:cNvPr id="622" name="Freeform 324"/>
                          <wps:cNvSpPr>
                            <a:spLocks/>
                          </wps:cNvSpPr>
                          <wps:spPr bwMode="auto">
                            <a:xfrm>
                              <a:off x="1133" y="1706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3" name="Group 321"/>
                        <wpg:cNvGrpSpPr>
                          <a:grpSpLocks/>
                        </wpg:cNvGrpSpPr>
                        <wpg:grpSpPr bwMode="auto">
                          <a:xfrm>
                            <a:off x="1133" y="2114"/>
                            <a:ext cx="9638" cy="2"/>
                            <a:chOff x="1133" y="2114"/>
                            <a:chExt cx="9638" cy="2"/>
                          </a:xfrm>
                        </wpg:grpSpPr>
                        <wps:wsp>
                          <wps:cNvPr id="624" name="Freeform 322"/>
                          <wps:cNvSpPr>
                            <a:spLocks/>
                          </wps:cNvSpPr>
                          <wps:spPr bwMode="auto">
                            <a:xfrm>
                              <a:off x="1133" y="2114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5" name="Group 319"/>
                        <wpg:cNvGrpSpPr>
                          <a:grpSpLocks/>
                        </wpg:cNvGrpSpPr>
                        <wpg:grpSpPr bwMode="auto">
                          <a:xfrm>
                            <a:off x="1133" y="2519"/>
                            <a:ext cx="9638" cy="2"/>
                            <a:chOff x="1133" y="2519"/>
                            <a:chExt cx="9638" cy="2"/>
                          </a:xfrm>
                        </wpg:grpSpPr>
                        <wps:wsp>
                          <wps:cNvPr id="626" name="Freeform 320"/>
                          <wps:cNvSpPr>
                            <a:spLocks/>
                          </wps:cNvSpPr>
                          <wps:spPr bwMode="auto">
                            <a:xfrm>
                              <a:off x="1133" y="2519"/>
                              <a:ext cx="9638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9638"/>
                                <a:gd name="T2" fmla="+- 0 10771 1133"/>
                                <a:gd name="T3" fmla="*/ T2 w 9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8">
                                  <a:moveTo>
                                    <a:pt x="0" y="0"/>
                                  </a:moveTo>
                                  <a:lnTo>
                                    <a:pt x="96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6C8D3A" id="Group 318" o:spid="_x0000_s1026" style="position:absolute;margin-left:56.35pt;margin-top:24.15pt;width:482.5pt;height:102.1pt;z-index:-251655168;mso-position-horizontal-relative:page" coordorigin="1127,483" coordsize="9650,2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">
                <v:group id="Group 333" o:spid="_x0000_s1027" style="position:absolute;left:1133;top:489;width:9638;height:2" coordorigin="1133,489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<v:shape id="Freeform 334" o:spid="_x0000_s1028" style="position:absolute;left:1133;top:489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+Ly8QA&#10;AADcAAAADwAAAGRycy9kb3ducmV2LnhtbESP32rCMBTG7wd7h3AG3oyZtg6Rzig6EATZwNoHODTH&#10;tpiclCZr69ubwWCXH9+fH996O1kjBup961hBOk9AEFdOt1wrKC+HtxUIH5A1Gsek4E4etpvnpzXm&#10;2o18pqEItYgj7HNU0ITQ5VL6qiGLfu464uhdXW8xRNnXUvc4xnFrZJYkS2mx5UhosKPPhqpb8WMj&#10;t6wWi+Rbf53ug38/vRpz219TpWYv0+4DRKAp/If/2ketYJlm8HsmHgG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vi8vEAAAA3AAAAA8AAAAAAAAAAAAAAAAAmAIAAGRycy9k&#10;b3ducmV2LnhtbFBLBQYAAAAABAAEAPUAAACJAwAAAAA=&#10;" path="m,l9638,e" filled="f" strokeweight=".58pt">
                    <v:path arrowok="t" o:connecttype="custom" o:connectlocs="0,0;9638,0" o:connectangles="0,0"/>
                  </v:shape>
                </v:group>
                <v:group id="Group 331" o:spid="_x0000_s1029" style="position:absolute;left:1138;top:494;width:2;height:2021" coordorigin="1138,494" coordsize="2,202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<v:shape id="Freeform 332" o:spid="_x0000_s1030" style="position:absolute;left:1138;top:494;width:2;height:2021;visibility:visible;mso-wrap-style:square;v-text-anchor:top" coordsize="2,20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vhWcUA&#10;AADcAAAADwAAAGRycy9kb3ducmV2LnhtbESPT4vCMBTE7wv7HcJb8LJoqmhZqlFEVEREdv1z8PZo&#10;nm2xeSlN1PrtjSDscZiZ3zCjSWNKcaPaFZYVdDsRCOLU6oIzBYf9ov0DwnlkjaVlUvAgB5Px58cI&#10;E23v/Ee3nc9EgLBLUEHufZVI6dKcDLqOrYiDd7a1QR9knUld4z3ATSl7URRLgwWHhRwrmuWUXnZX&#10;o6DXmOlsvdkufwfHuf+O+bTdU6VU66uZDkF4avx/+N1eaQVxtw+vM+EIyPE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a+FZxQAAANwAAAAPAAAAAAAAAAAAAAAAAJgCAABkcnMv&#10;ZG93bnJldi54bWxQSwUGAAAAAAQABAD1AAAAigMAAAAA&#10;" path="m,l,2021e" filled="f" strokeweight=".20497mm">
                    <v:path arrowok="t" o:connecttype="custom" o:connectlocs="0,494;0,2515" o:connectangles="0,0"/>
                  </v:shape>
                </v:group>
                <v:group id="Group 329" o:spid="_x0000_s1031" style="position:absolute;left:10766;top:494;width:2;height:2021" coordorigin="10766,494" coordsize="2,202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330" o:spid="_x0000_s1032" style="position:absolute;left:10766;top:494;width:2;height:2021;visibility:visible;mso-wrap-style:square;v-text-anchor:top" coordsize="2,20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39u8cA&#10;AADcAAAADwAAAGRycy9kb3ducmV2LnhtbESPQWuDQBSE74X8h+UFeinJag8STDYhFJRQAkHbS24P&#10;91Vt3bfibtT213cLhRyHmfmG2R1m04mRBtdaVhCvIxDEldUt1wre37LVBoTzyBo7y6Tgmxwc9ouH&#10;HabaTlzQWPpaBAi7FBU03veplK5qyKBb2544eB92MOiDHGqpB5wC3HTyOYoSabDlsNBgTy8NVV/l&#10;zSiIiuv5J+8+y+P8mp+frlV8KS6ZUo/L+bgF4Wn29/B/+6QVJHECf2fCEZD7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t/bvHAAAA3AAAAA8AAAAAAAAAAAAAAAAAmAIAAGRy&#10;cy9kb3ducmV2LnhtbFBLBQYAAAAABAAEAPUAAACMAwAAAAA=&#10;" path="m,l,2021e" filled="f" strokeweight=".58pt">
                    <v:path arrowok="t" o:connecttype="custom" o:connectlocs="0,494;0,2515" o:connectangles="0,0"/>
                  </v:shape>
                </v:group>
                <v:group id="Group 327" o:spid="_x0000_s1033" style="position:absolute;left:1133;top:895;width:9638;height:2" coordorigin="1133,895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5ZkM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SN7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BXlmQxgAAANwA&#10;AAAPAAAAAAAAAAAAAAAAAKoCAABkcnMvZG93bnJldi54bWxQSwUGAAAAAAQABAD6AAAAnQMAAAAA&#10;">
                  <v:shape id="Freeform 328" o:spid="_x0000_s1034" style="position:absolute;left:1133;top:895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QancMA&#10;AADcAAAADwAAAGRycy9kb3ducmV2LnhtbERPTWvCQBC9F/oflhG81Y0KVqKriBBptS1oi+dpZpqE&#10;ZmfT7NbEf+8eCj0+3vdy3dtaXbj1lRMD41ECiiV3VElh4OM9e5iD8gGFsHbCBq7sYb26v1tiSq6T&#10;I19OoVAxRHyKBsoQmlRrn5ds0Y9cwxK5L9daDBG2haYWuxhuaz1Jkpm2WElsKLHhbcn59+nXGjjQ&#10;rptmb8+Pxf4no8m5p88XejVmOOg3C1CB+/Av/nM/kYHZOK6NZ+IR0K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QancMAAADcAAAADwAAAAAAAAAAAAAAAACYAgAAZHJzL2Rv&#10;d25yZXYueG1sUEsFBgAAAAAEAAQA9QAAAIgDAAAAAA==&#10;" path="m,l9638,e" filled="f" strokeweight=".20497mm">
                    <v:path arrowok="t" o:connecttype="custom" o:connectlocs="0,0;9638,0" o:connectangles="0,0"/>
                  </v:shape>
                </v:group>
                <v:group id="Group 325" o:spid="_x0000_s1035" style="position:absolute;left:1133;top:1300;width:9638;height:2" coordorigin="1133,1300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41oec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kS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fjWh5xgAAANwA&#10;AAAPAAAAAAAAAAAAAAAAAKoCAABkcnMvZG93bnJldi54bWxQSwUGAAAAAAQABAD6AAAAnQMAAAAA&#10;">
                  <v:shape id="Freeform 326" o:spid="_x0000_s1036" style="position:absolute;left:1133;top:1300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16msEA&#10;AADcAAAADwAAAGRycy9kb3ducmV2LnhtbERP22rCQBB9L/gPywh9Ed14IUh0FSsIBWmh1g8YsmMS&#10;3J0N2W2Mf995KPTxcO7b/eCd6qmLTWAD81kGirgMtuHKwPX7NF2DignZogtMBp4UYb8bvWyxsOHB&#10;X9RfUqUkhGOBBuqU2kLrWNbkMc5CSyzcLXQek8Cu0rbDh4R7pxdZlmuPDUtDjS0dayrvlx8vvddy&#10;ucw+7cf52cfVeeLc/e02N+Z1PBw2oBIN6V/85363BvKFzJczcgT07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deprBAAAA3AAAAA8AAAAAAAAAAAAAAAAAmAIAAGRycy9kb3du&#10;cmV2LnhtbFBLBQYAAAAABAAEAPUAAACGAwAAAAA=&#10;" path="m,l9638,e" filled="f" strokeweight=".58pt">
                    <v:path arrowok="t" o:connecttype="custom" o:connectlocs="0,0;9638,0" o:connectangles="0,0"/>
                  </v:shape>
                </v:group>
                <v:group id="Group 323" o:spid="_x0000_s1037" style="position:absolute;left:1133;top:1706;width:9638;height:2" coordorigin="1133,1706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5euw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W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5euwsQAAADcAAAA&#10;DwAAAAAAAAAAAAAAAACqAgAAZHJzL2Rvd25yZXYueG1sUEsFBgAAAAAEAAQA+gAAAJsDAAAAAA==&#10;">
                  <v:shape id="Freeform 324" o:spid="_x0000_s1038" style="position:absolute;left:1133;top:1706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NBdsMA&#10;AADcAAAADwAAAGRycy9kb3ducmV2LnhtbESP3YrCMBCF7wXfIYywN6KpVcpSjbIrLCyIgq4PMDRj&#10;W0wmpYm1vv1GELw8nJ+Ps9r01oiOWl87VjCbJiCIC6drLhWc/34mnyB8QNZoHJOCB3nYrIeDFeba&#10;3flI3SmUIo6wz1FBFUKTS+mLiiz6qWuIo3dxrcUQZVtK3eI9jlsj0yTJpMWaI6HChrYVFdfTzUbu&#10;uZjPk4Pe7x6dX+zGxly/LzOlPkb91xJEoD68w6/2r1aQpSk8z8Qj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oNBdsMAAADcAAAADwAAAAAAAAAAAAAAAACYAgAAZHJzL2Rv&#10;d25yZXYueG1sUEsFBgAAAAAEAAQA9QAAAIgDAAAAAA==&#10;" path="m,l9638,e" filled="f" strokeweight=".58pt">
                    <v:path arrowok="t" o:connecttype="custom" o:connectlocs="0,0;9638,0" o:connectangles="0,0"/>
                  </v:shape>
                </v:group>
                <v:group id="Group 321" o:spid="_x0000_s1039" style="position:absolute;left:1133;top:2114;width:9638;height:2" coordorigin="1133,2114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AmVL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tl4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AmVLsQAAADcAAAA&#10;DwAAAAAAAAAAAAAAAACqAgAAZHJzL2Rvd25yZXYueG1sUEsFBgAAAAAEAAQA+gAAAJsDAAAAAA==&#10;">
                  <v:shape id="Freeform 322" o:spid="_x0000_s1040" style="position:absolute;left:1133;top:2114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Z8mcIA&#10;AADcAAAADwAAAGRycy9kb3ducmV2LnhtbESP24rCMBRF3wf8h3AEXwZNvSBSjaKCIIgDXj7g0Bzb&#10;YnJSmljr3xtBmMfNviz2YtVaIxqqfelYwXCQgCDOnC45V3C97PozED4gazSOScGLPKyWnZ8Fpto9&#10;+UTNOeQijrBPUUERQpVK6bOCLPqBq4ijd3O1xRBlnUtd4zOOWyNHSTKVFkuOhAIr2haU3c8PG7nX&#10;bDxO/vTx8Gr85PBrzH1zGyrV67brOYhAbfgPf9t7rWA6msDnTDwC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JnyZwgAAANwAAAAPAAAAAAAAAAAAAAAAAJgCAABkcnMvZG93&#10;bnJldi54bWxQSwUGAAAAAAQABAD1AAAAhwMAAAAA&#10;" path="m,l9638,e" filled="f" strokeweight=".58pt">
                    <v:path arrowok="t" o:connecttype="custom" o:connectlocs="0,0;9638,0" o:connectangles="0,0"/>
                  </v:shape>
                </v:group>
                <v:group id="Group 319" o:spid="_x0000_s1041" style="position:absolute;left:1133;top:2519;width:9638;height:2" coordorigin="1133,2519" coordsize="96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Kyowc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h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QrKjBxgAAANwA&#10;AAAPAAAAAAAAAAAAAAAAAKoCAABkcnMvZG93bnJldi54bWxQSwUGAAAAAAQABAD6AAAAnQMAAAAA&#10;">
                  <v:shape id="Freeform 320" o:spid="_x0000_s1042" style="position:absolute;left:1133;top:2519;width:9638;height:2;visibility:visible;mso-wrap-style:square;v-text-anchor:top" coordsize="96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hHdcQA&#10;AADcAAAADwAAAGRycy9kb3ducmV2LnhtbESP32rCMBTG7wd7h3AG3ow1rY4inbHoQBBkA7UPcGiO&#10;bTE5KU1W69ubwWCXH9+fH9+qnKwRIw2+c6wgS1IQxLXTHTcKqvPubQnCB2SNxjEpuJOHcv38tMJC&#10;uxsfaTyFRsQR9gUqaEPoCyl93ZJFn7ieOHoXN1gMUQ6N1APe4rg1cp6mubTYcSS02NNnS/X19GMj&#10;t6oXi/Rbfx3uo38/vBpz3V4ypWYv0+YDRKAp/If/2nutIJ/n8HsmHgG5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4R3XEAAAA3AAAAA8AAAAAAAAAAAAAAAAAmAIAAGRycy9k&#10;b3ducmV2LnhtbFBLBQYAAAAABAAEAPUAAACJAwAAAAA=&#10;" path="m,l9638,e" filled="f" strokeweight=".58pt">
                    <v:path arrowok="t" o:connecttype="custom" o:connectlocs="0,0;9638,0" o:connectangles="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position w:val="-1"/>
          <w:sz w:val="18"/>
          <w:szCs w:val="18"/>
        </w:rPr>
        <w:t>5</w:t>
      </w:r>
      <w:r w:rsidR="00A73B55" w:rsidRPr="003D24AF">
        <w:rPr>
          <w:rFonts w:ascii="Arial" w:eastAsia="Arial" w:hAnsi="Arial" w:cs="Arial"/>
          <w:spacing w:val="1"/>
          <w:position w:val="-1"/>
          <w:sz w:val="18"/>
          <w:szCs w:val="18"/>
        </w:rPr>
        <w:t xml:space="preserve"> </w:t>
      </w:r>
      <w:r w:rsidR="00A73B55" w:rsidRPr="003D24AF">
        <w:rPr>
          <w:rFonts w:ascii="Arial" w:eastAsia="Arial" w:hAnsi="Arial" w:cs="Arial"/>
          <w:spacing w:val="-2"/>
          <w:position w:val="-1"/>
          <w:sz w:val="18"/>
          <w:szCs w:val="18"/>
        </w:rPr>
        <w:t>T</w:t>
      </w:r>
      <w:r w:rsidR="00A73B55" w:rsidRPr="003D24AF">
        <w:rPr>
          <w:rFonts w:ascii="Arial" w:eastAsia="Arial" w:hAnsi="Arial" w:cs="Arial"/>
          <w:spacing w:val="1"/>
          <w:position w:val="-1"/>
          <w:sz w:val="18"/>
          <w:szCs w:val="18"/>
        </w:rPr>
        <w:t>heme</w:t>
      </w:r>
      <w:r w:rsidR="00A73B55" w:rsidRPr="003D24AF">
        <w:rPr>
          <w:rFonts w:ascii="Arial" w:eastAsia="Arial" w:hAnsi="Arial" w:cs="Arial"/>
          <w:spacing w:val="-2"/>
          <w:position w:val="-1"/>
          <w:sz w:val="18"/>
          <w:szCs w:val="18"/>
        </w:rPr>
        <w:t>n</w:t>
      </w:r>
      <w:r w:rsidR="00A73B55" w:rsidRPr="003D24AF">
        <w:rPr>
          <w:rFonts w:ascii="Arial" w:eastAsia="Arial" w:hAnsi="Arial" w:cs="Arial"/>
          <w:spacing w:val="1"/>
          <w:position w:val="-1"/>
          <w:sz w:val="18"/>
          <w:szCs w:val="18"/>
        </w:rPr>
        <w:t>geb</w:t>
      </w:r>
      <w:r w:rsidR="00A73B55" w:rsidRPr="003D24AF">
        <w:rPr>
          <w:rFonts w:ascii="Arial" w:eastAsia="Arial" w:hAnsi="Arial" w:cs="Arial"/>
          <w:spacing w:val="-2"/>
          <w:position w:val="-1"/>
          <w:sz w:val="18"/>
          <w:szCs w:val="18"/>
        </w:rPr>
        <w:t>i</w:t>
      </w:r>
      <w:r w:rsidR="00A73B55" w:rsidRPr="003D24AF">
        <w:rPr>
          <w:rFonts w:ascii="Arial" w:eastAsia="Arial" w:hAnsi="Arial" w:cs="Arial"/>
          <w:spacing w:val="1"/>
          <w:position w:val="-1"/>
          <w:sz w:val="18"/>
          <w:szCs w:val="18"/>
        </w:rPr>
        <w:t>e</w:t>
      </w:r>
      <w:r w:rsidR="00A73B55" w:rsidRPr="003D24AF">
        <w:rPr>
          <w:rFonts w:ascii="Arial" w:eastAsia="Arial" w:hAnsi="Arial" w:cs="Arial"/>
          <w:position w:val="-1"/>
          <w:sz w:val="18"/>
          <w:szCs w:val="18"/>
        </w:rPr>
        <w:t>te</w:t>
      </w:r>
      <w:r w:rsidR="00A73B55" w:rsidRPr="003D24AF">
        <w:rPr>
          <w:rFonts w:ascii="Arial" w:eastAsia="Arial" w:hAnsi="Arial" w:cs="Arial"/>
          <w:spacing w:val="-1"/>
          <w:position w:val="-1"/>
          <w:sz w:val="18"/>
          <w:szCs w:val="18"/>
        </w:rPr>
        <w:t xml:space="preserve"> </w:t>
      </w:r>
      <w:r w:rsidR="00A73B55" w:rsidRPr="003D24AF">
        <w:rPr>
          <w:rFonts w:ascii="Arial" w:eastAsia="Arial" w:hAnsi="Arial" w:cs="Arial"/>
          <w:spacing w:val="1"/>
          <w:position w:val="-1"/>
          <w:sz w:val="18"/>
          <w:szCs w:val="18"/>
        </w:rPr>
        <w:t>ne</w:t>
      </w:r>
      <w:r w:rsidR="00A73B55" w:rsidRPr="003D24AF">
        <w:rPr>
          <w:rFonts w:ascii="Arial" w:eastAsia="Arial" w:hAnsi="Arial" w:cs="Arial"/>
          <w:spacing w:val="-2"/>
          <w:position w:val="-1"/>
          <w:sz w:val="18"/>
          <w:szCs w:val="18"/>
        </w:rPr>
        <w:t>n</w:t>
      </w:r>
      <w:r w:rsidR="00A73B55" w:rsidRPr="003D24AF">
        <w:rPr>
          <w:rFonts w:ascii="Arial" w:eastAsia="Arial" w:hAnsi="Arial" w:cs="Arial"/>
          <w:spacing w:val="1"/>
          <w:position w:val="-1"/>
          <w:sz w:val="18"/>
          <w:szCs w:val="18"/>
        </w:rPr>
        <w:t>nen</w:t>
      </w:r>
      <w:r w:rsidR="00A73B55" w:rsidRPr="003D24AF">
        <w:rPr>
          <w:rFonts w:ascii="Arial" w:eastAsia="Arial" w:hAnsi="Arial" w:cs="Arial"/>
          <w:position w:val="-1"/>
          <w:sz w:val="18"/>
          <w:szCs w:val="18"/>
        </w:rPr>
        <w:t>.)</w:t>
      </w: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before="1" w:after="0" w:line="240" w:lineRule="exact"/>
        <w:rPr>
          <w:sz w:val="24"/>
          <w:szCs w:val="24"/>
        </w:rPr>
      </w:pPr>
    </w:p>
    <w:p w:rsidR="00A73B55" w:rsidRPr="003D24AF" w:rsidRDefault="00A73B55" w:rsidP="008E3DA0">
      <w:pPr>
        <w:tabs>
          <w:tab w:val="left" w:pos="800"/>
          <w:tab w:val="left" w:pos="1720"/>
          <w:tab w:val="left" w:pos="2360"/>
          <w:tab w:val="left" w:pos="4740"/>
          <w:tab w:val="left" w:pos="5320"/>
          <w:tab w:val="left" w:pos="7720"/>
        </w:tabs>
        <w:spacing w:before="29" w:after="0"/>
        <w:ind w:left="818" w:right="177" w:hanging="706"/>
        <w:jc w:val="left"/>
        <w:rPr>
          <w:rFonts w:ascii="Arial" w:eastAsia="Arial" w:hAnsi="Arial" w:cs="Arial"/>
          <w:sz w:val="18"/>
          <w:szCs w:val="18"/>
        </w:rPr>
      </w:pP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6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.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  <w:t>Größe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  <w:t>und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  <w:t>Zu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sa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mm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se</w:t>
      </w:r>
      <w:r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zung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  <w:t>d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  <w:t>For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sc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hung</w:t>
      </w:r>
      <w:r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>gruppe</w:t>
      </w:r>
      <w:r w:rsidRPr="003D24AF">
        <w:rPr>
          <w:rFonts w:ascii="Arial" w:eastAsia="Arial" w:hAnsi="Arial" w:cs="Arial"/>
          <w:b/>
          <w:bCs/>
          <w:sz w:val="24"/>
          <w:szCs w:val="24"/>
        </w:rPr>
        <w:tab/>
      </w:r>
      <w:r w:rsidRPr="003D24AF">
        <w:rPr>
          <w:rFonts w:ascii="Arial" w:eastAsia="Arial" w:hAnsi="Arial" w:cs="Arial"/>
          <w:sz w:val="18"/>
          <w:szCs w:val="18"/>
        </w:rPr>
        <w:t>(</w:t>
      </w:r>
      <w:r w:rsidRPr="003D24AF">
        <w:rPr>
          <w:rFonts w:ascii="Arial" w:eastAsia="Arial" w:hAnsi="Arial" w:cs="Arial"/>
          <w:spacing w:val="-1"/>
          <w:sz w:val="18"/>
          <w:szCs w:val="18"/>
        </w:rPr>
        <w:t>M</w:t>
      </w:r>
      <w:r w:rsidRPr="003D24AF">
        <w:rPr>
          <w:rFonts w:ascii="Arial" w:eastAsia="Arial" w:hAnsi="Arial" w:cs="Arial"/>
          <w:spacing w:val="1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a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b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="008E3DA0">
        <w:rPr>
          <w:rFonts w:ascii="Arial" w:eastAsia="Arial" w:hAnsi="Arial" w:cs="Arial"/>
          <w:sz w:val="18"/>
          <w:szCs w:val="18"/>
        </w:rPr>
        <w:t xml:space="preserve">r, </w:t>
      </w:r>
      <w:r w:rsidRPr="003D24AF">
        <w:rPr>
          <w:rFonts w:ascii="Arial" w:eastAsia="Arial" w:hAnsi="Arial" w:cs="Arial"/>
          <w:sz w:val="18"/>
          <w:szCs w:val="18"/>
        </w:rPr>
        <w:t>S</w:t>
      </w:r>
      <w:r w:rsidRPr="003D24AF">
        <w:rPr>
          <w:rFonts w:ascii="Arial" w:eastAsia="Arial" w:hAnsi="Arial" w:cs="Arial"/>
          <w:spacing w:val="1"/>
          <w:sz w:val="18"/>
          <w:szCs w:val="18"/>
        </w:rPr>
        <w:t>a</w:t>
      </w:r>
      <w:r w:rsidRPr="003D24AF">
        <w:rPr>
          <w:rFonts w:ascii="Arial" w:eastAsia="Arial" w:hAnsi="Arial" w:cs="Arial"/>
          <w:spacing w:val="-1"/>
          <w:sz w:val="18"/>
          <w:szCs w:val="18"/>
        </w:rPr>
        <w:t>c</w:t>
      </w:r>
      <w:r w:rsidRPr="003D24AF">
        <w:rPr>
          <w:rFonts w:ascii="Arial" w:eastAsia="Arial" w:hAnsi="Arial" w:cs="Arial"/>
          <w:spacing w:val="1"/>
          <w:sz w:val="18"/>
          <w:szCs w:val="18"/>
        </w:rPr>
        <w:t>hm</w:t>
      </w:r>
      <w:r w:rsidRPr="003D24AF">
        <w:rPr>
          <w:rFonts w:ascii="Arial" w:eastAsia="Arial" w:hAnsi="Arial" w:cs="Arial"/>
          <w:spacing w:val="-2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tt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pacing w:val="-4"/>
          <w:sz w:val="18"/>
          <w:szCs w:val="18"/>
        </w:rPr>
        <w:t>l</w:t>
      </w:r>
      <w:r w:rsidRPr="003D24AF">
        <w:rPr>
          <w:rFonts w:ascii="Arial" w:eastAsia="Arial" w:hAnsi="Arial" w:cs="Arial"/>
          <w:sz w:val="18"/>
          <w:szCs w:val="18"/>
        </w:rPr>
        <w:t>, Dr</w:t>
      </w:r>
      <w:r w:rsidRPr="003D24AF">
        <w:rPr>
          <w:rFonts w:ascii="Arial" w:eastAsia="Arial" w:hAnsi="Arial" w:cs="Arial"/>
          <w:spacing w:val="1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tt</w:t>
      </w:r>
      <w:r w:rsidRPr="003D24AF">
        <w:rPr>
          <w:rFonts w:ascii="Arial" w:eastAsia="Arial" w:hAnsi="Arial" w:cs="Arial"/>
          <w:spacing w:val="1"/>
          <w:sz w:val="18"/>
          <w:szCs w:val="18"/>
        </w:rPr>
        <w:t>m</w:t>
      </w:r>
      <w:r w:rsidRPr="003D24AF">
        <w:rPr>
          <w:rFonts w:ascii="Arial" w:eastAsia="Arial" w:hAnsi="Arial" w:cs="Arial"/>
          <w:spacing w:val="-2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tt</w:t>
      </w:r>
      <w:r w:rsidRPr="003D24AF">
        <w:rPr>
          <w:rFonts w:ascii="Arial" w:eastAsia="Arial" w:hAnsi="Arial" w:cs="Arial"/>
          <w:spacing w:val="1"/>
          <w:sz w:val="18"/>
          <w:szCs w:val="18"/>
        </w:rPr>
        <w:t>el</w:t>
      </w:r>
      <w:r w:rsidRPr="003D24AF">
        <w:rPr>
          <w:rFonts w:ascii="Arial" w:eastAsia="Arial" w:hAnsi="Arial" w:cs="Arial"/>
          <w:spacing w:val="-2"/>
          <w:sz w:val="18"/>
          <w:szCs w:val="18"/>
        </w:rPr>
        <w:t>f</w:t>
      </w:r>
      <w:r w:rsidRPr="003D24AF">
        <w:rPr>
          <w:rFonts w:ascii="Arial" w:eastAsia="Arial" w:hAnsi="Arial" w:cs="Arial"/>
          <w:spacing w:val="1"/>
          <w:sz w:val="18"/>
          <w:szCs w:val="18"/>
        </w:rPr>
        <w:t>in</w:t>
      </w:r>
      <w:r w:rsidRPr="003D24AF">
        <w:rPr>
          <w:rFonts w:ascii="Arial" w:eastAsia="Arial" w:hAnsi="Arial" w:cs="Arial"/>
          <w:spacing w:val="-2"/>
          <w:sz w:val="18"/>
          <w:szCs w:val="18"/>
        </w:rPr>
        <w:t>a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pacing w:val="-1"/>
          <w:sz w:val="18"/>
          <w:szCs w:val="18"/>
        </w:rPr>
        <w:t>z</w:t>
      </w:r>
      <w:r w:rsidRPr="003D24AF">
        <w:rPr>
          <w:rFonts w:ascii="Arial" w:eastAsia="Arial" w:hAnsi="Arial" w:cs="Arial"/>
          <w:spacing w:val="1"/>
          <w:sz w:val="18"/>
          <w:szCs w:val="18"/>
        </w:rPr>
        <w:t>ie</w:t>
      </w:r>
      <w:r w:rsidRPr="003D24AF">
        <w:rPr>
          <w:rFonts w:ascii="Arial" w:eastAsia="Arial" w:hAnsi="Arial" w:cs="Arial"/>
          <w:sz w:val="18"/>
          <w:szCs w:val="18"/>
        </w:rPr>
        <w:t>rte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-4"/>
          <w:sz w:val="18"/>
          <w:szCs w:val="18"/>
        </w:rPr>
        <w:t>M</w:t>
      </w:r>
      <w:r w:rsidRPr="003D24AF">
        <w:rPr>
          <w:rFonts w:ascii="Arial" w:eastAsia="Arial" w:hAnsi="Arial" w:cs="Arial"/>
          <w:spacing w:val="1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a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b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>i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r,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F</w:t>
      </w:r>
      <w:r w:rsidRPr="003D24AF">
        <w:rPr>
          <w:rFonts w:ascii="Arial" w:eastAsia="Arial" w:hAnsi="Arial" w:cs="Arial"/>
          <w:spacing w:val="1"/>
          <w:sz w:val="18"/>
          <w:szCs w:val="18"/>
        </w:rPr>
        <w:t>o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-1"/>
          <w:sz w:val="18"/>
          <w:szCs w:val="18"/>
        </w:rPr>
        <w:t>s</w:t>
      </w:r>
      <w:r w:rsidRPr="003D24AF">
        <w:rPr>
          <w:rFonts w:ascii="Arial" w:eastAsia="Arial" w:hAnsi="Arial" w:cs="Arial"/>
          <w:spacing w:val="1"/>
          <w:sz w:val="18"/>
          <w:szCs w:val="18"/>
        </w:rPr>
        <w:t>ch</w:t>
      </w:r>
      <w:r w:rsidRPr="003D24AF">
        <w:rPr>
          <w:rFonts w:ascii="Arial" w:eastAsia="Arial" w:hAnsi="Arial" w:cs="Arial"/>
          <w:spacing w:val="-2"/>
          <w:sz w:val="18"/>
          <w:szCs w:val="18"/>
        </w:rPr>
        <w:t>u</w:t>
      </w:r>
      <w:r w:rsidRPr="003D24AF">
        <w:rPr>
          <w:rFonts w:ascii="Arial" w:eastAsia="Arial" w:hAnsi="Arial" w:cs="Arial"/>
          <w:spacing w:val="1"/>
          <w:sz w:val="18"/>
          <w:szCs w:val="18"/>
        </w:rPr>
        <w:t>ng</w:t>
      </w:r>
      <w:r w:rsidRPr="003D24AF">
        <w:rPr>
          <w:rFonts w:ascii="Arial" w:eastAsia="Arial" w:hAnsi="Arial" w:cs="Arial"/>
          <w:spacing w:val="-1"/>
          <w:sz w:val="18"/>
          <w:szCs w:val="18"/>
        </w:rPr>
        <w:t>s</w:t>
      </w:r>
      <w:r w:rsidRPr="003D24AF">
        <w:rPr>
          <w:rFonts w:ascii="Arial" w:eastAsia="Arial" w:hAnsi="Arial" w:cs="Arial"/>
          <w:spacing w:val="1"/>
          <w:sz w:val="18"/>
          <w:szCs w:val="18"/>
        </w:rPr>
        <w:t>g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u</w:t>
      </w:r>
      <w:r w:rsidRPr="003D24AF">
        <w:rPr>
          <w:rFonts w:ascii="Arial" w:eastAsia="Arial" w:hAnsi="Arial" w:cs="Arial"/>
          <w:spacing w:val="-2"/>
          <w:sz w:val="18"/>
          <w:szCs w:val="18"/>
        </w:rPr>
        <w:t>p</w:t>
      </w:r>
      <w:r w:rsidRPr="003D24AF">
        <w:rPr>
          <w:rFonts w:ascii="Arial" w:eastAsia="Arial" w:hAnsi="Arial" w:cs="Arial"/>
          <w:spacing w:val="1"/>
          <w:sz w:val="18"/>
          <w:szCs w:val="18"/>
        </w:rPr>
        <w:t>pe</w:t>
      </w:r>
      <w:r w:rsidRPr="003D24AF">
        <w:rPr>
          <w:rFonts w:ascii="Arial" w:eastAsia="Arial" w:hAnsi="Arial" w:cs="Arial"/>
          <w:sz w:val="18"/>
          <w:szCs w:val="18"/>
        </w:rPr>
        <w:t>n</w:t>
      </w:r>
      <w:r w:rsidRPr="003D24AF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1"/>
          <w:sz w:val="18"/>
          <w:szCs w:val="18"/>
        </w:rPr>
        <w:t>be</w:t>
      </w:r>
      <w:r w:rsidRPr="003D24AF">
        <w:rPr>
          <w:rFonts w:ascii="Arial" w:eastAsia="Arial" w:hAnsi="Arial" w:cs="Arial"/>
          <w:sz w:val="18"/>
          <w:szCs w:val="18"/>
        </w:rPr>
        <w:t>i</w:t>
      </w:r>
      <w:r w:rsidRPr="003D24AF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1"/>
          <w:sz w:val="18"/>
          <w:szCs w:val="18"/>
        </w:rPr>
        <w:t>au</w:t>
      </w:r>
      <w:r w:rsidRPr="003D24AF">
        <w:rPr>
          <w:rFonts w:ascii="Arial" w:eastAsia="Arial" w:hAnsi="Arial" w:cs="Arial"/>
          <w:spacing w:val="-2"/>
          <w:sz w:val="18"/>
          <w:szCs w:val="18"/>
        </w:rPr>
        <w:t>ß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uni</w:t>
      </w:r>
      <w:r w:rsidRPr="003D24AF">
        <w:rPr>
          <w:rFonts w:ascii="Arial" w:eastAsia="Arial" w:hAnsi="Arial" w:cs="Arial"/>
          <w:spacing w:val="-1"/>
          <w:sz w:val="18"/>
          <w:szCs w:val="18"/>
        </w:rPr>
        <w:t>v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pacing w:val="-2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si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ä</w:t>
      </w:r>
      <w:r w:rsidRPr="003D24AF">
        <w:rPr>
          <w:rFonts w:ascii="Arial" w:eastAsia="Arial" w:hAnsi="Arial" w:cs="Arial"/>
          <w:spacing w:val="-2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n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P</w:t>
      </w:r>
      <w:r w:rsidRPr="003D24AF">
        <w:rPr>
          <w:rFonts w:ascii="Arial" w:eastAsia="Arial" w:hAnsi="Arial" w:cs="Arial"/>
          <w:spacing w:val="1"/>
          <w:sz w:val="18"/>
          <w:szCs w:val="18"/>
        </w:rPr>
        <w:t>a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-2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ne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n)</w:t>
      </w:r>
    </w:p>
    <w:p w:rsidR="00A73B55" w:rsidRPr="003D24AF" w:rsidRDefault="00A73B55" w:rsidP="00A73B55">
      <w:pPr>
        <w:spacing w:before="14" w:after="0" w:line="260" w:lineRule="exact"/>
        <w:rPr>
          <w:sz w:val="26"/>
          <w:szCs w:val="26"/>
        </w:rPr>
      </w:pPr>
    </w:p>
    <w:p w:rsidR="00A73B55" w:rsidRPr="003D24AF" w:rsidRDefault="00725FBF" w:rsidP="00A73B55">
      <w:pPr>
        <w:tabs>
          <w:tab w:val="left" w:pos="820"/>
        </w:tabs>
        <w:spacing w:after="0"/>
        <w:ind w:left="113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694690</wp:posOffset>
                </wp:positionH>
                <wp:positionV relativeFrom="paragraph">
                  <wp:posOffset>-486410</wp:posOffset>
                </wp:positionV>
                <wp:extent cx="6169660" cy="318770"/>
                <wp:effectExtent l="0" t="0" r="0" b="0"/>
                <wp:wrapNone/>
                <wp:docPr id="605" name="Group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69660" cy="318770"/>
                          <a:chOff x="1094" y="-766"/>
                          <a:chExt cx="9716" cy="502"/>
                        </a:xfrm>
                      </wpg:grpSpPr>
                      <wpg:grpSp>
                        <wpg:cNvPr id="606" name="Group 316"/>
                        <wpg:cNvGrpSpPr>
                          <a:grpSpLocks/>
                        </wpg:cNvGrpSpPr>
                        <wpg:grpSpPr bwMode="auto">
                          <a:xfrm>
                            <a:off x="1104" y="-756"/>
                            <a:ext cx="9696" cy="276"/>
                            <a:chOff x="1104" y="-756"/>
                            <a:chExt cx="9696" cy="276"/>
                          </a:xfrm>
                        </wpg:grpSpPr>
                        <wps:wsp>
                          <wps:cNvPr id="607" name="Freeform 317"/>
                          <wps:cNvSpPr>
                            <a:spLocks/>
                          </wps:cNvSpPr>
                          <wps:spPr bwMode="auto">
                            <a:xfrm>
                              <a:off x="1104" y="-756"/>
                              <a:ext cx="9696" cy="276"/>
                            </a:xfrm>
                            <a:custGeom>
                              <a:avLst/>
                              <a:gdLst>
                                <a:gd name="T0" fmla="+- 0 1104 1104"/>
                                <a:gd name="T1" fmla="*/ T0 w 9696"/>
                                <a:gd name="T2" fmla="+- 0 -480 -756"/>
                                <a:gd name="T3" fmla="*/ -480 h 276"/>
                                <a:gd name="T4" fmla="+- 0 10800 1104"/>
                                <a:gd name="T5" fmla="*/ T4 w 9696"/>
                                <a:gd name="T6" fmla="+- 0 -480 -756"/>
                                <a:gd name="T7" fmla="*/ -480 h 276"/>
                                <a:gd name="T8" fmla="+- 0 10800 1104"/>
                                <a:gd name="T9" fmla="*/ T8 w 9696"/>
                                <a:gd name="T10" fmla="+- 0 -756 -756"/>
                                <a:gd name="T11" fmla="*/ -756 h 276"/>
                                <a:gd name="T12" fmla="+- 0 1104 1104"/>
                                <a:gd name="T13" fmla="*/ T12 w 9696"/>
                                <a:gd name="T14" fmla="+- 0 -756 -756"/>
                                <a:gd name="T15" fmla="*/ -756 h 276"/>
                                <a:gd name="T16" fmla="+- 0 1104 1104"/>
                                <a:gd name="T17" fmla="*/ T16 w 9696"/>
                                <a:gd name="T18" fmla="+- 0 -480 -756"/>
                                <a:gd name="T19" fmla="*/ -48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96" h="276">
                                  <a:moveTo>
                                    <a:pt x="0" y="276"/>
                                  </a:moveTo>
                                  <a:lnTo>
                                    <a:pt x="9696" y="276"/>
                                  </a:lnTo>
                                  <a:lnTo>
                                    <a:pt x="969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C1C1C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8" name="Group 314"/>
                        <wpg:cNvGrpSpPr>
                          <a:grpSpLocks/>
                        </wpg:cNvGrpSpPr>
                        <wpg:grpSpPr bwMode="auto">
                          <a:xfrm>
                            <a:off x="1104" y="-480"/>
                            <a:ext cx="9696" cy="206"/>
                            <a:chOff x="1104" y="-480"/>
                            <a:chExt cx="9696" cy="206"/>
                          </a:xfrm>
                        </wpg:grpSpPr>
                        <wps:wsp>
                          <wps:cNvPr id="609" name="Freeform 315"/>
                          <wps:cNvSpPr>
                            <a:spLocks/>
                          </wps:cNvSpPr>
                          <wps:spPr bwMode="auto">
                            <a:xfrm>
                              <a:off x="1104" y="-480"/>
                              <a:ext cx="9696" cy="206"/>
                            </a:xfrm>
                            <a:custGeom>
                              <a:avLst/>
                              <a:gdLst>
                                <a:gd name="T0" fmla="+- 0 1104 1104"/>
                                <a:gd name="T1" fmla="*/ T0 w 9696"/>
                                <a:gd name="T2" fmla="+- 0 -274 -480"/>
                                <a:gd name="T3" fmla="*/ -274 h 206"/>
                                <a:gd name="T4" fmla="+- 0 10800 1104"/>
                                <a:gd name="T5" fmla="*/ T4 w 9696"/>
                                <a:gd name="T6" fmla="+- 0 -274 -480"/>
                                <a:gd name="T7" fmla="*/ -274 h 206"/>
                                <a:gd name="T8" fmla="+- 0 10800 1104"/>
                                <a:gd name="T9" fmla="*/ T8 w 9696"/>
                                <a:gd name="T10" fmla="+- 0 -480 -480"/>
                                <a:gd name="T11" fmla="*/ -480 h 206"/>
                                <a:gd name="T12" fmla="+- 0 1104 1104"/>
                                <a:gd name="T13" fmla="*/ T12 w 9696"/>
                                <a:gd name="T14" fmla="+- 0 -480 -480"/>
                                <a:gd name="T15" fmla="*/ -480 h 206"/>
                                <a:gd name="T16" fmla="+- 0 1104 1104"/>
                                <a:gd name="T17" fmla="*/ T16 w 9696"/>
                                <a:gd name="T18" fmla="+- 0 -274 -480"/>
                                <a:gd name="T19" fmla="*/ -274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96" h="206">
                                  <a:moveTo>
                                    <a:pt x="0" y="206"/>
                                  </a:moveTo>
                                  <a:lnTo>
                                    <a:pt x="9696" y="206"/>
                                  </a:lnTo>
                                  <a:lnTo>
                                    <a:pt x="969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C1C1C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9BF5F7" id="Group 313" o:spid="_x0000_s1026" style="position:absolute;margin-left:54.7pt;margin-top:-38.3pt;width:485.8pt;height:25.1pt;z-index:-251654144;mso-position-horizontal-relative:page" coordorigin="1094,-766" coordsize="9716,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">
                <v:group id="Group 316" o:spid="_x0000_s1027" style="position:absolute;left:1104;top:-756;width:9696;height:276" coordorigin="1104,-756" coordsize="9696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8tq1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UQK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y2rWxgAAANwA&#10;AAAPAAAAAAAAAAAAAAAAAKoCAABkcnMvZG93bnJldi54bWxQSwUGAAAAAAQABAD6AAAAnQMAAAAA&#10;">
                  <v:shape id="Freeform 317" o:spid="_x0000_s1028" style="position:absolute;left:1104;top:-756;width:9696;height:276;visibility:visible;mso-wrap-style:square;v-text-anchor:top" coordsize="9696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FSOcQA&#10;AADcAAAADwAAAGRycy9kb3ducmV2LnhtbESPQWvCQBSE7wX/w/IEb7pRRGvqKiIoHqRYW3t+ZF83&#10;odm3Mbsm8d+7BaHHYWa+YZbrzpaiodoXjhWMRwkI4szpgo2Cr8/d8BWED8gaS8ek4E4e1qveyxJT&#10;7Vr+oOYcjIgQ9ikqyEOoUil9lpNFP3IVcfR+XG0xRFkbqWtsI9yWcpIkM2mx4LiQY0XbnLLf881G&#10;yvR4aDInv/dX024XF2PGk/eTUoN+t3kDEagL/+Fn+6AVzJI5/J2JR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hUjnEAAAA3AAAAA8AAAAAAAAAAAAAAAAAmAIAAGRycy9k&#10;b3ducmV2LnhtbFBLBQYAAAAABAAEAPUAAACJAwAAAAA=&#10;" path="m,276r9696,l9696,,,,,276e" fillcolor="#c1c1c1" stroked="f">
                    <v:path arrowok="t" o:connecttype="custom" o:connectlocs="0,-480;9696,-480;9696,-756;0,-756;0,-480" o:connectangles="0,0,0,0,0"/>
                  </v:shape>
                </v:group>
                <v:group id="Group 314" o:spid="_x0000_s1029" style="position:absolute;left:1104;top:-480;width:9696;height:206" coordorigin="1104,-480" coordsize="9696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hbP8MAAADcAAAADwAAAGRycy9kb3ducmV2LnhtbERPTWvCQBC9F/wPywi9&#10;1U2UikTXIGKlByk0EcTbkB2TkOxsyG6T+O+7h0KPj/e9SyfTioF6V1tWEC8iEMSF1TWXCq75x9sG&#10;hPPIGlvLpOBJDtL97GWHibYjf9OQ+VKEEHYJKqi87xIpXVGRQbewHXHgHrY36APsS6l7HEO4aeUy&#10;itbSYM2hocKOjhUVTfZjFJxHHA+r+DRcmsfxec/fv26XmJR6nU+HLQhPk/8X/7k/tYJ1FNaG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GFs/wwAAANwAAAAP&#10;AAAAAAAAAAAAAAAAAKoCAABkcnMvZG93bnJldi54bWxQSwUGAAAAAAQABAD6AAAAmgMAAAAA&#10;">
                  <v:shape id="Freeform 315" o:spid="_x0000_s1030" style="position:absolute;left:1104;top:-480;width:9696;height:206;visibility:visible;mso-wrap-style:square;v-text-anchor:top" coordsize="9696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AahsYA&#10;AADcAAAADwAAAGRycy9kb3ducmV2LnhtbESPT2vCQBTE70K/w/IKvdVNLQ01ZiOt4J/iqSp6fWaf&#10;SWj2bchuYvrt3ULB4zAzv2HS+WBq0VPrKssKXsYRCOLc6ooLBYf98vkdhPPIGmvLpOCXHMyzh1GK&#10;ibZX/qZ+5wsRIOwSVFB63yRSurwkg25sG+LgXWxr0AfZFlK3eA1wU8tJFMXSYMVhocSGFiXlP7vO&#10;KChOb2e97u2RvvaT1fF1233GcafU0+PwMQPhafD38H97oxXE0RT+zoQj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NAahsYAAADcAAAADwAAAAAAAAAAAAAAAACYAgAAZHJz&#10;L2Rvd25yZXYueG1sUEsFBgAAAAAEAAQA9QAAAIsDAAAAAA==&#10;" path="m,206r9696,l9696,,,,,206e" fillcolor="#c1c1c1" stroked="f">
                    <v:path arrowok="t" o:connecttype="custom" o:connectlocs="0,-274;9696,-274;9696,-480;0,-480;0,-274" o:connectangles="0,0,0,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6a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.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ab/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V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on d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ul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ä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/O</w:t>
      </w:r>
      <w:r w:rsidR="00A73B55" w:rsidRPr="003D24AF">
        <w:rPr>
          <w:rFonts w:ascii="Arial" w:eastAsia="Arial" w:hAnsi="Arial" w:cs="Arial"/>
          <w:b/>
          <w:bCs/>
          <w:spacing w:val="-2"/>
          <w:sz w:val="24"/>
          <w:szCs w:val="24"/>
        </w:rPr>
        <w:t>V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GU b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ll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und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ss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spacing w:val="-1"/>
          <w:sz w:val="24"/>
          <w:szCs w:val="24"/>
        </w:rPr>
        <w:t>tt</w:t>
      </w:r>
      <w:r w:rsidR="00A73B55" w:rsidRPr="003D24AF">
        <w:rPr>
          <w:rFonts w:ascii="Arial" w:eastAsia="Arial" w:hAnsi="Arial" w:cs="Arial"/>
          <w:b/>
          <w:bCs/>
          <w:sz w:val="24"/>
          <w:szCs w:val="24"/>
        </w:rPr>
        <w:t>ung</w:t>
      </w:r>
    </w:p>
    <w:p w:rsidR="00A73B55" w:rsidRPr="003D24AF" w:rsidRDefault="00A73B55" w:rsidP="00A73B55">
      <w:pPr>
        <w:spacing w:before="17" w:after="0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4"/>
        <w:gridCol w:w="5952"/>
      </w:tblGrid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8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8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after="0"/>
        <w:sectPr w:rsidR="00A73B55" w:rsidRPr="003D24AF">
          <w:headerReference w:type="default" r:id="rId9"/>
          <w:pgSz w:w="11920" w:h="16840"/>
          <w:pgMar w:top="1120" w:right="900" w:bottom="280" w:left="1020" w:header="875" w:footer="0" w:gutter="0"/>
          <w:cols w:space="720"/>
        </w:sectPr>
      </w:pPr>
    </w:p>
    <w:p w:rsidR="00CA3495" w:rsidRPr="00CA3495" w:rsidRDefault="00CA3495" w:rsidP="00CA3495">
      <w:pPr>
        <w:spacing w:before="2" w:after="0" w:line="280" w:lineRule="exact"/>
        <w:rPr>
          <w:rFonts w:ascii="Arial" w:hAnsi="Arial" w:cs="Arial"/>
          <w:b/>
          <w:sz w:val="24"/>
          <w:szCs w:val="24"/>
          <w:highlight w:val="lightGray"/>
        </w:rPr>
      </w:pPr>
      <w:r>
        <w:rPr>
          <w:rFonts w:ascii="Arial" w:hAnsi="Arial" w:cs="Arial"/>
          <w:b/>
          <w:sz w:val="24"/>
          <w:szCs w:val="24"/>
        </w:rPr>
        <w:t>6b</w:t>
      </w:r>
      <w:r w:rsidRPr="00CA3495">
        <w:rPr>
          <w:rFonts w:ascii="Arial" w:hAnsi="Arial" w:cs="Arial"/>
          <w:b/>
          <w:sz w:val="24"/>
          <w:szCs w:val="24"/>
        </w:rPr>
        <w:t xml:space="preserve">. </w:t>
      </w:r>
      <w:r>
        <w:rPr>
          <w:rFonts w:ascii="Arial" w:hAnsi="Arial" w:cs="Arial"/>
          <w:b/>
          <w:sz w:val="24"/>
          <w:szCs w:val="24"/>
        </w:rPr>
        <w:t>Weiterführende Ausstattung der Gruppe (vom Dienstantritt bis Antragstellung)</w:t>
      </w:r>
    </w:p>
    <w:p w:rsidR="00CA3495" w:rsidRPr="003D24AF" w:rsidRDefault="00CA3495" w:rsidP="00A73B55">
      <w:pPr>
        <w:spacing w:before="2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4"/>
        <w:gridCol w:w="5952"/>
      </w:tblGrid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8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86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after="0"/>
        <w:sectPr w:rsidR="00A73B55" w:rsidRPr="003D24AF">
          <w:headerReference w:type="default" r:id="rId10"/>
          <w:pgSz w:w="11920" w:h="16840"/>
          <w:pgMar w:top="1120" w:right="900" w:bottom="280" w:left="1020" w:header="881" w:footer="0" w:gutter="0"/>
          <w:cols w:space="720"/>
        </w:sectPr>
      </w:pPr>
    </w:p>
    <w:p w:rsidR="00A73B55" w:rsidRPr="003D24AF" w:rsidRDefault="00A73B55" w:rsidP="00A73B55">
      <w:pPr>
        <w:spacing w:before="12" w:after="0" w:line="240" w:lineRule="exact"/>
        <w:rPr>
          <w:sz w:val="24"/>
          <w:szCs w:val="24"/>
        </w:rPr>
      </w:pPr>
    </w:p>
    <w:p w:rsidR="00A73B55" w:rsidRDefault="00A73B55" w:rsidP="00A73B55">
      <w:pPr>
        <w:spacing w:before="29"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Origin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>l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rb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</w:t>
      </w:r>
    </w:p>
    <w:p w:rsidR="00A73B55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28"/>
        <w:gridCol w:w="898"/>
        <w:gridCol w:w="2678"/>
        <w:gridCol w:w="540"/>
        <w:gridCol w:w="540"/>
        <w:gridCol w:w="540"/>
        <w:gridCol w:w="1020"/>
      </w:tblGrid>
      <w:tr w:rsidR="00A73B55" w:rsidTr="00A73B55">
        <w:trPr>
          <w:trHeight w:hRule="exact" w:val="407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 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89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75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PF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AF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RF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4" w:after="0" w:line="240" w:lineRule="exact"/>
        <w:rPr>
          <w:sz w:val="24"/>
          <w:szCs w:val="24"/>
        </w:rPr>
      </w:pPr>
    </w:p>
    <w:p w:rsidR="00A73B55" w:rsidRDefault="00A73B55" w:rsidP="00A73B55">
      <w:pPr>
        <w:spacing w:before="29"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Üb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rb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 xml:space="preserve">n 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(</w:t>
      </w:r>
      <w:r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cl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.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M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-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Ar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ke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l)</w:t>
      </w:r>
    </w:p>
    <w:p w:rsidR="00A73B55" w:rsidRDefault="00A73B55" w:rsidP="00A73B55">
      <w:pPr>
        <w:spacing w:before="2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28"/>
        <w:gridCol w:w="898"/>
        <w:gridCol w:w="2678"/>
        <w:gridCol w:w="540"/>
        <w:gridCol w:w="540"/>
        <w:gridCol w:w="540"/>
        <w:gridCol w:w="1020"/>
      </w:tblGrid>
      <w:tr w:rsidR="00A73B55" w:rsidTr="00A73B55">
        <w:trPr>
          <w:trHeight w:hRule="exact" w:val="406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is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 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89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75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PF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AF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RF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4" w:after="0" w:line="240" w:lineRule="exact"/>
        <w:rPr>
          <w:sz w:val="24"/>
          <w:szCs w:val="24"/>
        </w:rPr>
      </w:pPr>
    </w:p>
    <w:p w:rsidR="00A73B55" w:rsidRDefault="00725FBF" w:rsidP="00A73B55">
      <w:pPr>
        <w:spacing w:before="29"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1036955</wp:posOffset>
                </wp:positionV>
                <wp:extent cx="9460865" cy="309245"/>
                <wp:effectExtent l="0" t="0" r="0" b="0"/>
                <wp:wrapNone/>
                <wp:docPr id="586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60865" cy="309245"/>
                          <a:chOff x="829" y="1633"/>
                          <a:chExt cx="14899" cy="487"/>
                        </a:xfrm>
                      </wpg:grpSpPr>
                      <wpg:grpSp>
                        <wpg:cNvPr id="587" name="Group 311"/>
                        <wpg:cNvGrpSpPr>
                          <a:grpSpLocks/>
                        </wpg:cNvGrpSpPr>
                        <wpg:grpSpPr bwMode="auto">
                          <a:xfrm>
                            <a:off x="14525" y="1680"/>
                            <a:ext cx="103" cy="396"/>
                            <a:chOff x="14525" y="1680"/>
                            <a:chExt cx="103" cy="396"/>
                          </a:xfrm>
                        </wpg:grpSpPr>
                        <wps:wsp>
                          <wps:cNvPr id="588" name="Freeform 312"/>
                          <wps:cNvSpPr>
                            <a:spLocks/>
                          </wps:cNvSpPr>
                          <wps:spPr bwMode="auto">
                            <a:xfrm>
                              <a:off x="14525" y="1680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525 14525"/>
                                <a:gd name="T1" fmla="*/ T0 w 103"/>
                                <a:gd name="T2" fmla="+- 0 2076 1680"/>
                                <a:gd name="T3" fmla="*/ 2076 h 396"/>
                                <a:gd name="T4" fmla="+- 0 14628 14525"/>
                                <a:gd name="T5" fmla="*/ T4 w 103"/>
                                <a:gd name="T6" fmla="+- 0 2076 1680"/>
                                <a:gd name="T7" fmla="*/ 2076 h 396"/>
                                <a:gd name="T8" fmla="+- 0 14628 14525"/>
                                <a:gd name="T9" fmla="*/ T8 w 103"/>
                                <a:gd name="T10" fmla="+- 0 1680 1680"/>
                                <a:gd name="T11" fmla="*/ 1680 h 396"/>
                                <a:gd name="T12" fmla="+- 0 14525 14525"/>
                                <a:gd name="T13" fmla="*/ T12 w 103"/>
                                <a:gd name="T14" fmla="+- 0 1680 1680"/>
                                <a:gd name="T15" fmla="*/ 1680 h 396"/>
                                <a:gd name="T16" fmla="+- 0 14525 14525"/>
                                <a:gd name="T17" fmla="*/ T16 w 103"/>
                                <a:gd name="T18" fmla="+- 0 2076 1680"/>
                                <a:gd name="T19" fmla="*/ 2076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9" name="Group 309"/>
                        <wpg:cNvGrpSpPr>
                          <a:grpSpLocks/>
                        </wpg:cNvGrpSpPr>
                        <wpg:grpSpPr bwMode="auto">
                          <a:xfrm>
                            <a:off x="862" y="1680"/>
                            <a:ext cx="103" cy="396"/>
                            <a:chOff x="862" y="1680"/>
                            <a:chExt cx="103" cy="396"/>
                          </a:xfrm>
                        </wpg:grpSpPr>
                        <wps:wsp>
                          <wps:cNvPr id="590" name="Freeform 310"/>
                          <wps:cNvSpPr>
                            <a:spLocks/>
                          </wps:cNvSpPr>
                          <wps:spPr bwMode="auto">
                            <a:xfrm>
                              <a:off x="862" y="1680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2076 1680"/>
                                <a:gd name="T3" fmla="*/ 2076 h 396"/>
                                <a:gd name="T4" fmla="+- 0 965 862"/>
                                <a:gd name="T5" fmla="*/ T4 w 103"/>
                                <a:gd name="T6" fmla="+- 0 2076 1680"/>
                                <a:gd name="T7" fmla="*/ 2076 h 396"/>
                                <a:gd name="T8" fmla="+- 0 965 862"/>
                                <a:gd name="T9" fmla="*/ T8 w 103"/>
                                <a:gd name="T10" fmla="+- 0 1680 1680"/>
                                <a:gd name="T11" fmla="*/ 1680 h 396"/>
                                <a:gd name="T12" fmla="+- 0 862 862"/>
                                <a:gd name="T13" fmla="*/ T12 w 103"/>
                                <a:gd name="T14" fmla="+- 0 1680 1680"/>
                                <a:gd name="T15" fmla="*/ 1680 h 396"/>
                                <a:gd name="T16" fmla="+- 0 862 862"/>
                                <a:gd name="T17" fmla="*/ T16 w 103"/>
                                <a:gd name="T18" fmla="+- 0 2076 1680"/>
                                <a:gd name="T19" fmla="*/ 2076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1" name="Group 307"/>
                        <wpg:cNvGrpSpPr>
                          <a:grpSpLocks/>
                        </wpg:cNvGrpSpPr>
                        <wpg:grpSpPr bwMode="auto">
                          <a:xfrm>
                            <a:off x="965" y="1680"/>
                            <a:ext cx="13560" cy="396"/>
                            <a:chOff x="965" y="1680"/>
                            <a:chExt cx="13560" cy="396"/>
                          </a:xfrm>
                        </wpg:grpSpPr>
                        <wps:wsp>
                          <wps:cNvPr id="592" name="Freeform 308"/>
                          <wps:cNvSpPr>
                            <a:spLocks/>
                          </wps:cNvSpPr>
                          <wps:spPr bwMode="auto">
                            <a:xfrm>
                              <a:off x="965" y="1680"/>
                              <a:ext cx="13560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560"/>
                                <a:gd name="T2" fmla="+- 0 2076 1680"/>
                                <a:gd name="T3" fmla="*/ 2076 h 396"/>
                                <a:gd name="T4" fmla="+- 0 14525 965"/>
                                <a:gd name="T5" fmla="*/ T4 w 13560"/>
                                <a:gd name="T6" fmla="+- 0 2076 1680"/>
                                <a:gd name="T7" fmla="*/ 2076 h 396"/>
                                <a:gd name="T8" fmla="+- 0 14525 965"/>
                                <a:gd name="T9" fmla="*/ T8 w 13560"/>
                                <a:gd name="T10" fmla="+- 0 1680 1680"/>
                                <a:gd name="T11" fmla="*/ 1680 h 396"/>
                                <a:gd name="T12" fmla="+- 0 965 965"/>
                                <a:gd name="T13" fmla="*/ T12 w 13560"/>
                                <a:gd name="T14" fmla="+- 0 1680 1680"/>
                                <a:gd name="T15" fmla="*/ 1680 h 396"/>
                                <a:gd name="T16" fmla="+- 0 965 965"/>
                                <a:gd name="T17" fmla="*/ T16 w 13560"/>
                                <a:gd name="T18" fmla="+- 0 2076 1680"/>
                                <a:gd name="T19" fmla="*/ 2076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60" h="396">
                                  <a:moveTo>
                                    <a:pt x="0" y="396"/>
                                  </a:moveTo>
                                  <a:lnTo>
                                    <a:pt x="13560" y="396"/>
                                  </a:lnTo>
                                  <a:lnTo>
                                    <a:pt x="1356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3" name="Group 305"/>
                        <wpg:cNvGrpSpPr>
                          <a:grpSpLocks/>
                        </wpg:cNvGrpSpPr>
                        <wpg:grpSpPr bwMode="auto">
                          <a:xfrm>
                            <a:off x="852" y="1656"/>
                            <a:ext cx="14854" cy="2"/>
                            <a:chOff x="852" y="1656"/>
                            <a:chExt cx="14854" cy="2"/>
                          </a:xfrm>
                        </wpg:grpSpPr>
                        <wps:wsp>
                          <wps:cNvPr id="594" name="Freeform 306"/>
                          <wps:cNvSpPr>
                            <a:spLocks/>
                          </wps:cNvSpPr>
                          <wps:spPr bwMode="auto">
                            <a:xfrm>
                              <a:off x="852" y="1656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5" name="Group 303"/>
                        <wpg:cNvGrpSpPr>
                          <a:grpSpLocks/>
                        </wpg:cNvGrpSpPr>
                        <wpg:grpSpPr bwMode="auto">
                          <a:xfrm>
                            <a:off x="862" y="1679"/>
                            <a:ext cx="13769" cy="2"/>
                            <a:chOff x="862" y="1679"/>
                            <a:chExt cx="13769" cy="2"/>
                          </a:xfrm>
                        </wpg:grpSpPr>
                        <wps:wsp>
                          <wps:cNvPr id="596" name="Freeform 304"/>
                          <wps:cNvSpPr>
                            <a:spLocks/>
                          </wps:cNvSpPr>
                          <wps:spPr bwMode="auto">
                            <a:xfrm>
                              <a:off x="862" y="1679"/>
                              <a:ext cx="13769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769"/>
                                <a:gd name="T2" fmla="+- 0 14630 862"/>
                                <a:gd name="T3" fmla="*/ T2 w 1376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69">
                                  <a:moveTo>
                                    <a:pt x="0" y="0"/>
                                  </a:moveTo>
                                  <a:lnTo>
                                    <a:pt x="13768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301"/>
                        <wpg:cNvGrpSpPr>
                          <a:grpSpLocks/>
                        </wpg:cNvGrpSpPr>
                        <wpg:grpSpPr bwMode="auto">
                          <a:xfrm>
                            <a:off x="857" y="1673"/>
                            <a:ext cx="2" cy="403"/>
                            <a:chOff x="857" y="1673"/>
                            <a:chExt cx="2" cy="403"/>
                          </a:xfrm>
                        </wpg:grpSpPr>
                        <wps:wsp>
                          <wps:cNvPr id="598" name="Freeform 302"/>
                          <wps:cNvSpPr>
                            <a:spLocks/>
                          </wps:cNvSpPr>
                          <wps:spPr bwMode="auto">
                            <a:xfrm>
                              <a:off x="857" y="1673"/>
                              <a:ext cx="2" cy="403"/>
                            </a:xfrm>
                            <a:custGeom>
                              <a:avLst/>
                              <a:gdLst>
                                <a:gd name="T0" fmla="+- 0 1673 1673"/>
                                <a:gd name="T1" fmla="*/ 1673 h 403"/>
                                <a:gd name="T2" fmla="+- 0 2076 1673"/>
                                <a:gd name="T3" fmla="*/ 2076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299"/>
                        <wpg:cNvGrpSpPr>
                          <a:grpSpLocks/>
                        </wpg:cNvGrpSpPr>
                        <wpg:grpSpPr bwMode="auto">
                          <a:xfrm>
                            <a:off x="852" y="2097"/>
                            <a:ext cx="14854" cy="2"/>
                            <a:chOff x="852" y="2097"/>
                            <a:chExt cx="14854" cy="2"/>
                          </a:xfrm>
                        </wpg:grpSpPr>
                        <wps:wsp>
                          <wps:cNvPr id="600" name="Freeform 300"/>
                          <wps:cNvSpPr>
                            <a:spLocks/>
                          </wps:cNvSpPr>
                          <wps:spPr bwMode="auto">
                            <a:xfrm>
                              <a:off x="852" y="2097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1" name="Group 297"/>
                        <wpg:cNvGrpSpPr>
                          <a:grpSpLocks/>
                        </wpg:cNvGrpSpPr>
                        <wpg:grpSpPr bwMode="auto">
                          <a:xfrm>
                            <a:off x="14635" y="1673"/>
                            <a:ext cx="2" cy="403"/>
                            <a:chOff x="14635" y="1673"/>
                            <a:chExt cx="2" cy="403"/>
                          </a:xfrm>
                        </wpg:grpSpPr>
                        <wps:wsp>
                          <wps:cNvPr id="602" name="Freeform 298"/>
                          <wps:cNvSpPr>
                            <a:spLocks/>
                          </wps:cNvSpPr>
                          <wps:spPr bwMode="auto">
                            <a:xfrm>
                              <a:off x="14635" y="1673"/>
                              <a:ext cx="2" cy="403"/>
                            </a:xfrm>
                            <a:custGeom>
                              <a:avLst/>
                              <a:gdLst>
                                <a:gd name="T0" fmla="+- 0 1673 1673"/>
                                <a:gd name="T1" fmla="*/ 1673 h 403"/>
                                <a:gd name="T2" fmla="+- 0 2076 1673"/>
                                <a:gd name="T3" fmla="*/ 2076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295"/>
                        <wpg:cNvGrpSpPr>
                          <a:grpSpLocks/>
                        </wpg:cNvGrpSpPr>
                        <wpg:grpSpPr bwMode="auto">
                          <a:xfrm>
                            <a:off x="15701" y="1673"/>
                            <a:ext cx="2" cy="403"/>
                            <a:chOff x="15701" y="1673"/>
                            <a:chExt cx="2" cy="403"/>
                          </a:xfrm>
                        </wpg:grpSpPr>
                        <wps:wsp>
                          <wps:cNvPr id="604" name="Freeform 296"/>
                          <wps:cNvSpPr>
                            <a:spLocks/>
                          </wps:cNvSpPr>
                          <wps:spPr bwMode="auto">
                            <a:xfrm>
                              <a:off x="15701" y="1673"/>
                              <a:ext cx="2" cy="403"/>
                            </a:xfrm>
                            <a:custGeom>
                              <a:avLst/>
                              <a:gdLst>
                                <a:gd name="T0" fmla="+- 0 1673 1673"/>
                                <a:gd name="T1" fmla="*/ 1673 h 403"/>
                                <a:gd name="T2" fmla="+- 0 2076 1673"/>
                                <a:gd name="T3" fmla="*/ 2076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A68711" id="Group 294" o:spid="_x0000_s1026" style="position:absolute;margin-left:41.45pt;margin-top:81.65pt;width:744.95pt;height:24.35pt;z-index:-251653120;mso-position-horizontal-relative:page" coordorigin="829,1633" coordsize="14899,4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">
                <v:group id="Group 311" o:spid="_x0000_s1027" style="position:absolute;left:14525;top:1680;width:103;height:396" coordorigin="14525,1680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nGta8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xbAr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JxrWvFAAAA3AAA&#10;AA8AAAAAAAAAAAAAAAAAqgIAAGRycy9kb3ducmV2LnhtbFBLBQYAAAAABAAEAPoAAACcAwAAAAA=&#10;">
                  <v:shape id="Freeform 312" o:spid="_x0000_s1028" style="position:absolute;left:14525;top:1680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nxkcIA&#10;AADcAAAADwAAAGRycy9kb3ducmV2LnhtbERPz2vCMBS+D/wfwhO8zVRlItUoohsbsstU0OOjebbV&#10;5qUkWVv965eDsOPH93ux6kwlGnK+tKxgNExAEGdWl5wrOB4+XmcgfEDWWFkmBXfysFr2XhaYatvy&#10;DzX7kIsYwj5FBUUIdSqlzwoy6Ie2Jo7cxTqDIUKXS+2wjeGmkuMkmUqDJceGAmvaFJTd9r9GQVN+&#10;H07t5erc+dO275v7Y1dNtkoN+t16DiJQF/7FT/eXVvA2i2vjmXg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WfGRwgAAANwAAAAPAAAAAAAAAAAAAAAAAJgCAABkcnMvZG93&#10;bnJldi54bWxQSwUGAAAAAAQABAD1AAAAhwMAAAAA&#10;" path="m,396r103,l103,,,,,396xe" fillcolor="#e7e7e7" stroked="f">
                    <v:path arrowok="t" o:connecttype="custom" o:connectlocs="0,2076;103,2076;103,1680;0,1680;0,2076" o:connectangles="0,0,0,0,0"/>
                  </v:shape>
                </v:group>
                <v:group id="Group 309" o:spid="_x0000_s1029" style="position:absolute;left:862;top:1680;width:103;height:396" coordorigin="862,1680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KcgsYAAADcAAAADwAAAGRycy9kb3ducmV2LnhtbESPT2vCQBTE7wW/w/IK&#10;3uomSoqmriJSpQcpNBFKb4/sMwlm34bsNn++fbdQ6HGYmd8w2/1oGtFT52rLCuJFBIK4sLrmUsE1&#10;Pz2tQTiPrLGxTAomcrDfzR62mGo78Af1mS9FgLBLUUHlfZtK6YqKDLqFbYmDd7OdQR9kV0rd4RDg&#10;ppHLKHqWBmsOCxW2dKyouGffRsF5wOGwil/7y/12nL7y5P3zEpNS88fx8ALC0+j/w3/tN60gWW/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opyCxgAAANwA&#10;AAAPAAAAAAAAAAAAAAAAAKoCAABkcnMvZG93bnJldi54bWxQSwUGAAAAAAQABAD6AAAAnQMAAAAA&#10;">
                  <v:shape id="Freeform 310" o:spid="_x0000_s1030" style="position:absolute;left:862;top:1680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ZrSsMA&#10;AADcAAAADwAAAGRycy9kb3ducmV2LnhtbERPz2vCMBS+C/sfwht4m+k2HFqNMtzGZHixCnp8NM+2&#10;W/NSkthW/3pzGHj8+H7Pl72pRUvOV5YVPI8SEMS51RUXCva7r6cJCB+QNdaWScGFPCwXD4M5ptp2&#10;vKU2C4WIIexTVFCG0KRS+rwkg35kG+LInawzGCJ0hdQOuxhuavmSJG/SYMWxocSGViXlf9nZKGir&#10;ze7QnX6dO37b7nN1uf7Urx9KDR/79xmIQH24i//da61gPI3z45l4BO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/ZrSsMAAADcAAAADwAAAAAAAAAAAAAAAACYAgAAZHJzL2Rv&#10;d25yZXYueG1sUEsFBgAAAAAEAAQA9QAAAIgDAAAAAA==&#10;" path="m,396r103,l103,,,,,396xe" fillcolor="#e7e7e7" stroked="f">
                    <v:path arrowok="t" o:connecttype="custom" o:connectlocs="0,2076;103,2076;103,1680;0,1680;0,2076" o:connectangles="0,0,0,0,0"/>
                  </v:shape>
                </v:group>
                <v:group id="Group 307" o:spid="_x0000_s1031" style="position:absolute;left:965;top:1680;width:13560;height:396" coordorigin="965,1680" coordsize="13560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w0GW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1w0GWcQAAADcAAAA&#10;DwAAAAAAAAAAAAAAAACqAgAAZHJzL2Rvd25yZXYueG1sUEsFBgAAAAAEAAQA+gAAAJsDAAAAAA==&#10;">
                  <v:shape id="Freeform 308" o:spid="_x0000_s1032" style="position:absolute;left:965;top:1680;width:13560;height:396;visibility:visible;mso-wrap-style:square;v-text-anchor:top" coordsize="13560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IcZcQA&#10;AADcAAAADwAAAGRycy9kb3ducmV2LnhtbESPS2vDMBCE74X8B7GB3ho5Jk8nSkgDhZTmktd9sTa2&#10;ibQylho7+fVVodDjMDPfMMt1Z424U+MrxwqGgwQEce50xYWC8+njbQbCB2SNxjEpeJCH9ar3ssRM&#10;u5YPdD+GQkQI+wwVlCHUmZQ+L8miH7iaOHpX11gMUTaF1A22EW6NTJNkIi1WHBdKrGlbUn47flsF&#10;tB+nJvny+XVGu8nnqDXP9+lFqdd+t1mACNSF//Bfe6cVjOcp/J6JR0C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CHGXEAAAA3AAAAA8AAAAAAAAAAAAAAAAAmAIAAGRycy9k&#10;b3ducmV2LnhtbFBLBQYAAAAABAAEAPUAAACJAwAAAAA=&#10;" path="m,396r13560,l13560,,,,,396e" fillcolor="#e7e7e7" stroked="f">
                    <v:path arrowok="t" o:connecttype="custom" o:connectlocs="0,2076;13560,2076;13560,1680;0,1680;0,2076" o:connectangles="0,0,0,0,0"/>
                  </v:shape>
                </v:group>
                <v:group id="Group 305" o:spid="_x0000_s1033" style="position:absolute;left:852;top:1656;width:14854;height:2" coordorigin="852,1656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M9t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Qr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kz21xgAAANwA&#10;AAAPAAAAAAAAAAAAAAAAAKoCAABkcnMvZG93bnJldi54bWxQSwUGAAAAAAQABAD6AAAAnQMAAAAA&#10;">
                  <v:shape id="Freeform 306" o:spid="_x0000_s1034" style="position:absolute;left:852;top:1656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fgLMUA&#10;AADcAAAADwAAAGRycy9kb3ducmV2LnhtbESP0WrCQBRE3wv+w3ILfZFmU9FQ06wi2oLgi0Y/4JK9&#10;Jmmzd9PsVte/7xaEPg4zc4YplsF04kKDay0reElSEMSV1S3XCk7Hj+dXEM4ja+wsk4IbOVguRg8F&#10;5tpe+UCX0tciQtjlqKDxvs+ldFVDBl1ie+Lone1g0Ec51FIPeI1w08lJmmbSYMtxocGe1g1VX+WP&#10;URB2n93+tB2/p25M61n2jcdNyJR6egyrNxCegv8P39tbrWA2n8LfmXgE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F+AsxQAAANwAAAAPAAAAAAAAAAAAAAAAAJgCAABkcnMv&#10;ZG93bnJldi54bWxQSwUGAAAAAAQABAD1AAAAigMAAAAA&#10;" path="m,l14854,e" filled="f" strokeweight="2.26pt">
                    <v:path arrowok="t" o:connecttype="custom" o:connectlocs="0,0;14854,0" o:connectangles="0,0"/>
                  </v:shape>
                </v:group>
                <v:group id="Group 303" o:spid="_x0000_s1035" style="position:absolute;left:862;top:1679;width:13769;height:2" coordorigin="862,1679" coordsize="1376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AWsUAAADcAAAADwAAAGRycy9kb3ducmV2LnhtbESPT2vCQBTE7wW/w/KE&#10;3uomlhSNriKi4kEK/gHx9sg+k2D2bciuSfz23UKhx2FmfsPMl72pREuNKy0riEcRCOLM6pJzBZfz&#10;9mMCwnlkjZVlUvAiB8vF4G2OqbYdH6k9+VwECLsUFRTe16mULivIoBvZmjh4d9sY9EE2udQNdgFu&#10;KjmOoi9psOSwUGBN64Kyx+lpFOw67Faf8aY9PO7r1+2cfF8PMSn1PuxXMxCeev8f/mvvtYJkm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g2AFrFAAAA3AAA&#10;AA8AAAAAAAAAAAAAAAAAqgIAAGRycy9kb3ducmV2LnhtbFBLBQYAAAAABAAEAPoAAACcAwAAAAA=&#10;">
                  <v:shape id="Freeform 304" o:spid="_x0000_s1036" style="position:absolute;left:862;top:1679;width:13769;height:2;visibility:visible;mso-wrap-style:square;v-text-anchor:top" coordsize="1376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gRN8MA&#10;AADcAAAADwAAAGRycy9kb3ducmV2LnhtbESPQWsCMRSE7wX/Q3iCt5ooKHU1ikgL0pNV8fzcPHcX&#10;Ny9LEt21v94IhR6HmfmGWaw6W4s7+VA51jAaKhDEuTMVFxqOh6/3DxAhIhusHZOGBwVYLXtvC8yM&#10;a/mH7vtYiAThkKGGMsYmkzLkJVkMQ9cQJ+/ivMWYpC+k8dgmuK3lWKmptFhxWiixoU1J+XV/sxp2&#10;6vfmP81ufS5OeTs5Wrv9VmOtB/1uPQcRqYv/4b/21miYzKbwOpOO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gRN8MAAADcAAAADwAAAAAAAAAAAAAAAACYAgAAZHJzL2Rv&#10;d25yZXYueG1sUEsFBgAAAAAEAAQA9QAAAIgDAAAAAA==&#10;" path="m,l13768,e" filled="f" strokecolor="#e7e7e7" strokeweight=".22pt">
                    <v:path arrowok="t" o:connecttype="custom" o:connectlocs="0,0;13768,0" o:connectangles="0,0"/>
                  </v:shape>
                </v:group>
                <v:group id="Group 301" o:spid="_x0000_s1037" style="position:absolute;left:857;top:1673;width:2;height:403" coordorigin="857,1673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6g7ts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r0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3qDu2xgAAANwA&#10;AAAPAAAAAAAAAAAAAAAAAKoCAABkcnMvZG93bnJldi54bWxQSwUGAAAAAAQABAD6AAAAnQMAAAAA&#10;">
                  <v:shape id="Freeform 302" o:spid="_x0000_s1038" style="position:absolute;left:857;top:1673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zolcQA&#10;AADcAAAADwAAAGRycy9kb3ducmV2LnhtbESPwWrCQBCG7wXfYRmht2ZjiyVGVxGh4CFQtEXwNmTH&#10;JJqdDdlV49s7h0KPwz//N98sVoNr1Y360Hg2MElSUMSltw1XBn5/vt4yUCEiW2w9k4EHBVgtRy8L&#10;zK2/845u+1gpgXDI0UAdY5drHcqaHIbEd8SSnXzvMMrYV9r2eBe4a/V7mn5qhw3LhRo72tRUXvZX&#10;JxrHw/lUFJfBfnuX2Z3N/Me0MOZ1PKznoCIN8X/5r721BqYzsZVnhAB6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86JXEAAAA3AAAAA8AAAAAAAAAAAAAAAAAmAIAAGRycy9k&#10;b3ducmV2LnhtbFBLBQYAAAAABAAEAPUAAACJAwAAAAA=&#10;" path="m,l,403e" filled="f" strokeweight=".20497mm">
                    <v:path arrowok="t" o:connecttype="custom" o:connectlocs="0,1673;0,2076" o:connectangles="0,0"/>
                  </v:shape>
                </v:group>
                <v:group id="Group 299" o:spid="_x0000_s1039" style="position:absolute;left:852;top:2097;width:14854;height:2" coordorigin="852,2097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l7Cl/FAAAA3AAA&#10;AA8AAAAAAAAAAAAAAAAAqgIAAGRycy9kb3ducmV2LnhtbFBLBQYAAAAABAAEAPoAAACcAwAAAAA=&#10;">
                  <v:shape id="Freeform 300" o:spid="_x0000_s1040" style="position:absolute;left:852;top:2097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MS1MAA&#10;AADcAAAADwAAAGRycy9kb3ducmV2LnhtbERPy4rCMBTdC/MP4Q64EU0Upkg1yqAjCG58fcClubbV&#10;5qbTZDT+vVkMuDyc93wZbSPu1PnasYbxSIEgLpypudRwPm2GUxA+IBtsHJOGJ3lYLj56c8yNe/CB&#10;7sdQihTCPkcNVQhtLqUvKrLoR64lTtzFdRZDgl0pTYePFG4bOVEqkxZrTg0VtrSqqLgd/6yGuLs2&#10;+/N28KP8gFZf2S+e1jHTuv8Zv2cgAsXwFv+7t0ZDptL8dCYdAbl4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wMS1MAAAADcAAAADwAAAAAAAAAAAAAAAACYAgAAZHJzL2Rvd25y&#10;ZXYueG1sUEsFBgAAAAAEAAQA9QAAAIUDAAAAAA==&#10;" path="m,l14854,e" filled="f" strokeweight="2.26pt">
                    <v:path arrowok="t" o:connecttype="custom" o:connectlocs="0,0;14854,0" o:connectangles="0,0"/>
                  </v:shape>
                </v:group>
                <v:group id="Group 297" o:spid="_x0000_s1041" style="position:absolute;left:14635;top:1673;width:2;height:403" coordorigin="14635,1673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LyosYAAADc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UQy3&#10;M+EIyP0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IvKixgAAANwA&#10;AAAPAAAAAAAAAAAAAAAAAKoCAABkcnMvZG93bnJldi54bWxQSwUGAAAAAAQABAD6AAAAnQMAAAAA&#10;">
                  <v:shape id="Freeform 298" o:spid="_x0000_s1042" style="position:absolute;left:14635;top:1673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vrucYA&#10;AADcAAAADwAAAGRycy9kb3ducmV2LnhtbESPT2vCQBTE7wW/w/KEXopuGqhIdBURSnsIhfoHr8/s&#10;Mwlm36a7a0z76buC4HGY+c0w82VvGtGR87VlBa/jBARxYXXNpYLd9n00BeEDssbGMin4JQ/LxeBp&#10;jpm2V/6mbhNKEUvYZ6igCqHNpPRFRQb92LbE0TtZZzBE6UqpHV5juWlkmiQTabDmuFBhS+uKivPm&#10;YhRMvtJu9/J22df5z0f+x8epO5hcqedhv5qBCNSHR/hOf+rIJSnczsQjIB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yvrucYAAADcAAAADwAAAAAAAAAAAAAAAACYAgAAZHJz&#10;L2Rvd25yZXYueG1sUEsFBgAAAAAEAAQA9QAAAIsDAAAAAA==&#10;" path="m,l,403e" filled="f" strokeweight=".58pt">
                    <v:path arrowok="t" o:connecttype="custom" o:connectlocs="0,1673;0,2076" o:connectangles="0,0"/>
                  </v:shape>
                </v:group>
                <v:group id="Group 295" o:spid="_x0000_s1043" style="position:absolute;left:15701;top:1673;width:2;height:403" coordorigin="15701,1673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296" o:spid="_x0000_s1044" style="position:absolute;left:15701;top:1673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7WVsYA&#10;AADcAAAADwAAAGRycy9kb3ducmV2LnhtbESPT2vCQBTE7wW/w/KEXkrdKFUkdRURxB5CwX/0+pp9&#10;JsHs27i7xrSfvlsQPA4zvxlmtuhMLVpyvrKsYDhIQBDnVldcKDjs169TED4ga6wtk4If8rCY955m&#10;mGp74y21u1CIWMI+RQVlCE0qpc9LMugHtiGO3sk6gyFKV0jt8BbLTS1HSTKRBiuOCyU2tCopP++u&#10;RsHkc9QeXsbXY5VdNtkvf0/dl8mUeu53y3cQgbrwCN/pDx255A3+z8Qj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47WVsYAAADcAAAADwAAAAAAAAAAAAAAAACYAgAAZHJz&#10;L2Rvd25yZXYueG1sUEsFBgAAAAAEAAQA9QAAAIsDAAAAAA==&#10;" path="m,l,403e" filled="f" strokeweight=".58pt">
                    <v:path arrowok="t" o:connecttype="custom" o:connectlocs="0,1673;0,2076" o:connectangles="0,0"/>
                  </v:shape>
                </v:group>
                <w10:wrap anchorx="page"/>
              </v:group>
            </w:pict>
          </mc:Fallback>
        </mc:AlternateConten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L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tt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,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K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as</w:t>
      </w:r>
      <w:r w:rsidR="00A73B55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</w:rPr>
        <w:t>u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 w:rsidR="00A73B55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 w:rsidR="00A73B55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k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n,</w:t>
      </w:r>
      <w:r w:rsidR="00A73B55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di</w:t>
      </w:r>
      <w:r w:rsidR="00A73B55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ori</w:t>
      </w:r>
      <w:r w:rsidR="00A73B55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al</w:t>
      </w:r>
      <w:r w:rsidR="00A73B5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s</w:t>
      </w:r>
    </w:p>
    <w:p w:rsidR="00A73B55" w:rsidRDefault="00A73B55" w:rsidP="00A73B55">
      <w:pPr>
        <w:spacing w:before="2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28"/>
        <w:gridCol w:w="898"/>
        <w:gridCol w:w="2678"/>
        <w:gridCol w:w="540"/>
        <w:gridCol w:w="540"/>
        <w:gridCol w:w="540"/>
        <w:gridCol w:w="1020"/>
      </w:tblGrid>
      <w:tr w:rsidR="00A73B55" w:rsidTr="00A73B55">
        <w:trPr>
          <w:trHeight w:hRule="exact" w:val="406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 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89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75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PF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AF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RF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A73B55" w:rsidTr="00A73B55">
        <w:trPr>
          <w:trHeight w:hRule="exact" w:val="360"/>
        </w:trPr>
        <w:tc>
          <w:tcPr>
            <w:tcW w:w="8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40" w:lineRule="exact"/>
        <w:rPr>
          <w:sz w:val="14"/>
          <w:szCs w:val="14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before="29" w:after="0"/>
        <w:ind w:left="9052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Σ G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umme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ubli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ion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pu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</w:p>
    <w:p w:rsidR="00A73B55" w:rsidRDefault="00A73B55" w:rsidP="00A73B55">
      <w:pPr>
        <w:spacing w:after="0"/>
        <w:sectPr w:rsidR="00A73B55">
          <w:headerReference w:type="default" r:id="rId11"/>
          <w:pgSz w:w="16840" w:h="11920" w:orient="landscape"/>
          <w:pgMar w:top="1400" w:right="1000" w:bottom="280" w:left="740" w:header="1162" w:footer="0" w:gutter="0"/>
          <w:cols w:space="720"/>
        </w:sectPr>
      </w:pPr>
    </w:p>
    <w:p w:rsidR="00A73B55" w:rsidRDefault="00725FBF" w:rsidP="00A73B55">
      <w:pPr>
        <w:spacing w:before="10" w:after="0" w:line="190" w:lineRule="exact"/>
        <w:rPr>
          <w:sz w:val="19"/>
          <w:szCs w:val="19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537210</wp:posOffset>
                </wp:positionH>
                <wp:positionV relativeFrom="page">
                  <wp:posOffset>1244600</wp:posOffset>
                </wp:positionV>
                <wp:extent cx="9439275" cy="266700"/>
                <wp:effectExtent l="0" t="0" r="0" b="19050"/>
                <wp:wrapNone/>
                <wp:docPr id="575" name="Group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39275" cy="266700"/>
                          <a:chOff x="846" y="1960"/>
                          <a:chExt cx="14865" cy="420"/>
                        </a:xfrm>
                      </wpg:grpSpPr>
                      <wpg:grpSp>
                        <wpg:cNvPr id="576" name="Group 292"/>
                        <wpg:cNvGrpSpPr>
                          <a:grpSpLocks/>
                        </wpg:cNvGrpSpPr>
                        <wpg:grpSpPr bwMode="auto">
                          <a:xfrm>
                            <a:off x="852" y="1966"/>
                            <a:ext cx="14854" cy="2"/>
                            <a:chOff x="852" y="1966"/>
                            <a:chExt cx="14854" cy="2"/>
                          </a:xfrm>
                        </wpg:grpSpPr>
                        <wps:wsp>
                          <wps:cNvPr id="577" name="Freeform 293"/>
                          <wps:cNvSpPr>
                            <a:spLocks/>
                          </wps:cNvSpPr>
                          <wps:spPr bwMode="auto">
                            <a:xfrm>
                              <a:off x="852" y="1966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8" name="Group 290"/>
                        <wpg:cNvGrpSpPr>
                          <a:grpSpLocks/>
                        </wpg:cNvGrpSpPr>
                        <wpg:grpSpPr bwMode="auto">
                          <a:xfrm>
                            <a:off x="857" y="1970"/>
                            <a:ext cx="2" cy="398"/>
                            <a:chOff x="857" y="1970"/>
                            <a:chExt cx="2" cy="398"/>
                          </a:xfrm>
                        </wpg:grpSpPr>
                        <wps:wsp>
                          <wps:cNvPr id="579" name="Freeform 291"/>
                          <wps:cNvSpPr>
                            <a:spLocks/>
                          </wps:cNvSpPr>
                          <wps:spPr bwMode="auto">
                            <a:xfrm>
                              <a:off x="857" y="1970"/>
                              <a:ext cx="2" cy="398"/>
                            </a:xfrm>
                            <a:custGeom>
                              <a:avLst/>
                              <a:gdLst>
                                <a:gd name="T0" fmla="+- 0 1970 1970"/>
                                <a:gd name="T1" fmla="*/ 1970 h 398"/>
                                <a:gd name="T2" fmla="+- 0 2369 1970"/>
                                <a:gd name="T3" fmla="*/ 2369 h 3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98">
                                  <a:moveTo>
                                    <a:pt x="0" y="0"/>
                                  </a:moveTo>
                                  <a:lnTo>
                                    <a:pt x="0" y="399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0" name="Group 288"/>
                        <wpg:cNvGrpSpPr>
                          <a:grpSpLocks/>
                        </wpg:cNvGrpSpPr>
                        <wpg:grpSpPr bwMode="auto">
                          <a:xfrm>
                            <a:off x="852" y="2374"/>
                            <a:ext cx="14854" cy="2"/>
                            <a:chOff x="852" y="2374"/>
                            <a:chExt cx="14854" cy="2"/>
                          </a:xfrm>
                        </wpg:grpSpPr>
                        <wps:wsp>
                          <wps:cNvPr id="581" name="Freeform 289"/>
                          <wps:cNvSpPr>
                            <a:spLocks/>
                          </wps:cNvSpPr>
                          <wps:spPr bwMode="auto">
                            <a:xfrm>
                              <a:off x="852" y="2374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2" name="Group 286"/>
                        <wpg:cNvGrpSpPr>
                          <a:grpSpLocks/>
                        </wpg:cNvGrpSpPr>
                        <wpg:grpSpPr bwMode="auto">
                          <a:xfrm>
                            <a:off x="14510" y="1970"/>
                            <a:ext cx="2" cy="398"/>
                            <a:chOff x="14510" y="1970"/>
                            <a:chExt cx="2" cy="398"/>
                          </a:xfrm>
                        </wpg:grpSpPr>
                        <wps:wsp>
                          <wps:cNvPr id="583" name="Freeform 287"/>
                          <wps:cNvSpPr>
                            <a:spLocks/>
                          </wps:cNvSpPr>
                          <wps:spPr bwMode="auto">
                            <a:xfrm>
                              <a:off x="14510" y="1970"/>
                              <a:ext cx="2" cy="398"/>
                            </a:xfrm>
                            <a:custGeom>
                              <a:avLst/>
                              <a:gdLst>
                                <a:gd name="T0" fmla="+- 0 1970 1970"/>
                                <a:gd name="T1" fmla="*/ 1970 h 398"/>
                                <a:gd name="T2" fmla="+- 0 2369 1970"/>
                                <a:gd name="T3" fmla="*/ 2369 h 3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98">
                                  <a:moveTo>
                                    <a:pt x="0" y="0"/>
                                  </a:moveTo>
                                  <a:lnTo>
                                    <a:pt x="0" y="39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4" name="Group 284"/>
                        <wpg:cNvGrpSpPr>
                          <a:grpSpLocks/>
                        </wpg:cNvGrpSpPr>
                        <wpg:grpSpPr bwMode="auto">
                          <a:xfrm>
                            <a:off x="15701" y="1970"/>
                            <a:ext cx="2" cy="398"/>
                            <a:chOff x="15701" y="1970"/>
                            <a:chExt cx="2" cy="398"/>
                          </a:xfrm>
                        </wpg:grpSpPr>
                        <wps:wsp>
                          <wps:cNvPr id="585" name="Freeform 285"/>
                          <wps:cNvSpPr>
                            <a:spLocks/>
                          </wps:cNvSpPr>
                          <wps:spPr bwMode="auto">
                            <a:xfrm>
                              <a:off x="15701" y="1970"/>
                              <a:ext cx="2" cy="398"/>
                            </a:xfrm>
                            <a:custGeom>
                              <a:avLst/>
                              <a:gdLst>
                                <a:gd name="T0" fmla="+- 0 1970 1970"/>
                                <a:gd name="T1" fmla="*/ 1970 h 398"/>
                                <a:gd name="T2" fmla="+- 0 2369 1970"/>
                                <a:gd name="T3" fmla="*/ 2369 h 3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98">
                                  <a:moveTo>
                                    <a:pt x="0" y="0"/>
                                  </a:moveTo>
                                  <a:lnTo>
                                    <a:pt x="0" y="39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70C0EB" id="Group 283" o:spid="_x0000_s1026" style="position:absolute;margin-left:42.3pt;margin-top:98pt;width:743.25pt;height:21pt;z-index:-251652096;mso-position-horizontal-relative:page;mso-position-vertical-relative:page" coordorigin="846,1960" coordsize="14865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">
                <v:group id="Group 292" o:spid="_x0000_s1027" style="position:absolute;left:852;top:1966;width:14854;height:2" coordorigin="852,1966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Oh418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J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oeNfFAAAA3AAA&#10;AA8AAAAAAAAAAAAAAAAAqgIAAGRycy9kb3ducmV2LnhtbFBLBQYAAAAABAAEAPoAAACcAwAAAAA=&#10;">
                  <v:shape id="Freeform 293" o:spid="_x0000_s1028" style="position:absolute;left:852;top:1966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Nw3McA&#10;AADcAAAADwAAAGRycy9kb3ducmV2LnhtbESPQUsDMRSE74L/ITzBm82qrFu2TYsIUu3FWttDb4/k&#10;dXfp5mWbxO723zcFweMwM98w0/lgW3EiHxrHCh5HGQhi7UzDlYLNz/vDGESIyAZbx6TgTAHms9ub&#10;KZbG9fxNp3WsRIJwKFFBHWNXShl0TRbDyHXEyds7bzEm6StpPPYJblv5lGUv0mLDaaHGjt5q0of1&#10;r1WgV35VLLbHY7P7ypefW/2c9/lCqfu74XUCItIQ/8N/7Q+jIC8KuJ5JR0DO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TcNzHAAAA3AAAAA8AAAAAAAAAAAAAAAAAmAIAAGRy&#10;cy9kb3ducmV2LnhtbFBLBQYAAAAABAAEAPUAAACMAwAAAAA=&#10;" path="m,l14854,e" filled="f" strokeweight=".58pt">
                    <v:path arrowok="t" o:connecttype="custom" o:connectlocs="0,0;14854,0" o:connectangles="0,0"/>
                  </v:shape>
                </v:group>
                <v:group id="Group 290" o:spid="_x0000_s1029" style="position:absolute;left:857;top:1970;width:2;height:398" coordorigin="857,1970" coordsize="2,3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jtJPs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Yv4W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2O0k+wwAAANwAAAAP&#10;AAAAAAAAAAAAAAAAAKoCAABkcnMvZG93bnJldi54bWxQSwUGAAAAAAQABAD6AAAAmgMAAAAA&#10;">
                  <v:shape id="Freeform 291" o:spid="_x0000_s1030" style="position:absolute;left:857;top:1970;width:2;height:398;visibility:visible;mso-wrap-style:square;v-text-anchor:top" coordsize="2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0CzsYA&#10;AADcAAAADwAAAGRycy9kb3ducmV2LnhtbESPzWrDMBCE74G8g9hAb4mclPzUiRJKoeBDocTJob0t&#10;1tYSsVaOpcbu21eFQo7DzHzD7A6Da8SNumA9K5jPMhDEldeWawXn0+t0AyJEZI2NZ1LwQwEO+/Fo&#10;h7n2PR/pVsZaJAiHHBWYGNtcylAZchhmviVO3pfvHMYku1rqDvsEd41cZNlKOrScFgy29GKoupTf&#10;ToENZejPG1m8f1aPpvh4W17tolXqYTI8b0FEGuI9/N8utILl+gn+zqQjIP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60CzsYAAADcAAAADwAAAAAAAAAAAAAAAACYAgAAZHJz&#10;L2Rvd25yZXYueG1sUEsFBgAAAAAEAAQA9QAAAIsDAAAAAA==&#10;" path="m,l,399e" filled="f" strokeweight=".20497mm">
                    <v:path arrowok="t" o:connecttype="custom" o:connectlocs="0,1970;0,2369" o:connectangles="0,0"/>
                  </v:shape>
                </v:group>
                <v:group id="Group 288" o:spid="_x0000_s1031" style="position:absolute;left:852;top:2374;width:14854;height:2" coordorigin="852,2374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Zg1H8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Yhfn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2YNR/CAAAA3AAAAA8A&#10;AAAAAAAAAAAAAAAAqgIAAGRycy9kb3ducmV2LnhtbFBLBQYAAAAABAAEAPoAAACZAwAAAAA=&#10;">
                  <v:shape id="Freeform 289" o:spid="_x0000_s1032" style="position:absolute;left:852;top:2374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zIeMQA&#10;AADcAAAADwAAAGRycy9kb3ducmV2LnhtbESPQWvCQBSE7wX/w/IEb3VjsEWiqxQhIB4qanLw9si+&#10;JsHs27C7avrvu4LQ4zAz3zCrzWA6cSfnW8sKZtMEBHFldcu1guKcvy9A+ICssbNMCn7Jw2Y9elth&#10;pu2Dj3Q/hVpECPsMFTQh9JmUvmrIoJ/anjh6P9YZDFG6WmqHjwg3nUyT5FMabDkuNNjTtqHqeroZ&#10;Bfn3YY7meHEpHYj3ZVlc57tEqcl4+FqCCDSE//CrvdMKPhYzeJ6JR0C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MyHjEAAAA3AAAAA8AAAAAAAAAAAAAAAAAmAIAAGRycy9k&#10;b3ducmV2LnhtbFBLBQYAAAAABAAEAPUAAACJAwAAAAA=&#10;" path="m,l14854,e" filled="f" strokeweight=".20497mm">
                    <v:path arrowok="t" o:connecttype="custom" o:connectlocs="0,0;14854,0" o:connectangles="0,0"/>
                  </v:shape>
                </v:group>
                <v:group id="Group 286" o:spid="_x0000_s1033" style="position:absolute;left:14510;top:1970;width:2;height:398" coordorigin="14510,1970" coordsize="2,3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gYO88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SdAm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Bg7zxgAAANwA&#10;AAAPAAAAAAAAAAAAAAAAAKoCAABkcnMvZG93bnJldi54bWxQSwUGAAAAAAQABAD6AAAAnQMAAAAA&#10;">
                  <v:shape id="Freeform 287" o:spid="_x0000_s1034" style="position:absolute;left:14510;top:1970;width:2;height:398;visibility:visible;mso-wrap-style:square;v-text-anchor:top" coordsize="2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iH5MQA&#10;AADcAAAADwAAAGRycy9kb3ducmV2LnhtbESPQWvCQBSE74L/YXlCb7pJSyVEVxGhkJZetAU9PrLP&#10;JCT7dsluNfrru4LgcZiZb5jlejCdOFPvG8sK0lkCgri0uuFKwe/PxzQD4QOyxs4yKbiSh/VqPFpi&#10;ru2Fd3Teh0pECPscFdQhuFxKX9Zk0M+sI47eyfYGQ5R9JXWPlwg3nXxNkrk02HBcqNHRtqay3f8Z&#10;BZ/k2i79lu7rcCvS67Fob9m8VeplMmwWIAIN4Rl+tAut4D17g/uZeATk6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Ih+TEAAAA3AAAAA8AAAAAAAAAAAAAAAAAmAIAAGRycy9k&#10;b3ducmV2LnhtbFBLBQYAAAAABAAEAPUAAACJAwAAAAA=&#10;" path="m,l,399e" filled="f" strokeweight=".58pt">
                    <v:path arrowok="t" o:connecttype="custom" o:connectlocs="0,1970;0,2369" o:connectangles="0,0"/>
                  </v:shape>
                </v:group>
                <v:group id="Group 284" o:spid="_x0000_s1035" style="position:absolute;left:15701;top:1970;width:2;height:398" coordorigin="15701,1970" coordsize="2,3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zHM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YrV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ozMcxgAAANwA&#10;AAAPAAAAAAAAAAAAAAAAAKoCAABkcnMvZG93bnJldi54bWxQSwUGAAAAAAQABAD6AAAAnQMAAAAA&#10;">
                  <v:shape id="Freeform 285" o:spid="_x0000_s1036" style="position:absolute;left:15701;top:1970;width:2;height:398;visibility:visible;mso-wrap-style:square;v-text-anchor:top" coordsize="2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26C8QA&#10;AADcAAAADwAAAGRycy9kb3ducmV2LnhtbESPQWvCQBSE7wX/w/IK3uomghKiq5SCEMWLWqjHR/Y1&#10;Ccm+XbKrRn+9Wyh4HGbmG2a5HkwnrtT7xrKCdJKAIC6tbrhS8H3afGQgfEDW2FkmBXfysF6N3paY&#10;a3vjA12PoRIRwj5HBXUILpfSlzUZ9BPriKP3a3uDIcq+krrHW4SbTk6TZC4NNhwXanT0VVPZHi9G&#10;wZZc26V76XY/jyK9n4v2kc1bpcbvw+cCRKAhvML/7UIrmGUz+DsTj4B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tugvEAAAA3AAAAA8AAAAAAAAAAAAAAAAAmAIAAGRycy9k&#10;b3ducmV2LnhtbFBLBQYAAAAABAAEAPUAAACJAwAAAAA=&#10;" path="m,l,399e" filled="f" strokeweight=".58pt">
                    <v:path arrowok="t" o:connecttype="custom" o:connectlocs="0,1970;0,2369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Pr="003D24AF" w:rsidRDefault="00A73B55" w:rsidP="00A73B55">
      <w:pPr>
        <w:tabs>
          <w:tab w:val="left" w:pos="14280"/>
        </w:tabs>
        <w:spacing w:before="29" w:after="0" w:line="271" w:lineRule="exact"/>
        <w:ind w:left="225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B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gu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ac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ung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z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um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(A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nz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hl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ac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Di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)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ab/>
      </w:r>
      <w:r w:rsidRPr="003D24AF">
        <w:rPr>
          <w:rFonts w:ascii="Arial" w:eastAsia="Arial" w:hAnsi="Arial" w:cs="Arial"/>
          <w:b/>
          <w:bCs/>
          <w:position w:val="-1"/>
          <w:sz w:val="24"/>
          <w:szCs w:val="24"/>
        </w:rPr>
        <w:t>7</w:t>
      </w:r>
    </w:p>
    <w:p w:rsidR="00A73B55" w:rsidRPr="003D24AF" w:rsidRDefault="00A73B55" w:rsidP="00A73B55">
      <w:pPr>
        <w:spacing w:before="2" w:after="0" w:line="150" w:lineRule="exact"/>
        <w:rPr>
          <w:sz w:val="15"/>
          <w:szCs w:val="15"/>
        </w:rPr>
      </w:pPr>
    </w:p>
    <w:p w:rsidR="00A73B55" w:rsidRPr="003D24AF" w:rsidRDefault="00A73B55" w:rsidP="00A73B55">
      <w:pPr>
        <w:spacing w:after="0" w:line="200" w:lineRule="exact"/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8"/>
        <w:gridCol w:w="9050"/>
        <w:gridCol w:w="1066"/>
        <w:gridCol w:w="1070"/>
        <w:gridCol w:w="1073"/>
        <w:gridCol w:w="1277"/>
      </w:tblGrid>
      <w:tr w:rsidR="00A73B55" w:rsidRPr="00A07B44" w:rsidTr="00A73B55">
        <w:trPr>
          <w:trHeight w:hRule="exact" w:val="406"/>
        </w:trPr>
        <w:tc>
          <w:tcPr>
            <w:tcW w:w="148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ung,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ak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K,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iligung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x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mina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im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 bi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n)</w:t>
            </w:r>
          </w:p>
        </w:tc>
      </w:tr>
      <w:tr w:rsidR="00A73B55" w:rsidTr="00A73B55">
        <w:trPr>
          <w:trHeight w:hRule="exact" w:val="406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er</w:t>
            </w:r>
          </w:p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hnung/Ti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Ve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ung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la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ut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30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268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**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22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BF***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69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**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*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</w:p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60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10" w:lineRule="exact"/>
        <w:rPr>
          <w:sz w:val="11"/>
          <w:szCs w:val="11"/>
        </w:rPr>
      </w:pPr>
    </w:p>
    <w:p w:rsidR="00A73B55" w:rsidRDefault="00A73B55" w:rsidP="00A73B55">
      <w:pPr>
        <w:spacing w:before="29" w:after="0" w:line="271" w:lineRule="exact"/>
        <w:ind w:right="1483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Σ</w:t>
      </w:r>
    </w:p>
    <w:p w:rsidR="00A73B55" w:rsidRDefault="00A73B55" w:rsidP="00A73B55">
      <w:pPr>
        <w:spacing w:before="2" w:after="0" w:line="120" w:lineRule="exact"/>
        <w:rPr>
          <w:sz w:val="12"/>
          <w:szCs w:val="12"/>
        </w:rPr>
      </w:pPr>
    </w:p>
    <w:p w:rsidR="00A73B55" w:rsidRDefault="00A73B55" w:rsidP="00A73B55">
      <w:pPr>
        <w:spacing w:after="0" w:line="200" w:lineRule="exact"/>
      </w:pPr>
    </w:p>
    <w:p w:rsidR="00A73B55" w:rsidRPr="003D24AF" w:rsidRDefault="00725FBF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-442595</wp:posOffset>
                </wp:positionV>
                <wp:extent cx="9460865" cy="287655"/>
                <wp:effectExtent l="0" t="0" r="0" b="0"/>
                <wp:wrapNone/>
                <wp:docPr id="556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60865" cy="287655"/>
                          <a:chOff x="829" y="-697"/>
                          <a:chExt cx="14899" cy="453"/>
                        </a:xfrm>
                      </wpg:grpSpPr>
                      <wpg:grpSp>
                        <wpg:cNvPr id="557" name="Group 281"/>
                        <wpg:cNvGrpSpPr>
                          <a:grpSpLocks/>
                        </wpg:cNvGrpSpPr>
                        <wpg:grpSpPr bwMode="auto">
                          <a:xfrm>
                            <a:off x="14335" y="-651"/>
                            <a:ext cx="103" cy="396"/>
                            <a:chOff x="14335" y="-651"/>
                            <a:chExt cx="103" cy="396"/>
                          </a:xfrm>
                        </wpg:grpSpPr>
                        <wps:wsp>
                          <wps:cNvPr id="558" name="Freeform 282"/>
                          <wps:cNvSpPr>
                            <a:spLocks/>
                          </wps:cNvSpPr>
                          <wps:spPr bwMode="auto">
                            <a:xfrm>
                              <a:off x="14335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335 14335"/>
                                <a:gd name="T1" fmla="*/ T0 w 103"/>
                                <a:gd name="T2" fmla="+- 0 -255 -651"/>
                                <a:gd name="T3" fmla="*/ -255 h 396"/>
                                <a:gd name="T4" fmla="+- 0 14438 14335"/>
                                <a:gd name="T5" fmla="*/ T4 w 103"/>
                                <a:gd name="T6" fmla="+- 0 -255 -651"/>
                                <a:gd name="T7" fmla="*/ -255 h 396"/>
                                <a:gd name="T8" fmla="+- 0 14438 14335"/>
                                <a:gd name="T9" fmla="*/ T8 w 103"/>
                                <a:gd name="T10" fmla="+- 0 -651 -651"/>
                                <a:gd name="T11" fmla="*/ -651 h 396"/>
                                <a:gd name="T12" fmla="+- 0 14335 14335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14335 14335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9" name="Group 279"/>
                        <wpg:cNvGrpSpPr>
                          <a:grpSpLocks/>
                        </wpg:cNvGrpSpPr>
                        <wpg:grpSpPr bwMode="auto">
                          <a:xfrm>
                            <a:off x="862" y="-651"/>
                            <a:ext cx="103" cy="396"/>
                            <a:chOff x="862" y="-651"/>
                            <a:chExt cx="103" cy="396"/>
                          </a:xfrm>
                        </wpg:grpSpPr>
                        <wps:wsp>
                          <wps:cNvPr id="560" name="Freeform 280"/>
                          <wps:cNvSpPr>
                            <a:spLocks/>
                          </wps:cNvSpPr>
                          <wps:spPr bwMode="auto">
                            <a:xfrm>
                              <a:off x="862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-255 -651"/>
                                <a:gd name="T3" fmla="*/ -255 h 396"/>
                                <a:gd name="T4" fmla="+- 0 965 862"/>
                                <a:gd name="T5" fmla="*/ T4 w 103"/>
                                <a:gd name="T6" fmla="+- 0 -255 -651"/>
                                <a:gd name="T7" fmla="*/ -255 h 396"/>
                                <a:gd name="T8" fmla="+- 0 965 862"/>
                                <a:gd name="T9" fmla="*/ T8 w 103"/>
                                <a:gd name="T10" fmla="+- 0 -651 -651"/>
                                <a:gd name="T11" fmla="*/ -651 h 396"/>
                                <a:gd name="T12" fmla="+- 0 862 862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862 862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1" name="Group 277"/>
                        <wpg:cNvGrpSpPr>
                          <a:grpSpLocks/>
                        </wpg:cNvGrpSpPr>
                        <wpg:grpSpPr bwMode="auto">
                          <a:xfrm>
                            <a:off x="965" y="-651"/>
                            <a:ext cx="13370" cy="396"/>
                            <a:chOff x="965" y="-651"/>
                            <a:chExt cx="13370" cy="396"/>
                          </a:xfrm>
                        </wpg:grpSpPr>
                        <wps:wsp>
                          <wps:cNvPr id="562" name="Freeform 278"/>
                          <wps:cNvSpPr>
                            <a:spLocks/>
                          </wps:cNvSpPr>
                          <wps:spPr bwMode="auto">
                            <a:xfrm>
                              <a:off x="965" y="-651"/>
                              <a:ext cx="13370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370"/>
                                <a:gd name="T2" fmla="+- 0 -255 -651"/>
                                <a:gd name="T3" fmla="*/ -255 h 396"/>
                                <a:gd name="T4" fmla="+- 0 14335 965"/>
                                <a:gd name="T5" fmla="*/ T4 w 13370"/>
                                <a:gd name="T6" fmla="+- 0 -255 -651"/>
                                <a:gd name="T7" fmla="*/ -255 h 396"/>
                                <a:gd name="T8" fmla="+- 0 14335 965"/>
                                <a:gd name="T9" fmla="*/ T8 w 13370"/>
                                <a:gd name="T10" fmla="+- 0 -651 -651"/>
                                <a:gd name="T11" fmla="*/ -651 h 396"/>
                                <a:gd name="T12" fmla="+- 0 965 965"/>
                                <a:gd name="T13" fmla="*/ T12 w 13370"/>
                                <a:gd name="T14" fmla="+- 0 -651 -651"/>
                                <a:gd name="T15" fmla="*/ -651 h 396"/>
                                <a:gd name="T16" fmla="+- 0 965 965"/>
                                <a:gd name="T17" fmla="*/ T16 w 13370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70" h="396">
                                  <a:moveTo>
                                    <a:pt x="0" y="396"/>
                                  </a:moveTo>
                                  <a:lnTo>
                                    <a:pt x="13370" y="396"/>
                                  </a:lnTo>
                                  <a:lnTo>
                                    <a:pt x="133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3" name="Group 275"/>
                        <wpg:cNvGrpSpPr>
                          <a:grpSpLocks/>
                        </wpg:cNvGrpSpPr>
                        <wpg:grpSpPr bwMode="auto">
                          <a:xfrm>
                            <a:off x="852" y="-675"/>
                            <a:ext cx="14854" cy="2"/>
                            <a:chOff x="852" y="-675"/>
                            <a:chExt cx="14854" cy="2"/>
                          </a:xfrm>
                        </wpg:grpSpPr>
                        <wps:wsp>
                          <wps:cNvPr id="564" name="Freeform 276"/>
                          <wps:cNvSpPr>
                            <a:spLocks/>
                          </wps:cNvSpPr>
                          <wps:spPr bwMode="auto">
                            <a:xfrm>
                              <a:off x="852" y="-675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5" name="Group 273"/>
                        <wpg:cNvGrpSpPr>
                          <a:grpSpLocks/>
                        </wpg:cNvGrpSpPr>
                        <wpg:grpSpPr bwMode="auto">
                          <a:xfrm>
                            <a:off x="862" y="-652"/>
                            <a:ext cx="13577" cy="2"/>
                            <a:chOff x="862" y="-652"/>
                            <a:chExt cx="13577" cy="2"/>
                          </a:xfrm>
                        </wpg:grpSpPr>
                        <wps:wsp>
                          <wps:cNvPr id="566" name="Freeform 274"/>
                          <wps:cNvSpPr>
                            <a:spLocks/>
                          </wps:cNvSpPr>
                          <wps:spPr bwMode="auto">
                            <a:xfrm>
                              <a:off x="862" y="-652"/>
                              <a:ext cx="13577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577"/>
                                <a:gd name="T2" fmla="+- 0 14438 862"/>
                                <a:gd name="T3" fmla="*/ T2 w 135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77">
                                  <a:moveTo>
                                    <a:pt x="0" y="0"/>
                                  </a:moveTo>
                                  <a:lnTo>
                                    <a:pt x="13576" y="0"/>
                                  </a:lnTo>
                                </a:path>
                              </a:pathLst>
                            </a:custGeom>
                            <a:noFill/>
                            <a:ln w="2807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7" name="Group 271"/>
                        <wpg:cNvGrpSpPr>
                          <a:grpSpLocks/>
                        </wpg:cNvGrpSpPr>
                        <wpg:grpSpPr bwMode="auto">
                          <a:xfrm>
                            <a:off x="857" y="-658"/>
                            <a:ext cx="2" cy="403"/>
                            <a:chOff x="857" y="-658"/>
                            <a:chExt cx="2" cy="403"/>
                          </a:xfrm>
                        </wpg:grpSpPr>
                        <wps:wsp>
                          <wps:cNvPr id="568" name="Freeform 272"/>
                          <wps:cNvSpPr>
                            <a:spLocks/>
                          </wps:cNvSpPr>
                          <wps:spPr bwMode="auto">
                            <a:xfrm>
                              <a:off x="857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9" name="Group 269"/>
                        <wpg:cNvGrpSpPr>
                          <a:grpSpLocks/>
                        </wpg:cNvGrpSpPr>
                        <wpg:grpSpPr bwMode="auto">
                          <a:xfrm>
                            <a:off x="852" y="-250"/>
                            <a:ext cx="14854" cy="2"/>
                            <a:chOff x="852" y="-250"/>
                            <a:chExt cx="14854" cy="2"/>
                          </a:xfrm>
                        </wpg:grpSpPr>
                        <wps:wsp>
                          <wps:cNvPr id="570" name="Freeform 270"/>
                          <wps:cNvSpPr>
                            <a:spLocks/>
                          </wps:cNvSpPr>
                          <wps:spPr bwMode="auto">
                            <a:xfrm>
                              <a:off x="852" y="-250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" name="Group 267"/>
                        <wpg:cNvGrpSpPr>
                          <a:grpSpLocks/>
                        </wpg:cNvGrpSpPr>
                        <wpg:grpSpPr bwMode="auto">
                          <a:xfrm>
                            <a:off x="14443" y="-658"/>
                            <a:ext cx="2" cy="403"/>
                            <a:chOff x="14443" y="-658"/>
                            <a:chExt cx="2" cy="403"/>
                          </a:xfrm>
                        </wpg:grpSpPr>
                        <wps:wsp>
                          <wps:cNvPr id="572" name="Freeform 268"/>
                          <wps:cNvSpPr>
                            <a:spLocks/>
                          </wps:cNvSpPr>
                          <wps:spPr bwMode="auto">
                            <a:xfrm>
                              <a:off x="14443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3" name="Group 265"/>
                        <wpg:cNvGrpSpPr>
                          <a:grpSpLocks/>
                        </wpg:cNvGrpSpPr>
                        <wpg:grpSpPr bwMode="auto">
                          <a:xfrm>
                            <a:off x="15701" y="-658"/>
                            <a:ext cx="2" cy="403"/>
                            <a:chOff x="15701" y="-658"/>
                            <a:chExt cx="2" cy="403"/>
                          </a:xfrm>
                        </wpg:grpSpPr>
                        <wps:wsp>
                          <wps:cNvPr id="574" name="Freeform 266"/>
                          <wps:cNvSpPr>
                            <a:spLocks/>
                          </wps:cNvSpPr>
                          <wps:spPr bwMode="auto">
                            <a:xfrm>
                              <a:off x="15701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F02457" id="Group 264" o:spid="_x0000_s1026" style="position:absolute;margin-left:41.45pt;margin-top:-34.85pt;width:744.95pt;height:22.65pt;z-index:-251651072;mso-position-horizontal-relative:page" coordorigin="829,-697" coordsize="14899,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">
                <v:group id="Group 281" o:spid="_x0000_s1027" style="position:absolute;left:14335;top:-651;width:103;height:396" coordorigin="14335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BGBL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Ikmc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RgSzFAAAA3AAA&#10;AA8AAAAAAAAAAAAAAAAAqgIAAGRycy9kb3ducmV2LnhtbFBLBQYAAAAABAAEAPoAAACcAwAAAAA=&#10;">
                  <v:shape id="Freeform 282" o:spid="_x0000_s1028" style="position:absolute;left:14335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nd1sMA&#10;AADcAAAADwAAAGRycy9kb3ducmV2LnhtbERPy2oCMRTdC/2HcAvd1UxbFBnNSLGKUtyohbq8TO48&#10;2snNkMSZ0a9vFgWXh/NeLAfTiI6cry0reBknIIhzq2suFXydNs8zED4ga2wsk4IreVhmD6MFptr2&#10;fKDuGEoRQ9inqKAKoU2l9HlFBv3YtsSRK6wzGCJ0pdQO+xhuGvmaJFNpsObYUGFLq4ry3+PFKOjq&#10;/em7L36cO29tv15db5/N24dST4/D+xxEoCHcxf/unVYwmcS18Uw8Aj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nd1sMAAADcAAAADwAAAAAAAAAAAAAAAACYAgAAZHJzL2Rv&#10;d25yZXYueG1sUEsFBgAAAAAEAAQA9QAAAIg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279" o:spid="_x0000_s1029" style="position:absolute;left:862;top:-651;width:103;height:396" coordorigin="862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sKwxcUAAADcAAAADwAAAGRycy9kb3ducmV2LnhtbESPT2vCQBTE7wW/w/KE&#10;3uomlhSNriKi4kEK/gHx9sg+k2D2bciuSfz23UKhx2FmfsPMl72pREuNKy0riEcRCOLM6pJzBZfz&#10;9mMCwnlkjZVlUvAiB8vF4G2OqbYdH6k9+VwECLsUFRTe16mULivIoBvZmjh4d9sY9EE2udQNdgFu&#10;KjmOoi9psOSwUGBN64Kyx+lpFOw67Faf8aY9PO7r1+2cfF8PMSn1PuxXMxCeev8f/mvvtYIkmcL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LCsMXFAAAA3AAA&#10;AA8AAAAAAAAAAAAAAAAAqgIAAGRycy9kb3ducmV2LnhtbFBLBQYAAAAABAAEAPoAAACcAwAAAAA=&#10;">
                  <v:shape id="Freeform 280" o:spid="_x0000_s1030" style="position:absolute;left:862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MbbcIA&#10;AADcAAAADwAAAGRycy9kb3ducmV2LnhtbERPz2vCMBS+D/wfwhO8aaoyGdUoohsbsstU0OOjebbV&#10;5qUkWVv965eDsOPH93ux6kwlGnK+tKxgPEpAEGdWl5wrOB4+hm8gfEDWWFkmBXfysFr2XhaYatvy&#10;DzX7kIsYwj5FBUUIdSqlzwoy6Ee2Jo7cxTqDIUKXS+2wjeGmkpMkmUmDJceGAmvaFJTd9r9GQVN+&#10;H07t5erc+dO275v7Y1dNt0oN+t16DiJQF/7FT/eXVvA6i/PjmXg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IxttwgAAANwAAAAPAAAAAAAAAAAAAAAAAJgCAABkcnMvZG93&#10;bnJldi54bWxQSwUGAAAAAAQABAD1AAAAhwMAAAAA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277" o:spid="_x0000_s1031" style="position:absolute;left:965;top:-651;width:13370;height:396" coordorigin="965,-651" coordsize="13370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h2fs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M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i2HZ+xgAAANwA&#10;AAAPAAAAAAAAAAAAAAAAAKoCAABkcnMvZG93bnJldi54bWxQSwUGAAAAAAQABAD6AAAAnQMAAAAA&#10;">
                  <v:shape id="Freeform 278" o:spid="_x0000_s1032" style="position:absolute;left:965;top:-651;width:13370;height:396;visibility:visible;mso-wrap-style:square;v-text-anchor:top" coordsize="13370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nJw8QA&#10;AADcAAAADwAAAGRycy9kb3ducmV2LnhtbESPwWrDMBBE74X8g9hAb7UcNwmtY9kE00CudXrocWtt&#10;LRNrZSwlcf6+KhR6HGbeDFNUsx3ElSbfO1awSlIQxK3TPXcKPk6HpxcQPiBrHByTgjt5qMrFQ4G5&#10;djd+p2sTOhFL2OeowIQw5lL61pBFn7iROHrfbrIYopw6qSe8xXI7yCxNt9Jiz3HB4Ei1ofbcXKyC&#10;jfnaXF4//fPp0Nt6brr7W7aulXpczvsdiEBz+A//0UcduW0Gv2fiEZD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pycPEAAAA3AAAAA8AAAAAAAAAAAAAAAAAmAIAAGRycy9k&#10;b3ducmV2LnhtbFBLBQYAAAAABAAEAPUAAACJAwAAAAA=&#10;" path="m,396r13370,l13370,,,,,396e" fillcolor="#e7e7e7" stroked="f">
                    <v:path arrowok="t" o:connecttype="custom" o:connectlocs="0,-255;13370,-255;13370,-651;0,-651;0,-255" o:connectangles="0,0,0,0,0"/>
                  </v:shape>
                </v:group>
                <v:group id="Group 275" o:spid="_x0000_s1033" style="position:absolute;left:852;top:-675;width:14854;height:2" coordorigin="852,-675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ZNks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pE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Rk2SxgAAANwA&#10;AAAPAAAAAAAAAAAAAAAAAKoCAABkcnMvZG93bnJldi54bWxQSwUGAAAAAAQABAD6AAAAnQMAAAAA&#10;">
                  <v:shape id="Freeform 276" o:spid="_x0000_s1034" style="position:absolute;left:852;top:-675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KQC8QA&#10;AADcAAAADwAAAGRycy9kb3ducmV2LnhtbESP3YrCMBSE7xd8h3CEvRFNV9Yi1SiiLgjerD8PcGiO&#10;bbU56TZRs29vBMHLYWa+YabzYGpxo9ZVlhV8DRIQxLnVFRcKjoef/hiE88gaa8uk4J8czGedjylm&#10;2t55R7e9L0SEsMtQQel9k0np8pIMuoFtiKN3sq1BH2VbSN3iPcJNLYdJkkqDFceFEhtalpRf9lej&#10;IGzP9e9x01snrkfLUfqHh1VIlfrshsUEhKfg3+FXe6MVjNJveJ6JR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CkAvEAAAA3AAAAA8AAAAAAAAAAAAAAAAAmAIAAGRycy9k&#10;b3ducmV2LnhtbFBLBQYAAAAABAAEAPUAAACJAwAAAAA=&#10;" path="m,l14854,e" filled="f" strokeweight="2.26pt">
                    <v:path arrowok="t" o:connecttype="custom" o:connectlocs="0,0;14854,0" o:connectangles="0,0"/>
                  </v:shape>
                </v:group>
                <v:group id="Group 273" o:spid="_x0000_s1035" style="position:absolute;left:862;top:-652;width:13577;height:2" coordorigin="862,-652" coordsize="135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Nwfc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z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3jcH3FAAAA3AAA&#10;AA8AAAAAAAAAAAAAAAAAqgIAAGRycy9kb3ducmV2LnhtbFBLBQYAAAAABAAEAPoAAACcAwAAAAA=&#10;">
                  <v:shape id="Freeform 274" o:spid="_x0000_s1036" style="position:absolute;left:862;top:-652;width:13577;height:2;visibility:visible;mso-wrap-style:square;v-text-anchor:top" coordsize="135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jz58QA&#10;AADcAAAADwAAAGRycy9kb3ducmV2LnhtbESPQUvDQBSE74L/YXmCl9C+qBhK7KaoUCp4KEa9P7LP&#10;bEz2bciubfrvXaHgcZiZb5j1ZnaDOvAUOi8abpY5KJbGm05aDR/v28UKVIgkhgYvrOHEATbV5cWa&#10;SuOP8saHOrYqQSSUpMHGOJaIobHsKCz9yJK8Lz85iklOLZqJjgnuBrzN8wIddZIWLI38bLnp6x+n&#10;IbPbT/8tu/0Os6eszwy+3p1Q6+ur+fEBVOQ5/ofP7Rej4b4o4O9MOgJY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I8+fEAAAA3AAAAA8AAAAAAAAAAAAAAAAAmAIAAGRycy9k&#10;b3ducmV2LnhtbFBLBQYAAAAABAAEAPUAAACJAwAAAAA=&#10;" path="m,l13576,e" filled="f" strokecolor="#e7e7e7" strokeweight=".07797mm">
                    <v:path arrowok="t" o:connecttype="custom" o:connectlocs="0,0;13576,0" o:connectangles="0,0"/>
                  </v:shape>
                </v:group>
                <v:group id="Group 271" o:spid="_x0000_s1037" style="position:absolute;left:857;top:-658;width:2;height:403" coordorigin="857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1Lkc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x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J9S5HFAAAA3AAA&#10;AA8AAAAAAAAAAAAAAAAAqgIAAGRycy9kb3ducmV2LnhtbFBLBQYAAAAABAAEAPoAAACcAwAAAAA=&#10;">
                  <v:shape id="Freeform 272" o:spid="_x0000_s1038" style="position:absolute;left:857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mYssUA&#10;AADcAAAADwAAAGRycy9kb3ducmV2LnhtbESPwWrDMAyG74O+g1Ght9XpSkrI6pZRGPQQGOnGYDcR&#10;q0nWWA6xm2RvPx0GO4pf/6dP++PsOjXSEFrPBjbrBBRx5W3LtYGP99fHDFSIyBY7z2TghwIcD4uH&#10;PebWT1zSeIm1EgiHHA00Mfa51qFqyGFY+55YsqsfHEYZh1rbASeBu04/JclOO2xZLjTY06mh6na5&#10;O9H4+vy+FsVttm/eZba0md+mhTGr5fzyDCrSHP+X/9pnayDdia08IwTQh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KZiyxQAAANwAAAAPAAAAAAAAAAAAAAAAAJgCAABkcnMv&#10;ZG93bnJldi54bWxQSwUGAAAAAAQABAD1AAAAigMAAAAA&#10;" path="m,l,403e" filled="f" strokeweight=".20497mm">
                    <v:path arrowok="t" o:connecttype="custom" o:connectlocs="0,-658;0,-255" o:connectangles="0,0"/>
                  </v:shape>
                </v:group>
                <v:group id="Group 269" o:spid="_x0000_s1039" style="position:absolute;left:852;top:-250;width:14854;height:2" coordorigin="852,-250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56eM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4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yuenjFAAAA3AAA&#10;AA8AAAAAAAAAAAAAAAAAqgIAAGRycy9kb3ducmV2LnhtbFBLBQYAAAAABAAEAPoAAACcAwAAAAA=&#10;">
                  <v:shape id="Freeform 270" o:spid="_x0000_s1040" style="position:absolute;left:852;top:-250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roqMQA&#10;AADcAAAADwAAAGRycy9kb3ducmV2LnhtbERPyWrDMBC9F/IPYgq9NXJT3BQ3SgiBkuWSrTn0NkhT&#10;29QaOZIaO38fHQo5Pt4+mfW2ERfyoXas4GWYgSDWztRcKvg6fj6/gwgR2WDjmBRcKcBsOniYYGFc&#10;x3u6HGIpUgiHAhVUMbaFlEFXZDEMXUucuB/nLcYEfSmNxy6F20aOsuxNWqw5NVTY0qIi/Xv4swr0&#10;zu/Gy9P5XH9v8836pF/zLl8q9fTYzz9AROrjXfzvXhkF+TjNT2fSEZ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66KjEAAAA3AAAAA8AAAAAAAAAAAAAAAAAmAIAAGRycy9k&#10;b3ducmV2LnhtbFBLBQYAAAAABAAEAPUAAACJAwAAAAA=&#10;" path="m,l14854,e" filled="f" strokeweight=".58pt">
                    <v:path arrowok="t" o:connecttype="custom" o:connectlocs="0,0;14854,0" o:connectangles="0,0"/>
                  </v:shape>
                </v:group>
                <v:group id="Group 267" o:spid="_x0000_s1041" style="position:absolute;left:14443;top:-658;width:2;height:403" coordorigin="14443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wHgo8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v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wHgo8QAAADcAAAA&#10;DwAAAAAAAAAAAAAAAACqAgAAZHJzL2Rvd25yZXYueG1sUEsFBgAAAAAEAAQA+gAAAJsDAAAAAA==&#10;">
                  <v:shape id="Freeform 268" o:spid="_x0000_s1042" style="position:absolute;left:14443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g5hcMA&#10;AADcAAAADwAAAGRycy9kb3ducmV2LnhtbESPQavCMBCE74L/IazgTVMVtVSjiCB4KIi+h+Btada2&#10;2mxKE7X+e/Pggcdhdr7ZWa5bU4knNa60rGA0jEAQZ1aXnCv4/dkNYhDOI2usLJOCNzlYr7qdJSba&#10;vvhIz5PPRYCwS1BB4X2dSOmyggy6oa2Jg3e1jUEfZJNL3eArwE0lx1E0kwZLDg0F1rQtKLufHia8&#10;cTnfrml6b/XBmlgfdWwn01Spfq/dLEB4av33+D+91wqm8zH8jQkEkK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g5hcMAAADcAAAADwAAAAAAAAAAAAAAAACYAgAAZHJzL2Rv&#10;d25yZXYueG1sUEsFBgAAAAAEAAQA9QAAAIgDAAAAAA==&#10;" path="m,l,403e" filled="f" strokeweight=".20497mm">
                    <v:path arrowok="t" o:connecttype="custom" o:connectlocs="0,-658;0,-255" o:connectangles="0,0"/>
                  </v:shape>
                </v:group>
                <v:group id="Group 265" o:spid="_x0000_s1043" style="position:absolute;left:15701;top:-658;width:2;height:403" coordorigin="15701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266" o:spid="_x0000_s1044" style="position:absolute;left:15701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3EV8cA&#10;AADcAAAADwAAAGRycy9kb3ducmV2LnhtbESPT2vCQBTE7wW/w/KEXopuFP8RXUUKpT2EQq3i9Zl9&#10;TUKzb9PdNUY/fVco9DjMzG+Y1aYztWjJ+cqygtEwAUGcW11xoWD/+TJYgPABWWNtmRRcycNm3XtY&#10;YarthT+o3YVCRAj7FBWUITSplD4vyaAf2oY4el/WGQxRukJqh5cIN7UcJ8lMGqw4LpTY0HNJ+ffu&#10;bBTM3sft/ml6PlTZz2t249PCHU2m1GO/2y5BBOrCf/iv/aYVTOcTuJ+JR0C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txFfHAAAA3AAAAA8AAAAAAAAAAAAAAAAAmAIAAGRy&#10;cy9kb3ducmV2LnhtbFBLBQYAAAAABAAEAPUAAACMAwAAAAA=&#10;" path="m,l,403e" filled="f" strokeweight=".58pt">
                    <v:path arrowok="t" o:connecttype="custom" o:connectlocs="0,-658;0,-255" o:connectangles="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sz w:val="24"/>
          <w:szCs w:val="24"/>
        </w:rPr>
        <w:t>*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Ve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lt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z w:val="24"/>
          <w:szCs w:val="24"/>
        </w:rPr>
        <w:t>t: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V</w:t>
      </w:r>
      <w:r w:rsidR="00A73B55" w:rsidRPr="003D24AF">
        <w:rPr>
          <w:rFonts w:ascii="Arial" w:eastAsia="Arial" w:hAnsi="Arial" w:cs="Arial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=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Vo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z w:val="24"/>
          <w:szCs w:val="24"/>
        </w:rPr>
        <w:t>,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M = 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="00A73B55" w:rsidRPr="003D24AF">
        <w:rPr>
          <w:rFonts w:ascii="Arial" w:eastAsia="Arial" w:hAnsi="Arial" w:cs="Arial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z w:val="24"/>
          <w:szCs w:val="24"/>
        </w:rPr>
        <w:t>,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R =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P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kti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k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="00A73B55" w:rsidRPr="003D24AF">
        <w:rPr>
          <w:rFonts w:ascii="Arial" w:eastAsia="Arial" w:hAnsi="Arial" w:cs="Arial"/>
          <w:sz w:val="24"/>
          <w:szCs w:val="24"/>
        </w:rPr>
        <w:t>,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K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= U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="00A73B55" w:rsidRPr="003D24AF">
        <w:rPr>
          <w:rFonts w:ascii="Arial" w:eastAsia="Arial" w:hAnsi="Arial" w:cs="Arial"/>
          <w:sz w:val="24"/>
          <w:szCs w:val="24"/>
        </w:rPr>
        <w:t>ic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 w:rsidR="00A73B55" w:rsidRPr="003D24AF">
        <w:rPr>
          <w:rFonts w:ascii="Arial" w:eastAsia="Arial" w:hAnsi="Arial" w:cs="Arial"/>
          <w:sz w:val="24"/>
          <w:szCs w:val="24"/>
        </w:rPr>
        <w:t>m</w:t>
      </w:r>
      <w:r w:rsidR="00A73B55" w:rsidRPr="003D24AF">
        <w:rPr>
          <w:rFonts w:ascii="Arial" w:eastAsia="Arial" w:hAnsi="Arial" w:cs="Arial"/>
          <w:spacing w:val="2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K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ra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z w:val="24"/>
          <w:szCs w:val="24"/>
        </w:rPr>
        <w:t>k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z w:val="24"/>
          <w:szCs w:val="24"/>
        </w:rPr>
        <w:t>t,</w:t>
      </w:r>
      <w:r w:rsidR="00A73B55" w:rsidRPr="003D24AF">
        <w:rPr>
          <w:rFonts w:ascii="Arial" w:eastAsia="Arial" w:hAnsi="Arial" w:cs="Arial"/>
          <w:spacing w:val="-6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=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6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ah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c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="00A73B55" w:rsidRPr="003D24AF">
        <w:rPr>
          <w:rFonts w:ascii="Arial" w:eastAsia="Arial" w:hAnsi="Arial" w:cs="Arial"/>
          <w:sz w:val="24"/>
          <w:szCs w:val="24"/>
        </w:rPr>
        <w:t>,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X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=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x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="00A73B55" w:rsidRPr="003D24AF">
        <w:rPr>
          <w:rFonts w:ascii="Arial" w:eastAsia="Arial" w:hAnsi="Arial" w:cs="Arial"/>
          <w:sz w:val="24"/>
          <w:szCs w:val="24"/>
        </w:rPr>
        <w:t>,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**U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=</w:t>
      </w:r>
      <w:r w:rsidRPr="003D24AF">
        <w:rPr>
          <w:rFonts w:ascii="Arial" w:eastAsia="Arial" w:hAnsi="Arial" w:cs="Arial"/>
          <w:sz w:val="24"/>
          <w:szCs w:val="24"/>
        </w:rPr>
        <w:t>U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Pr="003D24AF">
        <w:rPr>
          <w:rFonts w:ascii="Arial" w:eastAsia="Arial" w:hAnsi="Arial" w:cs="Arial"/>
          <w:sz w:val="24"/>
          <w:szCs w:val="24"/>
        </w:rPr>
        <w:t>ic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z w:val="24"/>
          <w:szCs w:val="24"/>
        </w:rPr>
        <w:t>ts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hei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A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1"/>
          <w:sz w:val="24"/>
          <w:szCs w:val="24"/>
        </w:rPr>
        <w:t>ah</w:t>
      </w:r>
      <w:r w:rsidRPr="003D24AF">
        <w:rPr>
          <w:rFonts w:ascii="Arial" w:eastAsia="Arial" w:hAnsi="Arial" w:cs="Arial"/>
          <w:sz w:val="24"/>
          <w:szCs w:val="24"/>
        </w:rPr>
        <w:t xml:space="preserve">l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ab</w:t>
      </w:r>
      <w:r w:rsidRPr="003D24AF">
        <w:rPr>
          <w:rFonts w:ascii="Arial" w:eastAsia="Arial" w:hAnsi="Arial" w:cs="Arial"/>
          <w:spacing w:val="-2"/>
          <w:sz w:val="24"/>
          <w:szCs w:val="24"/>
        </w:rPr>
        <w:t>s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3"/>
          <w:sz w:val="24"/>
          <w:szCs w:val="24"/>
        </w:rPr>
        <w:t>i</w:t>
      </w:r>
      <w:r w:rsidRPr="003D24AF">
        <w:rPr>
          <w:rFonts w:ascii="Arial" w:eastAsia="Arial" w:hAnsi="Arial" w:cs="Arial"/>
          <w:sz w:val="24"/>
          <w:szCs w:val="24"/>
        </w:rPr>
        <w:t xml:space="preserve">m </w:t>
      </w:r>
      <w:r w:rsidRPr="003D24AF">
        <w:rPr>
          <w:rFonts w:ascii="Arial" w:eastAsia="Arial" w:hAnsi="Arial" w:cs="Arial"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ab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is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 U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Pr="003D24AF">
        <w:rPr>
          <w:rFonts w:ascii="Arial" w:eastAsia="Arial" w:hAnsi="Arial" w:cs="Arial"/>
          <w:sz w:val="24"/>
          <w:szCs w:val="24"/>
        </w:rPr>
        <w:t>ic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z w:val="24"/>
          <w:szCs w:val="24"/>
        </w:rPr>
        <w:t>ts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(</w:t>
      </w:r>
      <w:r w:rsidRPr="003D24AF">
        <w:rPr>
          <w:rFonts w:ascii="Arial" w:eastAsia="Arial" w:hAnsi="Arial" w:cs="Arial"/>
          <w:sz w:val="24"/>
          <w:szCs w:val="24"/>
        </w:rPr>
        <w:t>à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4</w:t>
      </w:r>
      <w:r w:rsidRPr="003D24AF">
        <w:rPr>
          <w:rFonts w:ascii="Arial" w:eastAsia="Arial" w:hAnsi="Arial" w:cs="Arial"/>
          <w:sz w:val="24"/>
          <w:szCs w:val="24"/>
        </w:rPr>
        <w:t>5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n)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***</w:t>
      </w:r>
      <w:r w:rsidRPr="003D24AF">
        <w:rPr>
          <w:rFonts w:ascii="Arial" w:eastAsia="Arial" w:hAnsi="Arial" w:cs="Arial"/>
          <w:spacing w:val="1"/>
          <w:sz w:val="24"/>
          <w:szCs w:val="24"/>
        </w:rPr>
        <w:t>B</w:t>
      </w:r>
      <w:r w:rsidRPr="003D24AF">
        <w:rPr>
          <w:rFonts w:ascii="Arial" w:eastAsia="Arial" w:hAnsi="Arial" w:cs="Arial"/>
          <w:sz w:val="24"/>
          <w:szCs w:val="24"/>
        </w:rPr>
        <w:t xml:space="preserve">F =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-2"/>
          <w:sz w:val="24"/>
          <w:szCs w:val="24"/>
        </w:rPr>
        <w:t>s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2"/>
          <w:sz w:val="24"/>
          <w:szCs w:val="24"/>
        </w:rPr>
        <w:t>k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V</w:t>
      </w:r>
      <w:r w:rsidRPr="003D24AF">
        <w:rPr>
          <w:rFonts w:ascii="Arial" w:eastAsia="Arial" w:hAnsi="Arial" w:cs="Arial"/>
          <w:spacing w:val="-1"/>
          <w:sz w:val="24"/>
          <w:szCs w:val="24"/>
        </w:rPr>
        <w:t>L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SE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2"/>
          <w:sz w:val="24"/>
          <w:szCs w:val="24"/>
        </w:rPr>
        <w:t>X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1</w:t>
      </w:r>
      <w:r w:rsidRPr="003D24AF">
        <w:rPr>
          <w:rFonts w:ascii="Arial" w:eastAsia="Arial" w:hAnsi="Arial" w:cs="Arial"/>
          <w:sz w:val="24"/>
          <w:szCs w:val="24"/>
        </w:rPr>
        <w:t>;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P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U</w:t>
      </w:r>
      <w:r w:rsidRPr="003D24AF">
        <w:rPr>
          <w:rFonts w:ascii="Arial" w:eastAsia="Arial" w:hAnsi="Arial" w:cs="Arial"/>
          <w:spacing w:val="1"/>
          <w:sz w:val="24"/>
          <w:szCs w:val="24"/>
        </w:rPr>
        <w:t>AK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0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1"/>
          <w:sz w:val="24"/>
          <w:szCs w:val="24"/>
        </w:rPr>
        <w:t>5</w:t>
      </w:r>
      <w:r w:rsidRPr="003D24AF">
        <w:rPr>
          <w:rFonts w:ascii="Arial" w:eastAsia="Arial" w:hAnsi="Arial" w:cs="Arial"/>
          <w:sz w:val="24"/>
          <w:szCs w:val="24"/>
        </w:rPr>
        <w:t>;</w:t>
      </w:r>
      <w:r w:rsidRPr="003D24AF">
        <w:rPr>
          <w:rFonts w:ascii="Arial" w:eastAsia="Arial" w:hAnsi="Arial" w:cs="Arial"/>
          <w:spacing w:val="-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Pr="003D24AF">
        <w:rPr>
          <w:rFonts w:ascii="Arial" w:eastAsia="Arial" w:hAnsi="Arial" w:cs="Arial"/>
          <w:spacing w:val="-3"/>
          <w:sz w:val="24"/>
          <w:szCs w:val="24"/>
        </w:rPr>
        <w:t>F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0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-1"/>
          <w:sz w:val="24"/>
          <w:szCs w:val="24"/>
        </w:rPr>
        <w:t>7</w:t>
      </w:r>
      <w:r w:rsidRPr="003D24AF">
        <w:rPr>
          <w:rFonts w:ascii="Arial" w:eastAsia="Arial" w:hAnsi="Arial" w:cs="Arial"/>
          <w:sz w:val="24"/>
          <w:szCs w:val="24"/>
        </w:rPr>
        <w:t>5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****</w:t>
      </w:r>
      <w:r w:rsidRPr="003D24AF">
        <w:rPr>
          <w:rFonts w:ascii="Arial" w:eastAsia="Arial" w:hAnsi="Arial" w:cs="Arial"/>
          <w:spacing w:val="-4"/>
          <w:sz w:val="24"/>
          <w:szCs w:val="24"/>
        </w:rPr>
        <w:t>S</w:t>
      </w:r>
      <w:r w:rsidRPr="003D24AF">
        <w:rPr>
          <w:rFonts w:ascii="Arial" w:eastAsia="Arial" w:hAnsi="Arial" w:cs="Arial"/>
          <w:spacing w:val="6"/>
          <w:sz w:val="24"/>
          <w:szCs w:val="24"/>
        </w:rPr>
        <w:t>W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c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</w:t>
      </w:r>
      <w:r w:rsidRPr="003D24AF">
        <w:rPr>
          <w:rFonts w:ascii="Arial" w:eastAsia="Arial" w:hAnsi="Arial" w:cs="Arial"/>
          <w:spacing w:val="1"/>
          <w:sz w:val="24"/>
          <w:szCs w:val="24"/>
        </w:rPr>
        <w:t>ne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UE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x</w:t>
      </w:r>
      <w:r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</w:t>
      </w:r>
      <w:r w:rsidRPr="003D24AF">
        <w:rPr>
          <w:rFonts w:ascii="Arial" w:eastAsia="Arial" w:hAnsi="Arial" w:cs="Arial"/>
          <w:sz w:val="24"/>
          <w:szCs w:val="24"/>
        </w:rPr>
        <w:t>F 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14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pacing w:val="1"/>
          <w:sz w:val="24"/>
          <w:szCs w:val="24"/>
        </w:rPr>
        <w:t>Ande</w:t>
      </w:r>
      <w:r w:rsidRPr="003D24AF">
        <w:rPr>
          <w:rFonts w:ascii="Arial" w:eastAsia="Arial" w:hAnsi="Arial" w:cs="Arial"/>
          <w:spacing w:val="-3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L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z w:val="24"/>
          <w:szCs w:val="24"/>
        </w:rPr>
        <w:t>st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na</w:t>
      </w:r>
      <w:r w:rsidRPr="003D24AF">
        <w:rPr>
          <w:rFonts w:ascii="Arial" w:eastAsia="Arial" w:hAnsi="Arial" w:cs="Arial"/>
          <w:spacing w:val="-2"/>
          <w:sz w:val="24"/>
          <w:szCs w:val="24"/>
        </w:rPr>
        <w:t>c</w:t>
      </w:r>
      <w:r w:rsidRPr="003D24AF">
        <w:rPr>
          <w:rFonts w:ascii="Arial" w:eastAsia="Arial" w:hAnsi="Arial" w:cs="Arial"/>
          <w:sz w:val="24"/>
          <w:szCs w:val="24"/>
        </w:rPr>
        <w:t>h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Be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z w:val="24"/>
          <w:szCs w:val="24"/>
        </w:rPr>
        <w:t>g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du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sz w:val="24"/>
          <w:szCs w:val="24"/>
        </w:rPr>
        <w:t>c</w:t>
      </w:r>
      <w:r w:rsidRPr="003D24AF">
        <w:rPr>
          <w:rFonts w:ascii="Arial" w:eastAsia="Arial" w:hAnsi="Arial" w:cs="Arial"/>
          <w:sz w:val="24"/>
          <w:szCs w:val="24"/>
        </w:rPr>
        <w:t>h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 w:rsidRPr="003D24AF">
        <w:rPr>
          <w:rFonts w:ascii="Arial" w:eastAsia="Arial" w:hAnsi="Arial" w:cs="Arial"/>
          <w:sz w:val="24"/>
          <w:szCs w:val="24"/>
        </w:rPr>
        <w:t>ie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Leh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k</w:t>
      </w:r>
      <w:r w:rsidRPr="003D24AF">
        <w:rPr>
          <w:rFonts w:ascii="Arial" w:eastAsia="Arial" w:hAnsi="Arial" w:cs="Arial"/>
          <w:spacing w:val="-1"/>
          <w:sz w:val="24"/>
          <w:szCs w:val="24"/>
        </w:rPr>
        <w:t>om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issi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rü</w:t>
      </w:r>
      <w:r w:rsidRPr="003D24AF">
        <w:rPr>
          <w:rFonts w:ascii="Arial" w:eastAsia="Arial" w:hAnsi="Arial" w:cs="Arial"/>
          <w:sz w:val="24"/>
          <w:szCs w:val="24"/>
        </w:rPr>
        <w:t>cksic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t.</w:t>
      </w:r>
    </w:p>
    <w:p w:rsidR="00A73B55" w:rsidRPr="003D24AF" w:rsidRDefault="00A73B55" w:rsidP="00A73B55">
      <w:pPr>
        <w:spacing w:after="0"/>
        <w:sectPr w:rsidR="00A73B55" w:rsidRPr="003D24AF">
          <w:headerReference w:type="default" r:id="rId12"/>
          <w:pgSz w:w="16840" w:h="11920" w:orient="landscape"/>
          <w:pgMar w:top="1400" w:right="1000" w:bottom="280" w:left="740" w:header="1162" w:footer="0" w:gutter="0"/>
          <w:cols w:space="720"/>
        </w:sectPr>
      </w:pPr>
    </w:p>
    <w:p w:rsidR="00A73B55" w:rsidRPr="003D24AF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4"/>
        <w:gridCol w:w="9917"/>
        <w:gridCol w:w="2138"/>
        <w:gridCol w:w="1265"/>
      </w:tblGrid>
      <w:tr w:rsidR="00A73B55" w:rsidRPr="00A07B44" w:rsidTr="00A73B55">
        <w:trPr>
          <w:trHeight w:hRule="exact" w:val="407"/>
        </w:trPr>
        <w:tc>
          <w:tcPr>
            <w:tcW w:w="148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önl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 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PJ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="000A2BA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/-inn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im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</w:p>
        </w:tc>
      </w:tr>
      <w:tr w:rsidR="00A73B55" w:rsidTr="00A73B55">
        <w:trPr>
          <w:trHeight w:hRule="exact" w:val="406"/>
        </w:trPr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503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9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en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48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n)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30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SWS*</w:t>
            </w:r>
          </w:p>
        </w:tc>
      </w:tr>
      <w:tr w:rsidR="00A73B55" w:rsidTr="00A73B55">
        <w:trPr>
          <w:trHeight w:hRule="exact" w:val="406"/>
        </w:trPr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10" w:lineRule="exact"/>
        <w:rPr>
          <w:sz w:val="11"/>
          <w:szCs w:val="11"/>
        </w:rPr>
      </w:pPr>
    </w:p>
    <w:p w:rsidR="00A73B55" w:rsidRDefault="00A73B55" w:rsidP="00A73B55">
      <w:pPr>
        <w:spacing w:before="29" w:after="0" w:line="271" w:lineRule="exact"/>
        <w:ind w:right="1483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Σ</w:t>
      </w:r>
    </w:p>
    <w:p w:rsidR="00A73B55" w:rsidRDefault="00A73B55" w:rsidP="00A73B55">
      <w:pPr>
        <w:spacing w:before="2" w:after="0" w:line="120" w:lineRule="exact"/>
        <w:rPr>
          <w:sz w:val="12"/>
          <w:szCs w:val="12"/>
        </w:rPr>
      </w:pPr>
    </w:p>
    <w:p w:rsidR="00A73B55" w:rsidRDefault="00A73B55" w:rsidP="00A73B55">
      <w:pPr>
        <w:spacing w:after="0" w:line="200" w:lineRule="exact"/>
      </w:pPr>
    </w:p>
    <w:p w:rsidR="00A73B55" w:rsidRPr="003D24AF" w:rsidRDefault="00725FBF" w:rsidP="00A73B55">
      <w:pPr>
        <w:spacing w:before="29"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-442595</wp:posOffset>
                </wp:positionV>
                <wp:extent cx="9460865" cy="287655"/>
                <wp:effectExtent l="0" t="0" r="0" b="0"/>
                <wp:wrapNone/>
                <wp:docPr id="537" name="Group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60865" cy="287655"/>
                          <a:chOff x="829" y="-697"/>
                          <a:chExt cx="14899" cy="453"/>
                        </a:xfrm>
                      </wpg:grpSpPr>
                      <wpg:grpSp>
                        <wpg:cNvPr id="538" name="Group 262"/>
                        <wpg:cNvGrpSpPr>
                          <a:grpSpLocks/>
                        </wpg:cNvGrpSpPr>
                        <wpg:grpSpPr bwMode="auto">
                          <a:xfrm>
                            <a:off x="14335" y="-651"/>
                            <a:ext cx="103" cy="396"/>
                            <a:chOff x="14335" y="-651"/>
                            <a:chExt cx="103" cy="396"/>
                          </a:xfrm>
                        </wpg:grpSpPr>
                        <wps:wsp>
                          <wps:cNvPr id="539" name="Freeform 263"/>
                          <wps:cNvSpPr>
                            <a:spLocks/>
                          </wps:cNvSpPr>
                          <wps:spPr bwMode="auto">
                            <a:xfrm>
                              <a:off x="14335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335 14335"/>
                                <a:gd name="T1" fmla="*/ T0 w 103"/>
                                <a:gd name="T2" fmla="+- 0 -255 -651"/>
                                <a:gd name="T3" fmla="*/ -255 h 396"/>
                                <a:gd name="T4" fmla="+- 0 14438 14335"/>
                                <a:gd name="T5" fmla="*/ T4 w 103"/>
                                <a:gd name="T6" fmla="+- 0 -255 -651"/>
                                <a:gd name="T7" fmla="*/ -255 h 396"/>
                                <a:gd name="T8" fmla="+- 0 14438 14335"/>
                                <a:gd name="T9" fmla="*/ T8 w 103"/>
                                <a:gd name="T10" fmla="+- 0 -651 -651"/>
                                <a:gd name="T11" fmla="*/ -651 h 396"/>
                                <a:gd name="T12" fmla="+- 0 14335 14335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14335 14335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260"/>
                        <wpg:cNvGrpSpPr>
                          <a:grpSpLocks/>
                        </wpg:cNvGrpSpPr>
                        <wpg:grpSpPr bwMode="auto">
                          <a:xfrm>
                            <a:off x="862" y="-651"/>
                            <a:ext cx="103" cy="396"/>
                            <a:chOff x="862" y="-651"/>
                            <a:chExt cx="103" cy="396"/>
                          </a:xfrm>
                        </wpg:grpSpPr>
                        <wps:wsp>
                          <wps:cNvPr id="541" name="Freeform 261"/>
                          <wps:cNvSpPr>
                            <a:spLocks/>
                          </wps:cNvSpPr>
                          <wps:spPr bwMode="auto">
                            <a:xfrm>
                              <a:off x="862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-255 -651"/>
                                <a:gd name="T3" fmla="*/ -255 h 396"/>
                                <a:gd name="T4" fmla="+- 0 965 862"/>
                                <a:gd name="T5" fmla="*/ T4 w 103"/>
                                <a:gd name="T6" fmla="+- 0 -255 -651"/>
                                <a:gd name="T7" fmla="*/ -255 h 396"/>
                                <a:gd name="T8" fmla="+- 0 965 862"/>
                                <a:gd name="T9" fmla="*/ T8 w 103"/>
                                <a:gd name="T10" fmla="+- 0 -651 -651"/>
                                <a:gd name="T11" fmla="*/ -651 h 396"/>
                                <a:gd name="T12" fmla="+- 0 862 862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862 862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258"/>
                        <wpg:cNvGrpSpPr>
                          <a:grpSpLocks/>
                        </wpg:cNvGrpSpPr>
                        <wpg:grpSpPr bwMode="auto">
                          <a:xfrm>
                            <a:off x="965" y="-651"/>
                            <a:ext cx="13370" cy="396"/>
                            <a:chOff x="965" y="-651"/>
                            <a:chExt cx="13370" cy="396"/>
                          </a:xfrm>
                        </wpg:grpSpPr>
                        <wps:wsp>
                          <wps:cNvPr id="543" name="Freeform 259"/>
                          <wps:cNvSpPr>
                            <a:spLocks/>
                          </wps:cNvSpPr>
                          <wps:spPr bwMode="auto">
                            <a:xfrm>
                              <a:off x="965" y="-651"/>
                              <a:ext cx="13370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370"/>
                                <a:gd name="T2" fmla="+- 0 -255 -651"/>
                                <a:gd name="T3" fmla="*/ -255 h 396"/>
                                <a:gd name="T4" fmla="+- 0 14335 965"/>
                                <a:gd name="T5" fmla="*/ T4 w 13370"/>
                                <a:gd name="T6" fmla="+- 0 -255 -651"/>
                                <a:gd name="T7" fmla="*/ -255 h 396"/>
                                <a:gd name="T8" fmla="+- 0 14335 965"/>
                                <a:gd name="T9" fmla="*/ T8 w 13370"/>
                                <a:gd name="T10" fmla="+- 0 -651 -651"/>
                                <a:gd name="T11" fmla="*/ -651 h 396"/>
                                <a:gd name="T12" fmla="+- 0 965 965"/>
                                <a:gd name="T13" fmla="*/ T12 w 13370"/>
                                <a:gd name="T14" fmla="+- 0 -651 -651"/>
                                <a:gd name="T15" fmla="*/ -651 h 396"/>
                                <a:gd name="T16" fmla="+- 0 965 965"/>
                                <a:gd name="T17" fmla="*/ T16 w 13370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70" h="396">
                                  <a:moveTo>
                                    <a:pt x="0" y="396"/>
                                  </a:moveTo>
                                  <a:lnTo>
                                    <a:pt x="13370" y="396"/>
                                  </a:lnTo>
                                  <a:lnTo>
                                    <a:pt x="133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4" name="Group 256"/>
                        <wpg:cNvGrpSpPr>
                          <a:grpSpLocks/>
                        </wpg:cNvGrpSpPr>
                        <wpg:grpSpPr bwMode="auto">
                          <a:xfrm>
                            <a:off x="852" y="-675"/>
                            <a:ext cx="14854" cy="2"/>
                            <a:chOff x="852" y="-675"/>
                            <a:chExt cx="14854" cy="2"/>
                          </a:xfrm>
                        </wpg:grpSpPr>
                        <wps:wsp>
                          <wps:cNvPr id="545" name="Freeform 257"/>
                          <wps:cNvSpPr>
                            <a:spLocks/>
                          </wps:cNvSpPr>
                          <wps:spPr bwMode="auto">
                            <a:xfrm>
                              <a:off x="852" y="-675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254"/>
                        <wpg:cNvGrpSpPr>
                          <a:grpSpLocks/>
                        </wpg:cNvGrpSpPr>
                        <wpg:grpSpPr bwMode="auto">
                          <a:xfrm>
                            <a:off x="862" y="-652"/>
                            <a:ext cx="13577" cy="2"/>
                            <a:chOff x="862" y="-652"/>
                            <a:chExt cx="13577" cy="2"/>
                          </a:xfrm>
                        </wpg:grpSpPr>
                        <wps:wsp>
                          <wps:cNvPr id="547" name="Freeform 255"/>
                          <wps:cNvSpPr>
                            <a:spLocks/>
                          </wps:cNvSpPr>
                          <wps:spPr bwMode="auto">
                            <a:xfrm>
                              <a:off x="862" y="-652"/>
                              <a:ext cx="13577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577"/>
                                <a:gd name="T2" fmla="+- 0 14438 862"/>
                                <a:gd name="T3" fmla="*/ T2 w 135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77">
                                  <a:moveTo>
                                    <a:pt x="0" y="0"/>
                                  </a:moveTo>
                                  <a:lnTo>
                                    <a:pt x="13576" y="0"/>
                                  </a:lnTo>
                                </a:path>
                              </a:pathLst>
                            </a:custGeom>
                            <a:noFill/>
                            <a:ln w="2807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252"/>
                        <wpg:cNvGrpSpPr>
                          <a:grpSpLocks/>
                        </wpg:cNvGrpSpPr>
                        <wpg:grpSpPr bwMode="auto">
                          <a:xfrm>
                            <a:off x="857" y="-658"/>
                            <a:ext cx="2" cy="403"/>
                            <a:chOff x="857" y="-658"/>
                            <a:chExt cx="2" cy="403"/>
                          </a:xfrm>
                        </wpg:grpSpPr>
                        <wps:wsp>
                          <wps:cNvPr id="549" name="Freeform 253"/>
                          <wps:cNvSpPr>
                            <a:spLocks/>
                          </wps:cNvSpPr>
                          <wps:spPr bwMode="auto">
                            <a:xfrm>
                              <a:off x="857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" name="Group 250"/>
                        <wpg:cNvGrpSpPr>
                          <a:grpSpLocks/>
                        </wpg:cNvGrpSpPr>
                        <wpg:grpSpPr bwMode="auto">
                          <a:xfrm>
                            <a:off x="852" y="-250"/>
                            <a:ext cx="14854" cy="2"/>
                            <a:chOff x="852" y="-250"/>
                            <a:chExt cx="14854" cy="2"/>
                          </a:xfrm>
                        </wpg:grpSpPr>
                        <wps:wsp>
                          <wps:cNvPr id="551" name="Freeform 251"/>
                          <wps:cNvSpPr>
                            <a:spLocks/>
                          </wps:cNvSpPr>
                          <wps:spPr bwMode="auto">
                            <a:xfrm>
                              <a:off x="852" y="-250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2" name="Group 248"/>
                        <wpg:cNvGrpSpPr>
                          <a:grpSpLocks/>
                        </wpg:cNvGrpSpPr>
                        <wpg:grpSpPr bwMode="auto">
                          <a:xfrm>
                            <a:off x="14443" y="-658"/>
                            <a:ext cx="2" cy="403"/>
                            <a:chOff x="14443" y="-658"/>
                            <a:chExt cx="2" cy="403"/>
                          </a:xfrm>
                        </wpg:grpSpPr>
                        <wps:wsp>
                          <wps:cNvPr id="553" name="Freeform 249"/>
                          <wps:cNvSpPr>
                            <a:spLocks/>
                          </wps:cNvSpPr>
                          <wps:spPr bwMode="auto">
                            <a:xfrm>
                              <a:off x="14443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4" name="Group 246"/>
                        <wpg:cNvGrpSpPr>
                          <a:grpSpLocks/>
                        </wpg:cNvGrpSpPr>
                        <wpg:grpSpPr bwMode="auto">
                          <a:xfrm>
                            <a:off x="15701" y="-658"/>
                            <a:ext cx="2" cy="403"/>
                            <a:chOff x="15701" y="-658"/>
                            <a:chExt cx="2" cy="403"/>
                          </a:xfrm>
                        </wpg:grpSpPr>
                        <wps:wsp>
                          <wps:cNvPr id="555" name="Freeform 247"/>
                          <wps:cNvSpPr>
                            <a:spLocks/>
                          </wps:cNvSpPr>
                          <wps:spPr bwMode="auto">
                            <a:xfrm>
                              <a:off x="15701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8A2CD4" id="Group 245" o:spid="_x0000_s1026" style="position:absolute;margin-left:41.45pt;margin-top:-34.85pt;width:744.95pt;height:22.65pt;z-index:-251650048;mso-position-horizontal-relative:page" coordorigin="829,-697" coordsize="14899,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">
                <v:group id="Group 262" o:spid="_x0000_s1027" style="position:absolute;left:14335;top:-651;width:103;height:396" coordorigin="14335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Hw/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q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UfD+wwAAANwAAAAP&#10;AAAAAAAAAAAAAAAAAKoCAABkcnMvZG93bnJldi54bWxQSwUGAAAAAAQABAD6AAAAmgMAAAAA&#10;">
                  <v:shape id="Freeform 263" o:spid="_x0000_s1028" style="position:absolute;left:14335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qd7cYA&#10;AADcAAAADwAAAGRycy9kb3ducmV2LnhtbESPQWvCQBSE7wX/w/IEb3VjpUVTVxFrqYgXtdAeH9ln&#10;Es2+DbvbJPrr3UKhx2FmvmFmi85UoiHnS8sKRsMEBHFmdcm5gs/j++MEhA/IGivLpOBKHhbz3sMM&#10;U21b3lNzCLmIEPYpKihCqFMpfVaQQT+0NXH0TtYZDFG6XGqHbYSbSj4lyYs0WHJcKLCmVUHZ5fBj&#10;FDTl7vjVns7OfX/Ydr263rbV+E2pQb9bvoII1IX/8F97oxU8j6fweyYeATm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qd7cYAAADcAAAADwAAAAAAAAAAAAAAAACYAgAAZHJz&#10;L2Rvd25yZXYueG1sUEsFBgAAAAAEAAQA9QAAAIs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260" o:spid="_x0000_s1029" style="position:absolute;left:862;top:-651;width:103;height:396" coordorigin="862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Ph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b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IY+FwwAAANwAAAAP&#10;AAAAAAAAAAAAAAAAAKoCAABkcnMvZG93bnJldi54bWxQSwUGAAAAAAQABAD6AAAAmgMAAAAA&#10;">
                  <v:shape id="Freeform 261" o:spid="_x0000_s1030" style="position:absolute;left:862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rilscA&#10;AADcAAAADwAAAGRycy9kb3ducmV2LnhtbESPT2vCQBTE74V+h+UVetONVktJXUX8g1K8qIX2+Mg+&#10;k7TZt2F3TaKfvisIPQ4z8xtmMutMJRpyvrSsYNBPQBBnVpecK/g8rntvIHxA1lhZJgUX8jCbPj5M&#10;MNW25T01h5CLCGGfooIihDqV0mcFGfR9WxNH72SdwRCly6V22Ea4qeQwSV6lwZLjQoE1LQrKfg9n&#10;o6Apd8ev9vTj3PfGtqvF5fpRvSyVen7q5u8gAnXhP3xvb7WC8WgAtzPxCMjp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ba4pbHAAAA3AAAAA8AAAAAAAAAAAAAAAAAmAIAAGRy&#10;cy9kb3ducmV2LnhtbFBLBQYAAAAABAAEAPUAAACMAwAAAAA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258" o:spid="_x0000_s1031" style="position:absolute;left:965;top:-651;width:13370;height:396" coordorigin="965,-651" coordsize="13370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b+0a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Xx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v7RpxgAAANwA&#10;AAAPAAAAAAAAAAAAAAAAAKoCAABkcnMvZG93bnJldi54bWxQSwUGAAAAAAQABAD6AAAAnQMAAAAA&#10;">
                  <v:shape id="Freeform 259" o:spid="_x0000_s1032" style="position:absolute;left:965;top:-651;width:13370;height:396;visibility:visible;mso-wrap-style:square;v-text-anchor:top" coordsize="13370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1AwOMMA&#10;AADcAAAADwAAAGRycy9kb3ducmV2LnhtbESPT4vCMBTE74LfIbyFvWm6/lm0axQpK3i19bDHZ/Ns&#10;yjYvpYlav70RBI/DzG+GWW1624grdb52rOBrnIAgLp2uuVJwLHajBQgfkDU2jknBnTxs1sPBClPt&#10;bnygax4qEUvYp6jAhNCmUvrSkEU/di1x9M6usxii7CqpO7zFctvISZJ8S4s1xwWDLWWGyv/8YhXM&#10;zWl+Wf75abGrbdbn1f13MsuU+vzotz8gAvXhHX7Rex252RSeZ+IR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1AwOMMAAADcAAAADwAAAAAAAAAAAAAAAACYAgAAZHJzL2Rv&#10;d25yZXYueG1sUEsFBgAAAAAEAAQA9QAAAIgDAAAAAA==&#10;" path="m,396r13370,l13370,,,,,396e" fillcolor="#e7e7e7" stroked="f">
                    <v:path arrowok="t" o:connecttype="custom" o:connectlocs="0,-255;13370,-255;13370,-651;0,-651;0,-255" o:connectangles="0,0,0,0,0"/>
                  </v:shape>
                </v:group>
                <v:group id="Group 256" o:spid="_x0000_s1033" style="position:absolute;left:852;top:-675;width:14854;height:2" coordorigin="852,-675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RqJh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ePR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kaiYbFAAAA3AAA&#10;AA8AAAAAAAAAAAAAAAAAqgIAAGRycy9kb3ducmV2LnhtbFBLBQYAAAAABAAEAPoAAACcAwAAAAA=&#10;">
                  <v:shape id="Freeform 257" o:spid="_x0000_s1034" style="position:absolute;left:852;top:-675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tp8MUA&#10;AADcAAAADwAAAGRycy9kb3ducmV2LnhtbESP3WrCQBSE7wXfYTkFb6RuKiZI6iriDwi90egDHLKn&#10;Sdrs2TS76vr23ULBy2FmvmEWq2BacaPeNZYVvE0SEMSl1Q1XCi7n/eschPPIGlvLpOBBDlbL4WCB&#10;ubZ3PtGt8JWIEHY5Kqi973IpXVmTQTexHXH0Pm1v0EfZV1L3eI9w08ppkmTSYMNxocaONjWV38XV&#10;KAgfX+3xchjvEjemTZr94HkbMqVGL2H9DsJT8M/wf/ugFaSzFP7OxCM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O2nwxQAAANwAAAAPAAAAAAAAAAAAAAAAAJgCAABkcnMv&#10;ZG93bnJldi54bWxQSwUGAAAAAAQABAD1AAAAigMAAAAA&#10;" path="m,l14854,e" filled="f" strokeweight="2.26pt">
                    <v:path arrowok="t" o:connecttype="custom" o:connectlocs="0,0;14854,0" o:connectangles="0,0"/>
                  </v:shape>
                </v:group>
                <v:group id="Group 254" o:spid="_x0000_s1035" style="position:absolute;left:862;top:-652;width:13577;height:2" coordorigin="862,-652" coordsize="135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255" o:spid="_x0000_s1036" style="position:absolute;left:862;top:-652;width:13577;height:2;visibility:visible;mso-wrap-style:square;v-text-anchor:top" coordsize="135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EKHMUA&#10;AADcAAAADwAAAGRycy9kb3ducmV2LnhtbESPX2vCQBDE34V+h2MLfQm6ae0/Uk/Rgij4UKrt+5Lb&#10;5lJzeyF31fjtPaHg4zAzv2Ems9416sBdqL1ouB/loFhKb2qpNHztlsNXUCGSGGq8sIYTB5hNbwYT&#10;Kow/yicftrFSCSKhIA02xrZADKVlR2HkW5bk/fjOUUyyq9B0dExw1+BDnj+jo1rSgqWW3y2X++2f&#10;05DZ5bf/ldXHCrNFts8MbsYn1Prutp+/gYrcx2v4v702Gp4eX+ByJh0BnJ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cQocxQAAANwAAAAPAAAAAAAAAAAAAAAAAJgCAABkcnMv&#10;ZG93bnJldi54bWxQSwUGAAAAAAQABAD1AAAAigMAAAAA&#10;" path="m,l13576,e" filled="f" strokecolor="#e7e7e7" strokeweight=".07797mm">
                    <v:path arrowok="t" o:connecttype="custom" o:connectlocs="0,0;13576,0" o:connectangles="0,0"/>
                  </v:shape>
                </v:group>
                <v:group id="Group 252" o:spid="_x0000_s1037" style="position:absolute;left:857;top:-658;width:2;height:403" coordorigin="857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<v:shape id="Freeform 253" o:spid="_x0000_s1038" style="position:absolute;left:857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BhScMA&#10;AADcAAAADwAAAGRycy9kb3ducmV2LnhtbESPzYrCQBCE7wu+w9CCt3XiLzE6igiCh4DoiuCtybRJ&#10;NNMTMqPGt3cWFvZYVNdXXYtVayrxpMaVlhUM+hEI4szqknMFp5/tdwzCeWSNlWVS8CYHq2Xna4GJ&#10;ti8+0PPocxEg7BJUUHhfJ1K6rCCDrm9r4uBdbWPQB9nkUjf4CnBTyWEUTaXBkkNDgTVtCsrux4cJ&#10;b1zOt2ua3lu9tybWBx3b0SRVqtdt13MQnlr/f/yX3mkFk/EMfscEAsjl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9BhScMAAADcAAAADwAAAAAAAAAAAAAAAACYAgAAZHJzL2Rv&#10;d25yZXYueG1sUEsFBgAAAAAEAAQA9QAAAIgDAAAAAA==&#10;" path="m,l,403e" filled="f" strokeweight=".20497mm">
                    <v:path arrowok="t" o:connecttype="custom" o:connectlocs="0,-658;0,-255" o:connectangles="0,0"/>
                  </v:shape>
                </v:group>
                <v:group id="Group 250" o:spid="_x0000_s1039" style="position:absolute;left:852;top:-250;width:14854;height:2" coordorigin="852,-250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/gZWM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+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+BlYwwAAANwAAAAP&#10;AAAAAAAAAAAAAAAAAKoCAABkcnMvZG93bnJldi54bWxQSwUGAAAAAAQABAD6AAAAmgMAAAAA&#10;">
                  <v:shape id="Freeform 251" o:spid="_x0000_s1040" style="position:absolute;left:852;top:-250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MRU8YA&#10;AADcAAAADwAAAGRycy9kb3ducmV2LnhtbESPQUsDMRSE70L/Q3iF3my2lqisTYsIUu2ltdqDt0fy&#10;3F3cvGyT2F3/fVMQPA4z8w2zWA2uFScKsfGsYTYtQBAbbxuuNHy8P1/fg4gJ2WLrmTT8UoTVcnS1&#10;wNL6nt/otE+VyBCOJWqoU+pKKaOpyWGc+o44e18+OExZhkragH2Gu1beFMWtdNhwXqixo6eazPf+&#10;x2kwu7C7Wx+Ox+ZzqzavBzNXvVprPRkPjw8gEg3pP/zXfrEalJrB5Uw+AnJ5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MRU8YAAADcAAAADwAAAAAAAAAAAAAAAACYAgAAZHJz&#10;L2Rvd25yZXYueG1sUEsFBgAAAAAEAAQA9QAAAIsDAAAAAA==&#10;" path="m,l14854,e" filled="f" strokeweight=".58pt">
                    <v:path arrowok="t" o:connecttype="custom" o:connectlocs="0,0;14854,0" o:connectangles="0,0"/>
                  </v:shape>
                </v:group>
                <v:group id="Group 248" o:spid="_x0000_s1041" style="position:absolute;left:14443;top:-658;width:2;height:403" coordorigin="14443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GYit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GYitMQAAADcAAAA&#10;DwAAAAAAAAAAAAAAAACqAgAAZHJzL2Rvd25yZXYueG1sUEsFBgAAAAAEAAQA+gAAAJsDAAAAAA==&#10;">
                  <v:shape id="Freeform 249" o:spid="_x0000_s1042" style="position:absolute;left:14443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HAfsMA&#10;AADcAAAADwAAAGRycy9kb3ducmV2LnhtbESPT6vCMBDE74LfIazgTdOnVEqfUR6C4KEg/kHwtjRr&#10;22ezKU3U+u2NIHgcZuc3O/NlZ2pxp9ZVlhX8jCMQxLnVFRcKjof1KAHhPLLG2jIpeJKD5aLfm2Oq&#10;7YN3dN/7QgQIuxQVlN43qZQuL8mgG9uGOHgX2xr0QbaF1C0+AtzUchJFM2mw4tBQYkOrkvLr/mbC&#10;G+fT/yXLrp3eWpPonU7sNM6UGg66v18Qnjr/Pf6kN1pBHE/hPSYQQC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+HAfsMAAADcAAAADwAAAAAAAAAAAAAAAACYAgAAZHJzL2Rv&#10;d25yZXYueG1sUEsFBgAAAAAEAAQA9QAAAIgDAAAAAA==&#10;" path="m,l,403e" filled="f" strokeweight=".20497mm">
                    <v:path arrowok="t" o:connecttype="custom" o:connectlocs="0,-658;0,-255" o:connectangles="0,0"/>
                  </v:shape>
                </v:group>
                <v:group id="Group 246" o:spid="_x0000_s1043" style="position:absolute;left:15701;top:-658;width:2;height:403" coordorigin="15701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fW8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GSfMH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DH1vFAAAA3AAA&#10;AA8AAAAAAAAAAAAAAAAAqgIAAGRycy9kb3ducmV2LnhtbFBLBQYAAAAABAAEAPoAAACcAwAAAAA=&#10;">
                  <v:shape id="Freeform 247" o:spid="_x0000_s1044" style="position:absolute;left:15701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Q9rMYA&#10;AADcAAAADwAAAGRycy9kb3ducmV2LnhtbESPQWvCQBSE7wX/w/KEXopuFCKSuooUpD0EQWvp9Zl9&#10;TYLZt+nuGlN/vSsIPQ4z8w2zWPWmER05X1tWMBknIIgLq2suFRw+N6M5CB+QNTaWScEfeVgtB08L&#10;zLS98I66fShFhLDPUEEVQptJ6YuKDPqxbYmj92OdwRClK6V2eIlw08hpksykwZrjQoUtvVVUnPZn&#10;o2C2nXaHl/T8Vee/7/mVj3P3bXKlnof9+hVEoD78hx/tD60gTVO4n4lH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FQ9rMYAAADcAAAADwAAAAAAAAAAAAAAAACYAgAAZHJz&#10;L2Rvd25yZXYueG1sUEsFBgAAAAAEAAQA9QAAAIsDAAAAAA==&#10;" path="m,l,403e" filled="f" strokeweight=".58pt">
                    <v:path arrowok="t" o:connecttype="custom" o:connectlocs="0,-658;0,-255" o:connectangles="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position w:val="-1"/>
          <w:sz w:val="24"/>
          <w:szCs w:val="24"/>
        </w:rPr>
        <w:t>*</w:t>
      </w:r>
      <w:r w:rsidR="00A73B55" w:rsidRPr="003D24AF">
        <w:rPr>
          <w:rFonts w:ascii="Arial" w:eastAsia="Arial" w:hAnsi="Arial" w:cs="Arial"/>
          <w:spacing w:val="-4"/>
          <w:position w:val="-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9"/>
          <w:position w:val="-1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position w:val="-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-4"/>
          <w:position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be</w:t>
      </w:r>
      <w:r w:rsidR="00A73B55"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2"/>
          <w:position w:val="-1"/>
          <w:sz w:val="24"/>
          <w:szCs w:val="24"/>
        </w:rPr>
        <w:t>c</w:t>
      </w:r>
      <w:r w:rsidR="00A73B55"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hn</w:t>
      </w:r>
      <w:r w:rsidR="00A73B55"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position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position w:val="-1"/>
          <w:sz w:val="24"/>
          <w:szCs w:val="24"/>
        </w:rPr>
        <w:t>s n</w:t>
      </w:r>
      <w:r w:rsidR="00A73B55"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position w:val="-1"/>
          <w:sz w:val="24"/>
          <w:szCs w:val="24"/>
        </w:rPr>
        <w:t>x</w:t>
      </w:r>
      <w:r w:rsidR="00A73B55" w:rsidRPr="003D24AF"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2</w:t>
      </w:r>
      <w:r w:rsidR="00A73B55" w:rsidRPr="003D24AF">
        <w:rPr>
          <w:rFonts w:ascii="Arial" w:eastAsia="Arial" w:hAnsi="Arial" w:cs="Arial"/>
          <w:position w:val="-1"/>
          <w:sz w:val="24"/>
          <w:szCs w:val="24"/>
        </w:rPr>
        <w:t>/3</w:t>
      </w:r>
    </w:p>
    <w:p w:rsidR="00A73B55" w:rsidRPr="003D24AF" w:rsidRDefault="00A73B55" w:rsidP="00A73B55">
      <w:pPr>
        <w:spacing w:before="8" w:after="0" w:line="120" w:lineRule="exact"/>
        <w:rPr>
          <w:sz w:val="12"/>
          <w:szCs w:val="12"/>
        </w:rPr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Default="00A73B55" w:rsidP="00A73B55">
      <w:pPr>
        <w:tabs>
          <w:tab w:val="left" w:pos="14980"/>
        </w:tabs>
        <w:spacing w:before="29"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S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on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s</w:t>
      </w:r>
      <w:r w:rsidRPr="00A73B55">
        <w:rPr>
          <w:rFonts w:ascii="Arial" w:eastAsia="Arial" w:hAnsi="Arial" w:cs="Arial"/>
          <w:b/>
          <w:bCs/>
          <w:spacing w:val="-1"/>
          <w:position w:val="-1"/>
          <w:sz w:val="24"/>
          <w:szCs w:val="24"/>
          <w:highlight w:val="lightGray"/>
        </w:rPr>
        <w:t>t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ige</w:t>
      </w:r>
      <w:r w:rsidRPr="00A73B55">
        <w:rPr>
          <w:rFonts w:ascii="Arial" w:eastAsia="Arial" w:hAnsi="Arial" w:cs="Arial"/>
          <w:b/>
          <w:bCs/>
          <w:spacing w:val="2"/>
          <w:position w:val="-1"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h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e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r</w:t>
      </w:r>
      <w:r w:rsidRPr="00A73B55">
        <w:rPr>
          <w:rFonts w:ascii="Arial" w:eastAsia="Arial" w:hAnsi="Arial" w:cs="Arial"/>
          <w:b/>
          <w:bCs/>
          <w:spacing w:val="-4"/>
          <w:position w:val="-1"/>
          <w:sz w:val="24"/>
          <w:szCs w:val="24"/>
          <w:highlight w:val="lightGray"/>
        </w:rPr>
        <w:t>v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orr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a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g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e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nde</w:t>
      </w:r>
      <w:r w:rsidRPr="00A73B55">
        <w:rPr>
          <w:rFonts w:ascii="Arial" w:eastAsia="Arial" w:hAnsi="Arial" w:cs="Arial"/>
          <w:b/>
          <w:bCs/>
          <w:spacing w:val="2"/>
          <w:position w:val="-1"/>
          <w:sz w:val="24"/>
          <w:szCs w:val="24"/>
          <w:highlight w:val="lightGray"/>
        </w:rPr>
        <w:t xml:space="preserve"> 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L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e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hrl</w:t>
      </w:r>
      <w:r w:rsidRPr="00A73B55">
        <w:rPr>
          <w:rFonts w:ascii="Arial" w:eastAsia="Arial" w:hAnsi="Arial" w:cs="Arial"/>
          <w:b/>
          <w:bCs/>
          <w:spacing w:val="-1"/>
          <w:position w:val="-1"/>
          <w:sz w:val="24"/>
          <w:szCs w:val="24"/>
          <w:highlight w:val="lightGray"/>
        </w:rPr>
        <w:t>e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i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s</w:t>
      </w:r>
      <w:r w:rsidRPr="00A73B55">
        <w:rPr>
          <w:rFonts w:ascii="Arial" w:eastAsia="Arial" w:hAnsi="Arial" w:cs="Arial"/>
          <w:b/>
          <w:bCs/>
          <w:spacing w:val="-1"/>
          <w:position w:val="-1"/>
          <w:sz w:val="24"/>
          <w:szCs w:val="24"/>
          <w:highlight w:val="lightGray"/>
        </w:rPr>
        <w:t>t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>ung</w:t>
      </w:r>
      <w:r w:rsidRPr="00A73B55">
        <w:rPr>
          <w:rFonts w:ascii="Arial" w:eastAsia="Arial" w:hAnsi="Arial" w:cs="Arial"/>
          <w:b/>
          <w:bCs/>
          <w:spacing w:val="1"/>
          <w:position w:val="-1"/>
          <w:sz w:val="24"/>
          <w:szCs w:val="24"/>
          <w:highlight w:val="lightGray"/>
        </w:rPr>
        <w:t>e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 xml:space="preserve">n </w:t>
      </w:r>
      <w:r w:rsidRPr="00A73B55">
        <w:rPr>
          <w:rFonts w:ascii="Arial" w:eastAsia="Arial" w:hAnsi="Arial" w:cs="Arial"/>
          <w:b/>
          <w:bCs/>
          <w:position w:val="-1"/>
          <w:sz w:val="24"/>
          <w:szCs w:val="24"/>
          <w:highlight w:val="lightGray"/>
        </w:rPr>
        <w:tab/>
      </w:r>
    </w:p>
    <w:p w:rsidR="00A73B55" w:rsidRDefault="00A73B55" w:rsidP="00A73B55">
      <w:pPr>
        <w:spacing w:before="8" w:after="0" w:line="150" w:lineRule="exact"/>
        <w:rPr>
          <w:sz w:val="15"/>
          <w:szCs w:val="15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5"/>
        <w:gridCol w:w="1858"/>
        <w:gridCol w:w="7063"/>
        <w:gridCol w:w="2842"/>
        <w:gridCol w:w="1277"/>
      </w:tblGrid>
      <w:tr w:rsidR="00A73B55" w:rsidRPr="00A07B44" w:rsidTr="00A73B55">
        <w:trPr>
          <w:trHeight w:hRule="exact" w:val="406"/>
        </w:trPr>
        <w:tc>
          <w:tcPr>
            <w:tcW w:w="1356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0A2BA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it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="000A2BA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(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Klin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rdin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/-in</w:t>
            </w:r>
          </w:p>
        </w:tc>
        <w:tc>
          <w:tcPr>
            <w:tcW w:w="127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406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489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ginn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590" w:right="573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nde</w:t>
            </w:r>
          </w:p>
        </w:tc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hnung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258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Se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8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/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**</w:t>
            </w:r>
          </w:p>
        </w:tc>
      </w:tr>
      <w:tr w:rsidR="00A73B55" w:rsidTr="00A73B55">
        <w:trPr>
          <w:trHeight w:hRule="exact" w:val="408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356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hrpr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ei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1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-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604" w:right="584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117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rzi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7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10" w:lineRule="exact"/>
        <w:rPr>
          <w:sz w:val="11"/>
          <w:szCs w:val="11"/>
        </w:rPr>
      </w:pPr>
    </w:p>
    <w:p w:rsidR="00A73B55" w:rsidRDefault="00A73B55" w:rsidP="00A73B55">
      <w:pPr>
        <w:spacing w:before="29" w:after="0" w:line="271" w:lineRule="exact"/>
        <w:ind w:right="1483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Σ</w:t>
      </w:r>
    </w:p>
    <w:p w:rsidR="00A73B55" w:rsidRDefault="00A73B55" w:rsidP="00A73B55">
      <w:pPr>
        <w:spacing w:before="7" w:after="0" w:line="160" w:lineRule="exact"/>
        <w:rPr>
          <w:sz w:val="16"/>
          <w:szCs w:val="16"/>
        </w:rPr>
      </w:pPr>
    </w:p>
    <w:p w:rsidR="00A73B55" w:rsidRDefault="00A73B55" w:rsidP="00A73B55">
      <w:pPr>
        <w:spacing w:after="0" w:line="200" w:lineRule="exact"/>
      </w:pPr>
    </w:p>
    <w:p w:rsidR="00A73B55" w:rsidRPr="003D24AF" w:rsidRDefault="00725FBF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-471805</wp:posOffset>
                </wp:positionV>
                <wp:extent cx="9460865" cy="287655"/>
                <wp:effectExtent l="0" t="0" r="0" b="17145"/>
                <wp:wrapNone/>
                <wp:docPr id="518" name="Group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60865" cy="287655"/>
                          <a:chOff x="829" y="-743"/>
                          <a:chExt cx="14899" cy="453"/>
                        </a:xfrm>
                      </wpg:grpSpPr>
                      <wpg:grpSp>
                        <wpg:cNvPr id="519" name="Group 243"/>
                        <wpg:cNvGrpSpPr>
                          <a:grpSpLocks/>
                        </wpg:cNvGrpSpPr>
                        <wpg:grpSpPr bwMode="auto">
                          <a:xfrm>
                            <a:off x="14335" y="-696"/>
                            <a:ext cx="103" cy="396"/>
                            <a:chOff x="14335" y="-696"/>
                            <a:chExt cx="103" cy="396"/>
                          </a:xfrm>
                        </wpg:grpSpPr>
                        <wps:wsp>
                          <wps:cNvPr id="520" name="Freeform 244"/>
                          <wps:cNvSpPr>
                            <a:spLocks/>
                          </wps:cNvSpPr>
                          <wps:spPr bwMode="auto">
                            <a:xfrm>
                              <a:off x="14335" y="-696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335 14335"/>
                                <a:gd name="T1" fmla="*/ T0 w 103"/>
                                <a:gd name="T2" fmla="+- 0 -300 -696"/>
                                <a:gd name="T3" fmla="*/ -300 h 396"/>
                                <a:gd name="T4" fmla="+- 0 14438 14335"/>
                                <a:gd name="T5" fmla="*/ T4 w 103"/>
                                <a:gd name="T6" fmla="+- 0 -300 -696"/>
                                <a:gd name="T7" fmla="*/ -300 h 396"/>
                                <a:gd name="T8" fmla="+- 0 14438 14335"/>
                                <a:gd name="T9" fmla="*/ T8 w 103"/>
                                <a:gd name="T10" fmla="+- 0 -696 -696"/>
                                <a:gd name="T11" fmla="*/ -696 h 396"/>
                                <a:gd name="T12" fmla="+- 0 14335 14335"/>
                                <a:gd name="T13" fmla="*/ T12 w 103"/>
                                <a:gd name="T14" fmla="+- 0 -696 -696"/>
                                <a:gd name="T15" fmla="*/ -696 h 396"/>
                                <a:gd name="T16" fmla="+- 0 14335 14335"/>
                                <a:gd name="T17" fmla="*/ T16 w 103"/>
                                <a:gd name="T18" fmla="+- 0 -300 -696"/>
                                <a:gd name="T19" fmla="*/ -300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1" name="Group 241"/>
                        <wpg:cNvGrpSpPr>
                          <a:grpSpLocks/>
                        </wpg:cNvGrpSpPr>
                        <wpg:grpSpPr bwMode="auto">
                          <a:xfrm>
                            <a:off x="862" y="-696"/>
                            <a:ext cx="103" cy="396"/>
                            <a:chOff x="862" y="-696"/>
                            <a:chExt cx="103" cy="396"/>
                          </a:xfrm>
                        </wpg:grpSpPr>
                        <wps:wsp>
                          <wps:cNvPr id="522" name="Freeform 242"/>
                          <wps:cNvSpPr>
                            <a:spLocks/>
                          </wps:cNvSpPr>
                          <wps:spPr bwMode="auto">
                            <a:xfrm>
                              <a:off x="862" y="-696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-300 -696"/>
                                <a:gd name="T3" fmla="*/ -300 h 396"/>
                                <a:gd name="T4" fmla="+- 0 965 862"/>
                                <a:gd name="T5" fmla="*/ T4 w 103"/>
                                <a:gd name="T6" fmla="+- 0 -300 -696"/>
                                <a:gd name="T7" fmla="*/ -300 h 396"/>
                                <a:gd name="T8" fmla="+- 0 965 862"/>
                                <a:gd name="T9" fmla="*/ T8 w 103"/>
                                <a:gd name="T10" fmla="+- 0 -696 -696"/>
                                <a:gd name="T11" fmla="*/ -696 h 396"/>
                                <a:gd name="T12" fmla="+- 0 862 862"/>
                                <a:gd name="T13" fmla="*/ T12 w 103"/>
                                <a:gd name="T14" fmla="+- 0 -696 -696"/>
                                <a:gd name="T15" fmla="*/ -696 h 396"/>
                                <a:gd name="T16" fmla="+- 0 862 862"/>
                                <a:gd name="T17" fmla="*/ T16 w 103"/>
                                <a:gd name="T18" fmla="+- 0 -300 -696"/>
                                <a:gd name="T19" fmla="*/ -300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3" name="Group 239"/>
                        <wpg:cNvGrpSpPr>
                          <a:grpSpLocks/>
                        </wpg:cNvGrpSpPr>
                        <wpg:grpSpPr bwMode="auto">
                          <a:xfrm>
                            <a:off x="965" y="-696"/>
                            <a:ext cx="13370" cy="396"/>
                            <a:chOff x="965" y="-696"/>
                            <a:chExt cx="13370" cy="396"/>
                          </a:xfrm>
                        </wpg:grpSpPr>
                        <wps:wsp>
                          <wps:cNvPr id="524" name="Freeform 240"/>
                          <wps:cNvSpPr>
                            <a:spLocks/>
                          </wps:cNvSpPr>
                          <wps:spPr bwMode="auto">
                            <a:xfrm>
                              <a:off x="965" y="-696"/>
                              <a:ext cx="13370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370"/>
                                <a:gd name="T2" fmla="+- 0 -300 -696"/>
                                <a:gd name="T3" fmla="*/ -300 h 396"/>
                                <a:gd name="T4" fmla="+- 0 14335 965"/>
                                <a:gd name="T5" fmla="*/ T4 w 13370"/>
                                <a:gd name="T6" fmla="+- 0 -300 -696"/>
                                <a:gd name="T7" fmla="*/ -300 h 396"/>
                                <a:gd name="T8" fmla="+- 0 14335 965"/>
                                <a:gd name="T9" fmla="*/ T8 w 13370"/>
                                <a:gd name="T10" fmla="+- 0 -696 -696"/>
                                <a:gd name="T11" fmla="*/ -696 h 396"/>
                                <a:gd name="T12" fmla="+- 0 965 965"/>
                                <a:gd name="T13" fmla="*/ T12 w 13370"/>
                                <a:gd name="T14" fmla="+- 0 -696 -696"/>
                                <a:gd name="T15" fmla="*/ -696 h 396"/>
                                <a:gd name="T16" fmla="+- 0 965 965"/>
                                <a:gd name="T17" fmla="*/ T16 w 13370"/>
                                <a:gd name="T18" fmla="+- 0 -300 -696"/>
                                <a:gd name="T19" fmla="*/ -300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70" h="396">
                                  <a:moveTo>
                                    <a:pt x="0" y="396"/>
                                  </a:moveTo>
                                  <a:lnTo>
                                    <a:pt x="13370" y="396"/>
                                  </a:lnTo>
                                  <a:lnTo>
                                    <a:pt x="133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5" name="Group 237"/>
                        <wpg:cNvGrpSpPr>
                          <a:grpSpLocks/>
                        </wpg:cNvGrpSpPr>
                        <wpg:grpSpPr bwMode="auto">
                          <a:xfrm>
                            <a:off x="852" y="-720"/>
                            <a:ext cx="14854" cy="2"/>
                            <a:chOff x="852" y="-720"/>
                            <a:chExt cx="14854" cy="2"/>
                          </a:xfrm>
                        </wpg:grpSpPr>
                        <wps:wsp>
                          <wps:cNvPr id="526" name="Freeform 238"/>
                          <wps:cNvSpPr>
                            <a:spLocks/>
                          </wps:cNvSpPr>
                          <wps:spPr bwMode="auto">
                            <a:xfrm>
                              <a:off x="852" y="-720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7" name="Group 235"/>
                        <wpg:cNvGrpSpPr>
                          <a:grpSpLocks/>
                        </wpg:cNvGrpSpPr>
                        <wpg:grpSpPr bwMode="auto">
                          <a:xfrm>
                            <a:off x="862" y="-697"/>
                            <a:ext cx="13577" cy="2"/>
                            <a:chOff x="862" y="-697"/>
                            <a:chExt cx="13577" cy="2"/>
                          </a:xfrm>
                        </wpg:grpSpPr>
                        <wps:wsp>
                          <wps:cNvPr id="528" name="Freeform 236"/>
                          <wps:cNvSpPr>
                            <a:spLocks/>
                          </wps:cNvSpPr>
                          <wps:spPr bwMode="auto">
                            <a:xfrm>
                              <a:off x="862" y="-697"/>
                              <a:ext cx="13577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577"/>
                                <a:gd name="T2" fmla="+- 0 14438 862"/>
                                <a:gd name="T3" fmla="*/ T2 w 135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77">
                                  <a:moveTo>
                                    <a:pt x="0" y="0"/>
                                  </a:moveTo>
                                  <a:lnTo>
                                    <a:pt x="13576" y="0"/>
                                  </a:lnTo>
                                </a:path>
                              </a:pathLst>
                            </a:custGeom>
                            <a:noFill/>
                            <a:ln w="2807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9" name="Group 233"/>
                        <wpg:cNvGrpSpPr>
                          <a:grpSpLocks/>
                        </wpg:cNvGrpSpPr>
                        <wpg:grpSpPr bwMode="auto">
                          <a:xfrm>
                            <a:off x="857" y="-704"/>
                            <a:ext cx="2" cy="403"/>
                            <a:chOff x="857" y="-704"/>
                            <a:chExt cx="2" cy="403"/>
                          </a:xfrm>
                        </wpg:grpSpPr>
                        <wps:wsp>
                          <wps:cNvPr id="530" name="Freeform 234"/>
                          <wps:cNvSpPr>
                            <a:spLocks/>
                          </wps:cNvSpPr>
                          <wps:spPr bwMode="auto">
                            <a:xfrm>
                              <a:off x="857" y="-704"/>
                              <a:ext cx="2" cy="403"/>
                            </a:xfrm>
                            <a:custGeom>
                              <a:avLst/>
                              <a:gdLst>
                                <a:gd name="T0" fmla="+- 0 -704 -704"/>
                                <a:gd name="T1" fmla="*/ -704 h 403"/>
                                <a:gd name="T2" fmla="+- 0 -300 -704"/>
                                <a:gd name="T3" fmla="*/ -300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4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1" name="Group 231"/>
                        <wpg:cNvGrpSpPr>
                          <a:grpSpLocks/>
                        </wpg:cNvGrpSpPr>
                        <wpg:grpSpPr bwMode="auto">
                          <a:xfrm>
                            <a:off x="852" y="-295"/>
                            <a:ext cx="14854" cy="2"/>
                            <a:chOff x="852" y="-295"/>
                            <a:chExt cx="14854" cy="2"/>
                          </a:xfrm>
                        </wpg:grpSpPr>
                        <wps:wsp>
                          <wps:cNvPr id="532" name="Freeform 232"/>
                          <wps:cNvSpPr>
                            <a:spLocks/>
                          </wps:cNvSpPr>
                          <wps:spPr bwMode="auto">
                            <a:xfrm>
                              <a:off x="852" y="-295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3" name="Group 229"/>
                        <wpg:cNvGrpSpPr>
                          <a:grpSpLocks/>
                        </wpg:cNvGrpSpPr>
                        <wpg:grpSpPr bwMode="auto">
                          <a:xfrm>
                            <a:off x="14443" y="-704"/>
                            <a:ext cx="2" cy="403"/>
                            <a:chOff x="14443" y="-704"/>
                            <a:chExt cx="2" cy="403"/>
                          </a:xfrm>
                        </wpg:grpSpPr>
                        <wps:wsp>
                          <wps:cNvPr id="534" name="Freeform 230"/>
                          <wps:cNvSpPr>
                            <a:spLocks/>
                          </wps:cNvSpPr>
                          <wps:spPr bwMode="auto">
                            <a:xfrm>
                              <a:off x="14443" y="-704"/>
                              <a:ext cx="2" cy="403"/>
                            </a:xfrm>
                            <a:custGeom>
                              <a:avLst/>
                              <a:gdLst>
                                <a:gd name="T0" fmla="+- 0 -704 -704"/>
                                <a:gd name="T1" fmla="*/ -704 h 403"/>
                                <a:gd name="T2" fmla="+- 0 -300 -704"/>
                                <a:gd name="T3" fmla="*/ -300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4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5" name="Group 227"/>
                        <wpg:cNvGrpSpPr>
                          <a:grpSpLocks/>
                        </wpg:cNvGrpSpPr>
                        <wpg:grpSpPr bwMode="auto">
                          <a:xfrm>
                            <a:off x="15701" y="-704"/>
                            <a:ext cx="2" cy="403"/>
                            <a:chOff x="15701" y="-704"/>
                            <a:chExt cx="2" cy="403"/>
                          </a:xfrm>
                        </wpg:grpSpPr>
                        <wps:wsp>
                          <wps:cNvPr id="536" name="Freeform 228"/>
                          <wps:cNvSpPr>
                            <a:spLocks/>
                          </wps:cNvSpPr>
                          <wps:spPr bwMode="auto">
                            <a:xfrm>
                              <a:off x="15701" y="-704"/>
                              <a:ext cx="2" cy="403"/>
                            </a:xfrm>
                            <a:custGeom>
                              <a:avLst/>
                              <a:gdLst>
                                <a:gd name="T0" fmla="+- 0 -704 -704"/>
                                <a:gd name="T1" fmla="*/ -704 h 403"/>
                                <a:gd name="T2" fmla="+- 0 -300 -704"/>
                                <a:gd name="T3" fmla="*/ -300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2B0AD3" id="Group 226" o:spid="_x0000_s1026" style="position:absolute;margin-left:41.45pt;margin-top:-37.15pt;width:744.95pt;height:22.65pt;z-index:-251649024;mso-position-horizontal-relative:page" coordorigin="829,-743" coordsize="14899,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">
                <v:group id="Group 243" o:spid="_x0000_s1027" style="position:absolute;left:14335;top:-696;width:103;height:396" coordorigin="14335,-696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gJB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KgJBcQAAADcAAAA&#10;DwAAAAAAAAAAAAAAAACqAgAAZHJzL2Rvd25yZXYueG1sUEsFBgAAAAAEAAQA+gAAAJsDAAAAAA==&#10;">
                  <v:shape id="Freeform 244" o:spid="_x0000_s1028" style="position:absolute;left:14335;top:-696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mircMA&#10;AADcAAAADwAAAGRycy9kb3ducmV2LnhtbERPy2oCMRTdC/2HcAvd1UyVioxmpNhKS3HjA3R5mdx5&#10;6ORmSNKZsV/fLAouD+e9XA2mER05X1tW8DJOQBDnVtdcKjgeNs9zED4ga2wsk4IbeVhlD6Mlptr2&#10;vKNuH0oRQ9inqKAKoU2l9HlFBv3YtsSRK6wzGCJ0pdQO+xhuGjlJkpk0WHNsqLCldUX5df9jFHT1&#10;9nDqi4tz50/bf6xvv9/N9F2pp8fhbQEi0BDu4n/3l1bwOonz45l4BG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mircMAAADcAAAADwAAAAAAAAAAAAAAAACYAgAAZHJzL2Rv&#10;d25yZXYueG1sUEsFBgAAAAAEAAQA9QAAAIgDAAAAAA==&#10;" path="m,396r103,l103,,,,,396xe" fillcolor="#e7e7e7" stroked="f">
                    <v:path arrowok="t" o:connecttype="custom" o:connectlocs="0,-300;103,-300;103,-696;0,-696;0,-300" o:connectangles="0,0,0,0,0"/>
                  </v:shape>
                </v:group>
                <v:group id="Group 241" o:spid="_x0000_s1029" style="position:absolute;left:862;top:-696;width:103;height:396" coordorigin="862,-696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LPv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s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0ss++xgAAANwA&#10;AAAPAAAAAAAAAAAAAAAAAKoCAABkcnMvZG93bnJldi54bWxQSwUGAAAAAAQABAD6AAAAnQMAAAAA&#10;">
                  <v:shape id="Freeform 242" o:spid="_x0000_s1030" style="position:absolute;left:862;top:-696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eZQcYA&#10;AADcAAAADwAAAGRycy9kb3ducmV2LnhtbESPT2vCQBTE74V+h+UVvNVNIxWJrlL8g1J6UQv1+Mg+&#10;k7TZt2F3TWI/fbcgeBxm5jfMbNGbWrTkfGVZwcswAUGcW11xoeDzuHmegPABWWNtmRRcycNi/vgw&#10;w0zbjvfUHkIhIoR9hgrKEJpMSp+XZNAPbUMcvbN1BkOUrpDaYRfhppZpkoylwYrjQokNLUvKfw4X&#10;o6CtPo5f3fnbudPWduvl9fe9Hq2UGjz1b1MQgfpwD9/aO63gNU3h/0w8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9eZQcYAAADcAAAADwAAAAAAAAAAAAAAAACYAgAAZHJz&#10;L2Rvd25yZXYueG1sUEsFBgAAAAAEAAQA9QAAAIsDAAAAAA==&#10;" path="m,396r103,l103,,,,,396xe" fillcolor="#e7e7e7" stroked="f">
                    <v:path arrowok="t" o:connecttype="custom" o:connectlocs="0,-300;103,-300;103,-696;0,-696;0,-300" o:connectangles="0,0,0,0,0"/>
                  </v:shape>
                </v:group>
                <v:group id="Group 239" o:spid="_x0000_s1031" style="position:absolute;left:965;top:-696;width:13370;height:396" coordorigin="965,-696" coordsize="13370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yz0U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d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6yz0UsQAAADcAAAA&#10;DwAAAAAAAAAAAAAAAACqAgAAZHJzL2Rvd25yZXYueG1sUEsFBgAAAAAEAAQA+gAAAJsDAAAAAA==&#10;">
                  <v:shape id="Freeform 240" o:spid="_x0000_s1032" style="position:absolute;left:965;top:-696;width:13370;height:396;visibility:visible;mso-wrap-style:square;v-text-anchor:top" coordsize="13370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ZN7MIA&#10;AADcAAAADwAAAGRycy9kb3ducmV2LnhtbESPT4vCMBTE7wt+h/AEb2tq/cNuNYoUBa9WD3t82zyb&#10;YvNSmqj125uFBY/DzG+GWW1624g7db52rGAyTkAQl07XXCk4n/afXyB8QNbYOCYFT/KwWQ8+Vphp&#10;9+Aj3YtQiVjCPkMFJoQ2k9KXhiz6sWuJo3dxncUQZVdJ3eEjlttGpkmykBZrjgsGW8oNldfiZhXM&#10;ze/89v3jp6d9bfO+qJ67dJYrNRr22yWIQH14h//pg45cOoO/M/EIy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Zk3swgAAANwAAAAPAAAAAAAAAAAAAAAAAJgCAABkcnMvZG93&#10;bnJldi54bWxQSwUGAAAAAAQABAD1AAAAhwMAAAAA&#10;" path="m,396r13370,l13370,,,,,396e" fillcolor="#e7e7e7" stroked="f">
                    <v:path arrowok="t" o:connecttype="custom" o:connectlocs="0,-300;13370,-300;13370,-696;0,-696;0,-300" o:connectangles="0,0,0,0,0"/>
                  </v:shape>
                </v:group>
                <v:group id="Group 237" o:spid="_x0000_s1033" style="position:absolute;left:852;top:-720;width:14854;height:2" coordorigin="852,-720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nJv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S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nJvcQAAADcAAAA&#10;DwAAAAAAAAAAAAAAAACqAgAAZHJzL2Rvd25yZXYueG1sUEsFBgAAAAAEAAQA+gAAAJsDAAAAAA==&#10;">
                  <v:shape id="Freeform 238" o:spid="_x0000_s1034" style="position:absolute;left:852;top:-720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YSJ8UA&#10;AADcAAAADwAAAGRycy9kb3ducmV2LnhtbESP0WrCQBRE3wv9h+UWfBHdVDBIdJWiLQR8aU0+4JK9&#10;JrHZuzG7jevfu4VCH4eZOcNsdsF0YqTBtZYVvM4TEMSV1S3XCsriY7YC4Tyyxs4yKbiTg932+WmD&#10;mbY3/qLx5GsRIewyVNB432dSuqohg25ue+Lone1g0Ec51FIPeItw08lFkqTSYMtxocGe9g1V36cf&#10;oyAcL91nmU/fEzel/TK9YnEIqVKTl/C2BuEp+P/wXzvXCpaLFH7PxCMgt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NhInxQAAANwAAAAPAAAAAAAAAAAAAAAAAJgCAABkcnMv&#10;ZG93bnJldi54bWxQSwUGAAAAAAQABAD1AAAAigMAAAAA&#10;" path="m,l14854,e" filled="f" strokeweight="2.26pt">
                    <v:path arrowok="t" o:connecttype="custom" o:connectlocs="0,0;14854,0" o:connectangles="0,0"/>
                  </v:shape>
                </v:group>
                <v:group id="Group 235" o:spid="_x0000_s1035" style="position:absolute;left:862;top:-697;width:13577;height:2" coordorigin="862,-697" coordsize="135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BfyU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e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X8lHFAAAA3AAA&#10;AA8AAAAAAAAAAAAAAAAAqgIAAGRycy9kb3ducmV2LnhtbFBLBQYAAAAABAAEAPoAAACcAwAAAAA=&#10;">
                  <v:shape id="Freeform 236" o:spid="_x0000_s1036" style="position:absolute;left:862;top:-697;width:13577;height:2;visibility:visible;mso-wrap-style:square;v-text-anchor:top" coordsize="135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F7zsEA&#10;AADcAAAADwAAAGRycy9kb3ducmV2LnhtbERPS2vCQBC+C/6HZQq9BJ3UokjqKrYgFjwUX/chO82m&#10;ZmdDdqvx33cPQo8f33ux6l2jrtyF2ouGl3EOiqX0ppZKw+m4Gc1BhUhiqPHCGu4cYLUcDhZUGH+T&#10;PV8PsVIpREJBGmyMbYEYSsuOwti3LIn79p2jmGBXoenolsJdg5M8n6GjWlKDpZY/LJeXw6/TkNnN&#10;2f/I9muL2Xt2yQzuXu+o9fNTv34DFbmP/+KH+9NomE7S2nQmHQF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xe87BAAAA3AAAAA8AAAAAAAAAAAAAAAAAmAIAAGRycy9kb3du&#10;cmV2LnhtbFBLBQYAAAAABAAEAPUAAACGAwAAAAA=&#10;" path="m,l13576,e" filled="f" strokecolor="#e7e7e7" strokeweight=".07797mm">
                    <v:path arrowok="t" o:connecttype="custom" o:connectlocs="0,0;13576,0" o:connectangles="0,0"/>
                  </v:shape>
                </v:group>
                <v:group id="Group 233" o:spid="_x0000_s1037" style="position:absolute;left:857;top:-704;width:2;height:403" coordorigin="857,-704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sTDu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rEw7jFAAAA3AAA&#10;AA8AAAAAAAAAAAAAAAAAqgIAAGRycy9kb3ducmV2LnhtbFBLBQYAAAAABAAEAPoAAACcAwAAAAA=&#10;">
                  <v:shape id="Freeform 234" o:spid="_x0000_s1038" style="position:absolute;left:857;top:-704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y7qcUA&#10;AADcAAAADwAAAGRycy9kb3ducmV2LnhtbESPwWrDMAyG74O+g1Ght9XpSkbI6pZRGOwQKMnGYDcR&#10;q0nWWA6x16RvXx0GO4pf/6dPu8PsenWlMXSeDWzWCSji2tuOGwOfH2+PGagQkS32nsnAjQIc9ouH&#10;HebWT1zStYqNEgiHHA20MQ651qFuyWFY+4FYsrMfHUYZx0bbESeBu14/JcmzdtixXGhxoGNL9aX6&#10;daLx/fVzLorLbE/eZba0md+mhTGr5fz6AirSHP+X/9rv1kC6FX15Rgig9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7LupxQAAANwAAAAPAAAAAAAAAAAAAAAAAJgCAABkcnMv&#10;ZG93bnJldi54bWxQSwUGAAAAAAQABAD1AAAAigMAAAAA&#10;" path="m,l,404e" filled="f" strokeweight=".20497mm">
                    <v:path arrowok="t" o:connecttype="custom" o:connectlocs="0,-704;0,-300" o:connectangles="0,0"/>
                  </v:shape>
                </v:group>
                <v:group id="Group 231" o:spid="_x0000_s1039" style="position:absolute;left:852;top:-295;width:14854;height:2" coordorigin="852,-295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WtZY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j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a1ljxgAAANwA&#10;AAAPAAAAAAAAAAAAAAAAAKoCAABkcnMvZG93bnJldi54bWxQSwUGAAAAAAQABAD6AAAAnQMAAAAA&#10;">
                  <v:shape id="Freeform 232" o:spid="_x0000_s1040" style="position:absolute;left:852;top:-295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5qhMcA&#10;AADcAAAADwAAAGRycy9kb3ducmV2LnhtbESPT2sCMRTE70K/Q3iF3mq2ytayNUopFG0v/qkevD2S&#10;192lm5c1ie722zeC4HGYmd8w03lvG3EmH2rHCp6GGQhi7UzNpYLd98fjC4gQkQ02jknBHwWYz+4G&#10;UyyM63hD520sRYJwKFBBFWNbSBl0RRbD0LXEyftx3mJM0pfSeOwS3DZylGXP0mLNaaHClt4r0r/b&#10;k1Wg1349WeyPx/qwyr8+93qcd/lCqYf7/u0VRKQ+3sLX9tIoyMcjuJxJR0DO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oOaoTHAAAA3AAAAA8AAAAAAAAAAAAAAAAAmAIAAGRy&#10;cy9kb3ducmV2LnhtbFBLBQYAAAAABAAEAPUAAACMAwAAAAA=&#10;" path="m,l14854,e" filled="f" strokeweight=".58pt">
                    <v:path arrowok="t" o:connecttype="custom" o:connectlocs="0,0;14854,0" o:connectangles="0,0"/>
                  </v:shape>
                </v:group>
                <v:group id="Group 229" o:spid="_x0000_s1041" style="position:absolute;left:14443;top:-704;width:2;height:403" coordorigin="14443,-704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vVij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5gl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71Yo/FAAAA3AAA&#10;AA8AAAAAAAAAAAAAAAAAqgIAAGRycy9kb3ducmV2LnhtbFBLBQYAAAAABAAEAPoAAACcAwAAAAA=&#10;">
                  <v:shape id="Freeform 230" o:spid="_x0000_s1042" style="position:absolute;left:14443;top:-704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e9qsMA&#10;AADcAAAADwAAAGRycy9kb3ducmV2LnhtbESPT6vCMBDE74LfIazgTVOfTynVKCI88FAQ/yB4W5q1&#10;rTab0kSt3948EDwOs/ObnfmyNZV4UONKywpGwwgEcWZ1ybmC4+FvEINwHlljZZkUvMjBctHtzDHR&#10;9sk7eux9LgKEXYIKCu/rREqXFWTQDW1NHLyLbQz6IJtc6gafAW4q+RNFU2mw5NBQYE3rgrLb/m7C&#10;G+fT9ZKmt1ZvrYn1Tsd2PEmV6vfa1QyEp9Z/jz/pjVYwGf/C/5hAALl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e9qsMAAADcAAAADwAAAAAAAAAAAAAAAACYAgAAZHJzL2Rv&#10;d25yZXYueG1sUEsFBgAAAAAEAAQA9QAAAIgDAAAAAA==&#10;" path="m,l,404e" filled="f" strokeweight=".20497mm">
                    <v:path arrowok="t" o:connecttype="custom" o:connectlocs="0,-704;0,-300" o:connectangles="0,0"/>
                  </v:shape>
                </v:group>
                <v:group id="Group 227" o:spid="_x0000_s1043" style="position:absolute;left:15701;top:-704;width:2;height:403" coordorigin="15701,-704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lBfY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lBfYMQAAADcAAAA&#10;DwAAAAAAAAAAAAAAAACqAgAAZHJzL2Rvd25yZXYueG1sUEsFBgAAAAAEAAQA+gAAAJsDAAAAAA==&#10;">
                  <v:shape id="Freeform 228" o:spid="_x0000_s1044" style="position:absolute;left:15701;top:-704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lGe8YA&#10;AADcAAAADwAAAGRycy9kb3ducmV2LnhtbESPQWvCQBSE7wX/w/IKvZS6UTFI6ioilHoIgtbS62v2&#10;NQnNvk131xj99a4g9DjMzDfMfNmbRnTkfG1ZwWiYgCAurK65VHD4eHuZgfABWWNjmRScycNyMXiY&#10;Y6btiXfU7UMpIoR9hgqqENpMSl9UZNAPbUscvR/rDIYoXSm1w1OEm0aOkySVBmuOCxW2tK6o+N0f&#10;jYJ0O+4Oz9PjZ53/vecX/p65L5Mr9fTYr15BBOrDf/je3mgF00kKtzPxCMjF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VlGe8YAAADcAAAADwAAAAAAAAAAAAAAAACYAgAAZHJz&#10;L2Rvd25yZXYueG1sUEsFBgAAAAAEAAQA9QAAAIsDAAAAAA==&#10;" path="m,l,404e" filled="f" strokeweight=".58pt">
                    <v:path arrowok="t" o:connecttype="custom" o:connectlocs="0,-704;0,-300" o:connectangles="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sz w:val="24"/>
          <w:szCs w:val="24"/>
        </w:rPr>
        <w:t>*</w:t>
      </w:r>
      <w:r w:rsidR="00A73B55" w:rsidRPr="003D24AF">
        <w:rPr>
          <w:rFonts w:ascii="Arial" w:eastAsia="Arial" w:hAnsi="Arial" w:cs="Arial"/>
          <w:spacing w:val="-4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=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-4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6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-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Ä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q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ü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r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b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: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ah</w:t>
      </w:r>
      <w:r w:rsidR="00A73B55" w:rsidRPr="003D24AF">
        <w:rPr>
          <w:rFonts w:ascii="Arial" w:eastAsia="Arial" w:hAnsi="Arial" w:cs="Arial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r 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st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r in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 w:rsidR="00A73B55" w:rsidRPr="003D24AF">
        <w:rPr>
          <w:rFonts w:ascii="Arial" w:eastAsia="Arial" w:hAnsi="Arial" w:cs="Arial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r F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z w:val="24"/>
          <w:szCs w:val="24"/>
        </w:rPr>
        <w:t>kti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x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1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-4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</w:t>
      </w:r>
      <w:r w:rsidRPr="003D24AF">
        <w:rPr>
          <w:rFonts w:ascii="Arial" w:eastAsia="Arial" w:hAnsi="Arial" w:cs="Arial"/>
          <w:spacing w:val="-4"/>
          <w:sz w:val="24"/>
          <w:szCs w:val="24"/>
        </w:rPr>
        <w:t>S</w:t>
      </w:r>
      <w:r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=</w:t>
      </w:r>
      <w:r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4"/>
          <w:sz w:val="24"/>
          <w:szCs w:val="24"/>
        </w:rPr>
        <w:t>S</w:t>
      </w:r>
      <w:r w:rsidRPr="003D24AF">
        <w:rPr>
          <w:rFonts w:ascii="Arial" w:eastAsia="Arial" w:hAnsi="Arial" w:cs="Arial"/>
          <w:spacing w:val="6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spacing w:val="-3"/>
          <w:sz w:val="24"/>
          <w:szCs w:val="24"/>
        </w:rPr>
        <w:t>-</w:t>
      </w:r>
      <w:r w:rsidRPr="003D24AF">
        <w:rPr>
          <w:rFonts w:ascii="Arial" w:eastAsia="Arial" w:hAnsi="Arial" w:cs="Arial"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spacing w:val="-1"/>
          <w:sz w:val="24"/>
          <w:szCs w:val="24"/>
        </w:rPr>
        <w:t>q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2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ü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L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p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is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(</w:t>
      </w:r>
      <w:r w:rsidRPr="003D24AF">
        <w:rPr>
          <w:rFonts w:ascii="Arial" w:eastAsia="Arial" w:hAnsi="Arial" w:cs="Arial"/>
          <w:spacing w:val="1"/>
          <w:sz w:val="24"/>
          <w:szCs w:val="24"/>
        </w:rPr>
        <w:t>1</w:t>
      </w:r>
      <w:r w:rsidRPr="003D24AF">
        <w:rPr>
          <w:rFonts w:ascii="Arial" w:eastAsia="Arial" w:hAnsi="Arial" w:cs="Arial"/>
          <w:sz w:val="24"/>
          <w:szCs w:val="24"/>
        </w:rPr>
        <w:t>.</w:t>
      </w:r>
      <w:r w:rsidRPr="003D24AF">
        <w:rPr>
          <w:rFonts w:ascii="Arial" w:eastAsia="Arial" w:hAnsi="Arial" w:cs="Arial"/>
          <w:spacing w:val="-1"/>
          <w:sz w:val="24"/>
          <w:szCs w:val="24"/>
        </w:rPr>
        <w:t>-5</w:t>
      </w:r>
      <w:r w:rsidRPr="003D24AF">
        <w:rPr>
          <w:rFonts w:ascii="Arial" w:eastAsia="Arial" w:hAnsi="Arial" w:cs="Arial"/>
          <w:sz w:val="24"/>
          <w:szCs w:val="24"/>
        </w:rPr>
        <w:t>.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g)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1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6"/>
          <w:sz w:val="24"/>
          <w:szCs w:val="24"/>
        </w:rPr>
        <w:t>S</w:t>
      </w:r>
      <w:r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(</w:t>
      </w:r>
      <w:r w:rsidRPr="003D24AF">
        <w:rPr>
          <w:rFonts w:ascii="Arial" w:eastAsia="Arial" w:hAnsi="Arial" w:cs="Arial"/>
          <w:spacing w:val="1"/>
          <w:sz w:val="24"/>
          <w:szCs w:val="24"/>
        </w:rPr>
        <w:t>0</w:t>
      </w:r>
      <w:r w:rsidRPr="003D24AF">
        <w:rPr>
          <w:rFonts w:ascii="Arial" w:eastAsia="Arial" w:hAnsi="Arial" w:cs="Arial"/>
          <w:spacing w:val="-2"/>
          <w:sz w:val="24"/>
          <w:szCs w:val="24"/>
        </w:rPr>
        <w:t>,</w:t>
      </w:r>
      <w:r w:rsidRPr="003D24AF">
        <w:rPr>
          <w:rFonts w:ascii="Arial" w:eastAsia="Arial" w:hAnsi="Arial" w:cs="Arial"/>
          <w:sz w:val="24"/>
          <w:szCs w:val="24"/>
        </w:rPr>
        <w:t>5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be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f</w:t>
      </w:r>
      <w:r w:rsidRPr="003D24AF">
        <w:rPr>
          <w:rFonts w:ascii="Arial" w:eastAsia="Arial" w:hAnsi="Arial" w:cs="Arial"/>
          <w:spacing w:val="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z w:val="24"/>
          <w:szCs w:val="24"/>
        </w:rPr>
        <w:t>s j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ili</w:t>
      </w:r>
      <w:r w:rsidRPr="003D24AF">
        <w:rPr>
          <w:rFonts w:ascii="Arial" w:eastAsia="Arial" w:hAnsi="Arial" w:cs="Arial"/>
          <w:spacing w:val="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S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pacing w:val="-3"/>
          <w:sz w:val="24"/>
          <w:szCs w:val="24"/>
        </w:rPr>
        <w:t>j</w:t>
      </w:r>
      <w:r w:rsidRPr="003D24AF">
        <w:rPr>
          <w:rFonts w:ascii="Arial" w:eastAsia="Arial" w:hAnsi="Arial" w:cs="Arial"/>
          <w:spacing w:val="1"/>
          <w:sz w:val="24"/>
          <w:szCs w:val="24"/>
        </w:rPr>
        <w:t>ah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)</w:t>
      </w:r>
    </w:p>
    <w:p w:rsidR="00A73B55" w:rsidRPr="003D24AF" w:rsidRDefault="00A73B55" w:rsidP="00A73B55">
      <w:pPr>
        <w:spacing w:after="0"/>
        <w:sectPr w:rsidR="00A73B55" w:rsidRPr="003D24AF">
          <w:headerReference w:type="default" r:id="rId13"/>
          <w:pgSz w:w="16840" w:h="11920" w:orient="landscape"/>
          <w:pgMar w:top="1400" w:right="1000" w:bottom="280" w:left="740" w:header="1162" w:footer="0" w:gutter="0"/>
          <w:cols w:space="720"/>
        </w:sectPr>
      </w:pPr>
    </w:p>
    <w:p w:rsidR="00A73B55" w:rsidRPr="003D24AF" w:rsidRDefault="00725FBF" w:rsidP="00A73B55">
      <w:pPr>
        <w:spacing w:before="2" w:after="0" w:line="120" w:lineRule="exact"/>
        <w:rPr>
          <w:sz w:val="12"/>
          <w:szCs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606425</wp:posOffset>
                </wp:positionH>
                <wp:positionV relativeFrom="page">
                  <wp:posOffset>1328420</wp:posOffset>
                </wp:positionV>
                <wp:extent cx="2656840" cy="1140460"/>
                <wp:effectExtent l="0" t="0" r="0" b="0"/>
                <wp:wrapNone/>
                <wp:docPr id="505" name="Group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56840" cy="1140460"/>
                          <a:chOff x="955" y="2092"/>
                          <a:chExt cx="4184" cy="1796"/>
                        </a:xfrm>
                      </wpg:grpSpPr>
                      <wpg:grpSp>
                        <wpg:cNvPr id="506" name="Group 224"/>
                        <wpg:cNvGrpSpPr>
                          <a:grpSpLocks/>
                        </wpg:cNvGrpSpPr>
                        <wpg:grpSpPr bwMode="auto">
                          <a:xfrm>
                            <a:off x="965" y="2102"/>
                            <a:ext cx="4164" cy="336"/>
                            <a:chOff x="965" y="2102"/>
                            <a:chExt cx="4164" cy="336"/>
                          </a:xfrm>
                        </wpg:grpSpPr>
                        <wps:wsp>
                          <wps:cNvPr id="507" name="Freeform 225"/>
                          <wps:cNvSpPr>
                            <a:spLocks/>
                          </wps:cNvSpPr>
                          <wps:spPr bwMode="auto">
                            <a:xfrm>
                              <a:off x="965" y="2102"/>
                              <a:ext cx="4164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2438 2102"/>
                                <a:gd name="T3" fmla="*/ 2438 h 336"/>
                                <a:gd name="T4" fmla="+- 0 5129 965"/>
                                <a:gd name="T5" fmla="*/ T4 w 4164"/>
                                <a:gd name="T6" fmla="+- 0 2438 2102"/>
                                <a:gd name="T7" fmla="*/ 2438 h 336"/>
                                <a:gd name="T8" fmla="+- 0 5129 965"/>
                                <a:gd name="T9" fmla="*/ T8 w 4164"/>
                                <a:gd name="T10" fmla="+- 0 2102 2102"/>
                                <a:gd name="T11" fmla="*/ 2102 h 336"/>
                                <a:gd name="T12" fmla="+- 0 965 965"/>
                                <a:gd name="T13" fmla="*/ T12 w 4164"/>
                                <a:gd name="T14" fmla="+- 0 2102 2102"/>
                                <a:gd name="T15" fmla="*/ 2102 h 336"/>
                                <a:gd name="T16" fmla="+- 0 965 965"/>
                                <a:gd name="T17" fmla="*/ T16 w 4164"/>
                                <a:gd name="T18" fmla="+- 0 2438 2102"/>
                                <a:gd name="T19" fmla="*/ 2438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336">
                                  <a:moveTo>
                                    <a:pt x="0" y="336"/>
                                  </a:moveTo>
                                  <a:lnTo>
                                    <a:pt x="4164" y="33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8" name="Group 222"/>
                        <wpg:cNvGrpSpPr>
                          <a:grpSpLocks/>
                        </wpg:cNvGrpSpPr>
                        <wpg:grpSpPr bwMode="auto">
                          <a:xfrm>
                            <a:off x="965" y="2438"/>
                            <a:ext cx="4164" cy="276"/>
                            <a:chOff x="965" y="2438"/>
                            <a:chExt cx="4164" cy="276"/>
                          </a:xfrm>
                        </wpg:grpSpPr>
                        <wps:wsp>
                          <wps:cNvPr id="509" name="Freeform 223"/>
                          <wps:cNvSpPr>
                            <a:spLocks/>
                          </wps:cNvSpPr>
                          <wps:spPr bwMode="auto">
                            <a:xfrm>
                              <a:off x="965" y="2438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2714 2438"/>
                                <a:gd name="T3" fmla="*/ 2714 h 276"/>
                                <a:gd name="T4" fmla="+- 0 5129 965"/>
                                <a:gd name="T5" fmla="*/ T4 w 4164"/>
                                <a:gd name="T6" fmla="+- 0 2714 2438"/>
                                <a:gd name="T7" fmla="*/ 2714 h 276"/>
                                <a:gd name="T8" fmla="+- 0 5129 965"/>
                                <a:gd name="T9" fmla="*/ T8 w 4164"/>
                                <a:gd name="T10" fmla="+- 0 2438 2438"/>
                                <a:gd name="T11" fmla="*/ 2438 h 276"/>
                                <a:gd name="T12" fmla="+- 0 965 965"/>
                                <a:gd name="T13" fmla="*/ T12 w 4164"/>
                                <a:gd name="T14" fmla="+- 0 2438 2438"/>
                                <a:gd name="T15" fmla="*/ 2438 h 276"/>
                                <a:gd name="T16" fmla="+- 0 965 965"/>
                                <a:gd name="T17" fmla="*/ T16 w 4164"/>
                                <a:gd name="T18" fmla="+- 0 2714 2438"/>
                                <a:gd name="T19" fmla="*/ 27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0" name="Group 220"/>
                        <wpg:cNvGrpSpPr>
                          <a:grpSpLocks/>
                        </wpg:cNvGrpSpPr>
                        <wpg:grpSpPr bwMode="auto">
                          <a:xfrm>
                            <a:off x="965" y="2714"/>
                            <a:ext cx="4164" cy="276"/>
                            <a:chOff x="965" y="2714"/>
                            <a:chExt cx="4164" cy="276"/>
                          </a:xfrm>
                        </wpg:grpSpPr>
                        <wps:wsp>
                          <wps:cNvPr id="511" name="Freeform 221"/>
                          <wps:cNvSpPr>
                            <a:spLocks/>
                          </wps:cNvSpPr>
                          <wps:spPr bwMode="auto">
                            <a:xfrm>
                              <a:off x="965" y="2714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2990 2714"/>
                                <a:gd name="T3" fmla="*/ 2990 h 276"/>
                                <a:gd name="T4" fmla="+- 0 5129 965"/>
                                <a:gd name="T5" fmla="*/ T4 w 4164"/>
                                <a:gd name="T6" fmla="+- 0 2990 2714"/>
                                <a:gd name="T7" fmla="*/ 2990 h 276"/>
                                <a:gd name="T8" fmla="+- 0 5129 965"/>
                                <a:gd name="T9" fmla="*/ T8 w 4164"/>
                                <a:gd name="T10" fmla="+- 0 2714 2714"/>
                                <a:gd name="T11" fmla="*/ 2714 h 276"/>
                                <a:gd name="T12" fmla="+- 0 965 965"/>
                                <a:gd name="T13" fmla="*/ T12 w 4164"/>
                                <a:gd name="T14" fmla="+- 0 2714 2714"/>
                                <a:gd name="T15" fmla="*/ 2714 h 276"/>
                                <a:gd name="T16" fmla="+- 0 965 965"/>
                                <a:gd name="T17" fmla="*/ T16 w 4164"/>
                                <a:gd name="T18" fmla="+- 0 2990 2714"/>
                                <a:gd name="T19" fmla="*/ 299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2" name="Group 218"/>
                        <wpg:cNvGrpSpPr>
                          <a:grpSpLocks/>
                        </wpg:cNvGrpSpPr>
                        <wpg:grpSpPr bwMode="auto">
                          <a:xfrm>
                            <a:off x="965" y="2990"/>
                            <a:ext cx="4164" cy="276"/>
                            <a:chOff x="965" y="2990"/>
                            <a:chExt cx="4164" cy="276"/>
                          </a:xfrm>
                        </wpg:grpSpPr>
                        <wps:wsp>
                          <wps:cNvPr id="513" name="Freeform 219"/>
                          <wps:cNvSpPr>
                            <a:spLocks/>
                          </wps:cNvSpPr>
                          <wps:spPr bwMode="auto">
                            <a:xfrm>
                              <a:off x="965" y="2990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3266 2990"/>
                                <a:gd name="T3" fmla="*/ 3266 h 276"/>
                                <a:gd name="T4" fmla="+- 0 5129 965"/>
                                <a:gd name="T5" fmla="*/ T4 w 4164"/>
                                <a:gd name="T6" fmla="+- 0 3266 2990"/>
                                <a:gd name="T7" fmla="*/ 3266 h 276"/>
                                <a:gd name="T8" fmla="+- 0 5129 965"/>
                                <a:gd name="T9" fmla="*/ T8 w 4164"/>
                                <a:gd name="T10" fmla="+- 0 2990 2990"/>
                                <a:gd name="T11" fmla="*/ 2990 h 276"/>
                                <a:gd name="T12" fmla="+- 0 965 965"/>
                                <a:gd name="T13" fmla="*/ T12 w 4164"/>
                                <a:gd name="T14" fmla="+- 0 2990 2990"/>
                                <a:gd name="T15" fmla="*/ 2990 h 276"/>
                                <a:gd name="T16" fmla="+- 0 965 965"/>
                                <a:gd name="T17" fmla="*/ T16 w 4164"/>
                                <a:gd name="T18" fmla="+- 0 3266 2990"/>
                                <a:gd name="T19" fmla="*/ 326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" name="Group 216"/>
                        <wpg:cNvGrpSpPr>
                          <a:grpSpLocks/>
                        </wpg:cNvGrpSpPr>
                        <wpg:grpSpPr bwMode="auto">
                          <a:xfrm>
                            <a:off x="965" y="3266"/>
                            <a:ext cx="4164" cy="276"/>
                            <a:chOff x="965" y="3266"/>
                            <a:chExt cx="4164" cy="276"/>
                          </a:xfrm>
                        </wpg:grpSpPr>
                        <wps:wsp>
                          <wps:cNvPr id="515" name="Freeform 217"/>
                          <wps:cNvSpPr>
                            <a:spLocks/>
                          </wps:cNvSpPr>
                          <wps:spPr bwMode="auto">
                            <a:xfrm>
                              <a:off x="965" y="3266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3542 3266"/>
                                <a:gd name="T3" fmla="*/ 3542 h 276"/>
                                <a:gd name="T4" fmla="+- 0 5129 965"/>
                                <a:gd name="T5" fmla="*/ T4 w 4164"/>
                                <a:gd name="T6" fmla="+- 0 3542 3266"/>
                                <a:gd name="T7" fmla="*/ 3542 h 276"/>
                                <a:gd name="T8" fmla="+- 0 5129 965"/>
                                <a:gd name="T9" fmla="*/ T8 w 4164"/>
                                <a:gd name="T10" fmla="+- 0 3266 3266"/>
                                <a:gd name="T11" fmla="*/ 3266 h 276"/>
                                <a:gd name="T12" fmla="+- 0 965 965"/>
                                <a:gd name="T13" fmla="*/ T12 w 4164"/>
                                <a:gd name="T14" fmla="+- 0 3266 3266"/>
                                <a:gd name="T15" fmla="*/ 3266 h 276"/>
                                <a:gd name="T16" fmla="+- 0 965 965"/>
                                <a:gd name="T17" fmla="*/ T16 w 4164"/>
                                <a:gd name="T18" fmla="+- 0 3542 3266"/>
                                <a:gd name="T19" fmla="*/ 354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214"/>
                        <wpg:cNvGrpSpPr>
                          <a:grpSpLocks/>
                        </wpg:cNvGrpSpPr>
                        <wpg:grpSpPr bwMode="auto">
                          <a:xfrm>
                            <a:off x="965" y="3542"/>
                            <a:ext cx="4164" cy="336"/>
                            <a:chOff x="965" y="3542"/>
                            <a:chExt cx="4164" cy="336"/>
                          </a:xfrm>
                        </wpg:grpSpPr>
                        <wps:wsp>
                          <wps:cNvPr id="517" name="Freeform 215"/>
                          <wps:cNvSpPr>
                            <a:spLocks/>
                          </wps:cNvSpPr>
                          <wps:spPr bwMode="auto">
                            <a:xfrm>
                              <a:off x="965" y="3542"/>
                              <a:ext cx="4164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3878 3542"/>
                                <a:gd name="T3" fmla="*/ 3878 h 336"/>
                                <a:gd name="T4" fmla="+- 0 5129 965"/>
                                <a:gd name="T5" fmla="*/ T4 w 4164"/>
                                <a:gd name="T6" fmla="+- 0 3878 3542"/>
                                <a:gd name="T7" fmla="*/ 3878 h 336"/>
                                <a:gd name="T8" fmla="+- 0 5129 965"/>
                                <a:gd name="T9" fmla="*/ T8 w 4164"/>
                                <a:gd name="T10" fmla="+- 0 3542 3542"/>
                                <a:gd name="T11" fmla="*/ 3542 h 336"/>
                                <a:gd name="T12" fmla="+- 0 965 965"/>
                                <a:gd name="T13" fmla="*/ T12 w 4164"/>
                                <a:gd name="T14" fmla="+- 0 3542 3542"/>
                                <a:gd name="T15" fmla="*/ 3542 h 336"/>
                                <a:gd name="T16" fmla="+- 0 965 965"/>
                                <a:gd name="T17" fmla="*/ T16 w 4164"/>
                                <a:gd name="T18" fmla="+- 0 3878 3542"/>
                                <a:gd name="T19" fmla="*/ 3878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336">
                                  <a:moveTo>
                                    <a:pt x="0" y="336"/>
                                  </a:moveTo>
                                  <a:lnTo>
                                    <a:pt x="4164" y="33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F96988" id="Group 213" o:spid="_x0000_s1026" style="position:absolute;margin-left:47.75pt;margin-top:104.6pt;width:209.2pt;height:89.8pt;z-index:-251648000;mso-position-horizontal-relative:page;mso-position-vertical-relative:page" coordorigin="955,2092" coordsize="4184,1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">
                <v:group id="Group 224" o:spid="_x0000_s1027" style="position:absolute;left:965;top:2102;width:4164;height:336" coordorigin="965,2102" coordsize="4164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O4Lqs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lk0h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O4LqsQAAADcAAAA&#10;DwAAAAAAAAAAAAAAAACqAgAAZHJzL2Rvd25yZXYueG1sUEsFBgAAAAAEAAQA+gAAAJsDAAAAAA==&#10;">
                  <v:shape id="Freeform 225" o:spid="_x0000_s1028" style="position:absolute;left:965;top:2102;width:4164;height:336;visibility:visible;mso-wrap-style:square;v-text-anchor:top" coordsize="4164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gEVcYA&#10;AADcAAAADwAAAGRycy9kb3ducmV2LnhtbESPQWsCMRSE70L/Q3gFL6KJQltdjVIFwYIXrYjenpvn&#10;7tLNy7qJuv57Uyj0OMzMN8xk1thS3Kj2hWMN/Z4CQZw6U3CmYfe97A5B+IBssHRMGh7kYTZ9aU0w&#10;Me7OG7ptQyYihH2CGvIQqkRKn+Zk0fdcRRy9s6sthijrTJoa7xFuSzlQ6l1aLDgu5FjRIqf0Z3u1&#10;Gr468/0pPZ7XlxFv/HG+VofqtNO6/dp8jkEEasJ/+K+9Mhre1Af8nolHQE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egEVcYAAADcAAAADwAAAAAAAAAAAAAAAACYAgAAZHJz&#10;L2Rvd25yZXYueG1sUEsFBgAAAAAEAAQA9QAAAIsDAAAAAA==&#10;" path="m,336r4164,l4164,,,,,336e" fillcolor="#e7e7e7" stroked="f">
                    <v:path arrowok="t" o:connecttype="custom" o:connectlocs="0,2438;4164,2438;4164,2102;0,2102;0,2438" o:connectangles="0,0,0,0,0"/>
                  </v:shape>
                </v:group>
                <v:group id="Group 222" o:spid="_x0000_s1029" style="position:absolute;left:965;top:2438;width:4164;height:276" coordorigin="965,2438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j06Q8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NaG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uPTpDwwAAANwAAAAP&#10;AAAAAAAAAAAAAAAAAKoCAABkcnMvZG93bnJldi54bWxQSwUGAAAAAAQABAD6AAAAmgMAAAAA&#10;">
                  <v:shape id="Freeform 223" o:spid="_x0000_s1030" style="position:absolute;left:965;top:2438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KUaMUA&#10;AADcAAAADwAAAGRycy9kb3ducmV2LnhtbESPT2vCQBTE7wW/w/IEb3XTSmtN3YQiCN5a/yD09sy+&#10;Jmmyb8PuGuO37woFj8PM/IZZ5oNpRU/O15YVPE0TEMSF1TWXCg779eMbCB+QNbaWScGVPOTZ6GGJ&#10;qbYX3lK/C6WIEPYpKqhC6FIpfVGRQT+1HXH0fqwzGKJ0pdQOLxFuWvmcJK/SYM1xocKOVhUVze5s&#10;FDRfx/npoPvu+9OZmdTN71XSXqnJePh4BxFoCPfwf3ujFbwkC7idi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QpRoxQAAANwAAAAPAAAAAAAAAAAAAAAAAJgCAABkcnMv&#10;ZG93bnJldi54bWxQSwUGAAAAAAQABAD1AAAAigMAAAAA&#10;" path="m,276r4164,l4164,,,,,276e" fillcolor="#e7e7e7" stroked="f">
                    <v:path arrowok="t" o:connecttype="custom" o:connectlocs="0,2714;4164,2714;4164,2438;0,2438;0,2714" o:connectangles="0,0,0,0,0"/>
                  </v:shape>
                </v:group>
                <v:group id="Group 220" o:spid="_x0000_s1031" style="position:absolute;left:965;top:2714;width:4164;height:276" coordorigin="965,2714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ZKgmM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WSoJjCAAAA3AAAAA8A&#10;AAAAAAAAAAAAAAAAqgIAAGRycy9kb3ducmV2LnhtbFBLBQYAAAAABAAEAPoAAACZAwAAAAA=&#10;">
                  <v:shape id="Freeform 221" o:spid="_x0000_s1032" style="position:absolute;left:965;top:2714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0Os8MA&#10;AADcAAAADwAAAGRycy9kb3ducmV2LnhtbESPT2vCQBTE74V+h+UVvNVNFLWkrlIKgjf/IvT2mn1N&#10;0mTfht01xm/vCoLHYWZ+w8yXvWlER85XlhWkwwQEcW51xYWC42H1/gHCB2SNjWVScCUPy8Xryxwz&#10;bS+8o24fChEh7DNUUIbQZlL6vCSDfmhb4uj9WWcwROkKqR1eItw0cpQkU2mw4rhQYkvfJeX1/mwU&#10;1NvT7Peou/Zn48xY6vr/Kumg1OCt//oEEagPz/CjvdYKJmkK9zPxCMjF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+0Os8MAAADcAAAADwAAAAAAAAAAAAAAAACYAgAAZHJzL2Rv&#10;d25yZXYueG1sUEsFBgAAAAAEAAQA9QAAAIgDAAAAAA==&#10;" path="m,276r4164,l4164,,,,,276e" fillcolor="#e7e7e7" stroked="f">
                    <v:path arrowok="t" o:connecttype="custom" o:connectlocs="0,2990;4164,2990;4164,2714;0,2714;0,2990" o:connectangles="0,0,0,0,0"/>
                  </v:shape>
                </v:group>
                <v:group id="Group 218" o:spid="_x0000_s1033" style="position:absolute;left:965;top:2990;width:4164;height:276" coordorigin="965,2990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gybdM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yQ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DJt0xgAAANwA&#10;AAAPAAAAAAAAAAAAAAAAAKoCAABkcnMvZG93bnJldi54bWxQSwUGAAAAAAQABAD6AAAAnQMAAAAA&#10;">
                  <v:shape id="Freeform 219" o:spid="_x0000_s1034" style="position:absolute;left:965;top:2990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M1X8QA&#10;AADcAAAADwAAAGRycy9kb3ducmV2LnhtbESPQWvCQBSE7wX/w/IEb3UTpa2kbkQEwVtbDYXentnX&#10;JCb7NuyuMf77bqHQ4zAz3zDrzWg6MZDzjWUF6TwBQVxa3XCloDjtH1cgfEDW2FkmBXfysMknD2vM&#10;tL3xBw3HUIkIYZ+hgjqEPpPSlzUZ9HPbE0fv2zqDIUpXSe3wFuGmk4skeZYGG44LNfa0q6lsj1ej&#10;oH3/fDkXeui/3pxZSt1e7pJOSs2m4/YVRKAx/If/2get4Cldwu+Ze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zNV/EAAAA3AAAAA8AAAAAAAAAAAAAAAAAmAIAAGRycy9k&#10;b3ducmV2LnhtbFBLBQYAAAAABAAEAPUAAACJAwAAAAA=&#10;" path="m,276r4164,l4164,,,,,276e" fillcolor="#e7e7e7" stroked="f">
                    <v:path arrowok="t" o:connecttype="custom" o:connectlocs="0,3266;4164,3266;4164,2990;0,2990;0,3266" o:connectangles="0,0,0,0,0"/>
                  </v:shape>
                </v:group>
                <v:group id="Group 216" o:spid="_x0000_s1035" style="position:absolute;left:965;top:3266;width:4164;height:276" coordorigin="965,3266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mm8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kc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qaabxgAAANwA&#10;AAAPAAAAAAAAAAAAAAAAAKoCAABkcnMvZG93bnJldi54bWxQSwUGAAAAAAQABAD6AAAAnQMAAAAA&#10;">
                  <v:shape id="Freeform 217" o:spid="_x0000_s1036" style="position:absolute;left:965;top:3266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YIsMQA&#10;AADcAAAADwAAAGRycy9kb3ducmV2LnhtbESPW4vCMBSE34X9D+Es+Kapu3ihGmVZWNg3rwi+HZtj&#10;221zUpJsrf/eCIKPw8x8wyxWnalFS86XlhWMhgkI4szqknMFh/3PYAbCB2SNtWVScCMPq+Vbb4Gp&#10;tlfeUrsLuYgQ9ikqKEJoUil9VpBBP7QNcfQu1hkMUbpcaofXCDe1/EiSiTRYclwosKHvgrJq928U&#10;VJvj9HzQbXNaO/MpdfV3k7RXqv/efc1BBOrCK/xs/2oF49EYHmfiEZD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WCLDEAAAA3AAAAA8AAAAAAAAAAAAAAAAAmAIAAGRycy9k&#10;b3ducmV2LnhtbFBLBQYAAAAABAAEAPUAAACJAwAAAAA=&#10;" path="m,276r4164,l4164,,,,,276e" fillcolor="#e7e7e7" stroked="f">
                    <v:path arrowok="t" o:connecttype="custom" o:connectlocs="0,3542;4164,3542;4164,3266;0,3266;0,3542" o:connectangles="0,0,0,0,0"/>
                  </v:shape>
                </v:group>
                <v:group id="Group 214" o:spid="_x0000_s1037" style="position:absolute;left:965;top:3542;width:4164;height:336" coordorigin="965,3542" coordsize="4164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edd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FsoT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1N513xgAAANwA&#10;AAAPAAAAAAAAAAAAAAAAAKoCAABkcnMvZG93bnJldi54bWxQSwUGAAAAAAQABAD6AAAAnQMAAAAA&#10;">
                  <v:shape id="Freeform 215" o:spid="_x0000_s1038" style="position:absolute;left:965;top:3542;width:4164;height:336;visibility:visible;mso-wrap-style:square;v-text-anchor:top" coordsize="4164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GSiMUA&#10;AADcAAAADwAAAGRycy9kb3ducmV2LnhtbESPQYvCMBSE74L/ITxhL6KpC6trNYouLLjgRVdEb8/m&#10;2Rabl9pErf/eCILHYWa+YcbT2hTiSpXLLSvodSMQxInVOacKNv+/nW8QziNrLCyTgjs5mE6ajTHG&#10;2t54Rde1T0WAsItRQeZ9GUvpkowMuq4tiYN3tJVBH2SVSl3hLcBNIT+jqC8N5hwWMizpJ6PktL4Y&#10;BX/t+faQ7I/L85BXbj9fRrvysFHqo1XPRiA81f4dfrUXWsFXbwDPM+EI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MZKIxQAAANwAAAAPAAAAAAAAAAAAAAAAAJgCAABkcnMv&#10;ZG93bnJldi54bWxQSwUGAAAAAAQABAD1AAAAigMAAAAA&#10;" path="m,336r4164,l4164,,,,,336e" fillcolor="#e7e7e7" stroked="f">
                    <v:path arrowok="t" o:connecttype="custom" o:connectlocs="0,3878;4164,3878;4164,3542;0,3542;0,387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606425</wp:posOffset>
                </wp:positionH>
                <wp:positionV relativeFrom="page">
                  <wp:posOffset>2895600</wp:posOffset>
                </wp:positionV>
                <wp:extent cx="2656840" cy="2449830"/>
                <wp:effectExtent l="0" t="0" r="0" b="0"/>
                <wp:wrapNone/>
                <wp:docPr id="478" name="Group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56840" cy="2449830"/>
                          <a:chOff x="955" y="4560"/>
                          <a:chExt cx="4184" cy="3858"/>
                        </a:xfrm>
                      </wpg:grpSpPr>
                      <wpg:grpSp>
                        <wpg:cNvPr id="479" name="Group 211"/>
                        <wpg:cNvGrpSpPr>
                          <a:grpSpLocks/>
                        </wpg:cNvGrpSpPr>
                        <wpg:grpSpPr bwMode="auto">
                          <a:xfrm>
                            <a:off x="965" y="4570"/>
                            <a:ext cx="4164" cy="336"/>
                            <a:chOff x="965" y="4570"/>
                            <a:chExt cx="4164" cy="336"/>
                          </a:xfrm>
                        </wpg:grpSpPr>
                        <wps:wsp>
                          <wps:cNvPr id="480" name="Freeform 212"/>
                          <wps:cNvSpPr>
                            <a:spLocks/>
                          </wps:cNvSpPr>
                          <wps:spPr bwMode="auto">
                            <a:xfrm>
                              <a:off x="965" y="4570"/>
                              <a:ext cx="4164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4906 4570"/>
                                <a:gd name="T3" fmla="*/ 4906 h 336"/>
                                <a:gd name="T4" fmla="+- 0 5129 965"/>
                                <a:gd name="T5" fmla="*/ T4 w 4164"/>
                                <a:gd name="T6" fmla="+- 0 4906 4570"/>
                                <a:gd name="T7" fmla="*/ 4906 h 336"/>
                                <a:gd name="T8" fmla="+- 0 5129 965"/>
                                <a:gd name="T9" fmla="*/ T8 w 4164"/>
                                <a:gd name="T10" fmla="+- 0 4570 4570"/>
                                <a:gd name="T11" fmla="*/ 4570 h 336"/>
                                <a:gd name="T12" fmla="+- 0 965 965"/>
                                <a:gd name="T13" fmla="*/ T12 w 4164"/>
                                <a:gd name="T14" fmla="+- 0 4570 4570"/>
                                <a:gd name="T15" fmla="*/ 4570 h 336"/>
                                <a:gd name="T16" fmla="+- 0 965 965"/>
                                <a:gd name="T17" fmla="*/ T16 w 4164"/>
                                <a:gd name="T18" fmla="+- 0 4906 4570"/>
                                <a:gd name="T19" fmla="*/ 4906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336">
                                  <a:moveTo>
                                    <a:pt x="0" y="336"/>
                                  </a:moveTo>
                                  <a:lnTo>
                                    <a:pt x="4164" y="33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1" name="Group 209"/>
                        <wpg:cNvGrpSpPr>
                          <a:grpSpLocks/>
                        </wpg:cNvGrpSpPr>
                        <wpg:grpSpPr bwMode="auto">
                          <a:xfrm>
                            <a:off x="965" y="4906"/>
                            <a:ext cx="4164" cy="276"/>
                            <a:chOff x="965" y="4906"/>
                            <a:chExt cx="4164" cy="276"/>
                          </a:xfrm>
                        </wpg:grpSpPr>
                        <wps:wsp>
                          <wps:cNvPr id="482" name="Freeform 210"/>
                          <wps:cNvSpPr>
                            <a:spLocks/>
                          </wps:cNvSpPr>
                          <wps:spPr bwMode="auto">
                            <a:xfrm>
                              <a:off x="965" y="4906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5182 4906"/>
                                <a:gd name="T3" fmla="*/ 5182 h 276"/>
                                <a:gd name="T4" fmla="+- 0 5129 965"/>
                                <a:gd name="T5" fmla="*/ T4 w 4164"/>
                                <a:gd name="T6" fmla="+- 0 5182 4906"/>
                                <a:gd name="T7" fmla="*/ 5182 h 276"/>
                                <a:gd name="T8" fmla="+- 0 5129 965"/>
                                <a:gd name="T9" fmla="*/ T8 w 4164"/>
                                <a:gd name="T10" fmla="+- 0 4906 4906"/>
                                <a:gd name="T11" fmla="*/ 4906 h 276"/>
                                <a:gd name="T12" fmla="+- 0 965 965"/>
                                <a:gd name="T13" fmla="*/ T12 w 4164"/>
                                <a:gd name="T14" fmla="+- 0 4906 4906"/>
                                <a:gd name="T15" fmla="*/ 4906 h 276"/>
                                <a:gd name="T16" fmla="+- 0 965 965"/>
                                <a:gd name="T17" fmla="*/ T16 w 4164"/>
                                <a:gd name="T18" fmla="+- 0 5182 4906"/>
                                <a:gd name="T19" fmla="*/ 518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3" name="Group 207"/>
                        <wpg:cNvGrpSpPr>
                          <a:grpSpLocks/>
                        </wpg:cNvGrpSpPr>
                        <wpg:grpSpPr bwMode="auto">
                          <a:xfrm>
                            <a:off x="965" y="5182"/>
                            <a:ext cx="4164" cy="276"/>
                            <a:chOff x="965" y="5182"/>
                            <a:chExt cx="4164" cy="276"/>
                          </a:xfrm>
                        </wpg:grpSpPr>
                        <wps:wsp>
                          <wps:cNvPr id="484" name="Freeform 208"/>
                          <wps:cNvSpPr>
                            <a:spLocks/>
                          </wps:cNvSpPr>
                          <wps:spPr bwMode="auto">
                            <a:xfrm>
                              <a:off x="965" y="5182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5458 5182"/>
                                <a:gd name="T3" fmla="*/ 5458 h 276"/>
                                <a:gd name="T4" fmla="+- 0 5129 965"/>
                                <a:gd name="T5" fmla="*/ T4 w 4164"/>
                                <a:gd name="T6" fmla="+- 0 5458 5182"/>
                                <a:gd name="T7" fmla="*/ 5458 h 276"/>
                                <a:gd name="T8" fmla="+- 0 5129 965"/>
                                <a:gd name="T9" fmla="*/ T8 w 4164"/>
                                <a:gd name="T10" fmla="+- 0 5182 5182"/>
                                <a:gd name="T11" fmla="*/ 5182 h 276"/>
                                <a:gd name="T12" fmla="+- 0 965 965"/>
                                <a:gd name="T13" fmla="*/ T12 w 4164"/>
                                <a:gd name="T14" fmla="+- 0 5182 5182"/>
                                <a:gd name="T15" fmla="*/ 5182 h 276"/>
                                <a:gd name="T16" fmla="+- 0 965 965"/>
                                <a:gd name="T17" fmla="*/ T16 w 4164"/>
                                <a:gd name="T18" fmla="+- 0 5458 5182"/>
                                <a:gd name="T19" fmla="*/ 545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5" name="Group 205"/>
                        <wpg:cNvGrpSpPr>
                          <a:grpSpLocks/>
                        </wpg:cNvGrpSpPr>
                        <wpg:grpSpPr bwMode="auto">
                          <a:xfrm>
                            <a:off x="965" y="5458"/>
                            <a:ext cx="4164" cy="276"/>
                            <a:chOff x="965" y="5458"/>
                            <a:chExt cx="4164" cy="276"/>
                          </a:xfrm>
                        </wpg:grpSpPr>
                        <wps:wsp>
                          <wps:cNvPr id="486" name="Freeform 206"/>
                          <wps:cNvSpPr>
                            <a:spLocks/>
                          </wps:cNvSpPr>
                          <wps:spPr bwMode="auto">
                            <a:xfrm>
                              <a:off x="965" y="5458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5734 5458"/>
                                <a:gd name="T3" fmla="*/ 5734 h 276"/>
                                <a:gd name="T4" fmla="+- 0 5129 965"/>
                                <a:gd name="T5" fmla="*/ T4 w 4164"/>
                                <a:gd name="T6" fmla="+- 0 5734 5458"/>
                                <a:gd name="T7" fmla="*/ 5734 h 276"/>
                                <a:gd name="T8" fmla="+- 0 5129 965"/>
                                <a:gd name="T9" fmla="*/ T8 w 4164"/>
                                <a:gd name="T10" fmla="+- 0 5458 5458"/>
                                <a:gd name="T11" fmla="*/ 5458 h 276"/>
                                <a:gd name="T12" fmla="+- 0 965 965"/>
                                <a:gd name="T13" fmla="*/ T12 w 4164"/>
                                <a:gd name="T14" fmla="+- 0 5458 5458"/>
                                <a:gd name="T15" fmla="*/ 5458 h 276"/>
                                <a:gd name="T16" fmla="+- 0 965 965"/>
                                <a:gd name="T17" fmla="*/ T16 w 4164"/>
                                <a:gd name="T18" fmla="+- 0 5734 5458"/>
                                <a:gd name="T19" fmla="*/ 573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7" name="Group 203"/>
                        <wpg:cNvGrpSpPr>
                          <a:grpSpLocks/>
                        </wpg:cNvGrpSpPr>
                        <wpg:grpSpPr bwMode="auto">
                          <a:xfrm>
                            <a:off x="965" y="5734"/>
                            <a:ext cx="4164" cy="276"/>
                            <a:chOff x="965" y="5734"/>
                            <a:chExt cx="4164" cy="276"/>
                          </a:xfrm>
                        </wpg:grpSpPr>
                        <wps:wsp>
                          <wps:cNvPr id="488" name="Freeform 204"/>
                          <wps:cNvSpPr>
                            <a:spLocks/>
                          </wps:cNvSpPr>
                          <wps:spPr bwMode="auto">
                            <a:xfrm>
                              <a:off x="965" y="5734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6010 5734"/>
                                <a:gd name="T3" fmla="*/ 6010 h 276"/>
                                <a:gd name="T4" fmla="+- 0 5129 965"/>
                                <a:gd name="T5" fmla="*/ T4 w 4164"/>
                                <a:gd name="T6" fmla="+- 0 6010 5734"/>
                                <a:gd name="T7" fmla="*/ 6010 h 276"/>
                                <a:gd name="T8" fmla="+- 0 5129 965"/>
                                <a:gd name="T9" fmla="*/ T8 w 4164"/>
                                <a:gd name="T10" fmla="+- 0 5734 5734"/>
                                <a:gd name="T11" fmla="*/ 5734 h 276"/>
                                <a:gd name="T12" fmla="+- 0 965 965"/>
                                <a:gd name="T13" fmla="*/ T12 w 4164"/>
                                <a:gd name="T14" fmla="+- 0 5734 5734"/>
                                <a:gd name="T15" fmla="*/ 5734 h 276"/>
                                <a:gd name="T16" fmla="+- 0 965 965"/>
                                <a:gd name="T17" fmla="*/ T16 w 4164"/>
                                <a:gd name="T18" fmla="+- 0 6010 5734"/>
                                <a:gd name="T19" fmla="*/ 60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9" name="Group 201"/>
                        <wpg:cNvGrpSpPr>
                          <a:grpSpLocks/>
                        </wpg:cNvGrpSpPr>
                        <wpg:grpSpPr bwMode="auto">
                          <a:xfrm>
                            <a:off x="965" y="6010"/>
                            <a:ext cx="4164" cy="276"/>
                            <a:chOff x="965" y="6010"/>
                            <a:chExt cx="4164" cy="276"/>
                          </a:xfrm>
                        </wpg:grpSpPr>
                        <wps:wsp>
                          <wps:cNvPr id="490" name="Freeform 202"/>
                          <wps:cNvSpPr>
                            <a:spLocks/>
                          </wps:cNvSpPr>
                          <wps:spPr bwMode="auto">
                            <a:xfrm>
                              <a:off x="965" y="6010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6286 6010"/>
                                <a:gd name="T3" fmla="*/ 6286 h 276"/>
                                <a:gd name="T4" fmla="+- 0 5129 965"/>
                                <a:gd name="T5" fmla="*/ T4 w 4164"/>
                                <a:gd name="T6" fmla="+- 0 6286 6010"/>
                                <a:gd name="T7" fmla="*/ 6286 h 276"/>
                                <a:gd name="T8" fmla="+- 0 5129 965"/>
                                <a:gd name="T9" fmla="*/ T8 w 4164"/>
                                <a:gd name="T10" fmla="+- 0 6010 6010"/>
                                <a:gd name="T11" fmla="*/ 6010 h 276"/>
                                <a:gd name="T12" fmla="+- 0 965 965"/>
                                <a:gd name="T13" fmla="*/ T12 w 4164"/>
                                <a:gd name="T14" fmla="+- 0 6010 6010"/>
                                <a:gd name="T15" fmla="*/ 6010 h 276"/>
                                <a:gd name="T16" fmla="+- 0 965 965"/>
                                <a:gd name="T17" fmla="*/ T16 w 4164"/>
                                <a:gd name="T18" fmla="+- 0 6286 6010"/>
                                <a:gd name="T19" fmla="*/ 62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1" name="Group 199"/>
                        <wpg:cNvGrpSpPr>
                          <a:grpSpLocks/>
                        </wpg:cNvGrpSpPr>
                        <wpg:grpSpPr bwMode="auto">
                          <a:xfrm>
                            <a:off x="965" y="6286"/>
                            <a:ext cx="4164" cy="276"/>
                            <a:chOff x="965" y="6286"/>
                            <a:chExt cx="4164" cy="276"/>
                          </a:xfrm>
                        </wpg:grpSpPr>
                        <wps:wsp>
                          <wps:cNvPr id="492" name="Freeform 200"/>
                          <wps:cNvSpPr>
                            <a:spLocks/>
                          </wps:cNvSpPr>
                          <wps:spPr bwMode="auto">
                            <a:xfrm>
                              <a:off x="965" y="6286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6562 6286"/>
                                <a:gd name="T3" fmla="*/ 6562 h 276"/>
                                <a:gd name="T4" fmla="+- 0 5129 965"/>
                                <a:gd name="T5" fmla="*/ T4 w 4164"/>
                                <a:gd name="T6" fmla="+- 0 6562 6286"/>
                                <a:gd name="T7" fmla="*/ 6562 h 276"/>
                                <a:gd name="T8" fmla="+- 0 5129 965"/>
                                <a:gd name="T9" fmla="*/ T8 w 4164"/>
                                <a:gd name="T10" fmla="+- 0 6286 6286"/>
                                <a:gd name="T11" fmla="*/ 6286 h 276"/>
                                <a:gd name="T12" fmla="+- 0 965 965"/>
                                <a:gd name="T13" fmla="*/ T12 w 4164"/>
                                <a:gd name="T14" fmla="+- 0 6286 6286"/>
                                <a:gd name="T15" fmla="*/ 6286 h 276"/>
                                <a:gd name="T16" fmla="+- 0 965 965"/>
                                <a:gd name="T17" fmla="*/ T16 w 4164"/>
                                <a:gd name="T18" fmla="+- 0 6562 6286"/>
                                <a:gd name="T19" fmla="*/ 656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3" name="Group 197"/>
                        <wpg:cNvGrpSpPr>
                          <a:grpSpLocks/>
                        </wpg:cNvGrpSpPr>
                        <wpg:grpSpPr bwMode="auto">
                          <a:xfrm>
                            <a:off x="965" y="6562"/>
                            <a:ext cx="4164" cy="336"/>
                            <a:chOff x="965" y="6562"/>
                            <a:chExt cx="4164" cy="336"/>
                          </a:xfrm>
                        </wpg:grpSpPr>
                        <wps:wsp>
                          <wps:cNvPr id="494" name="Freeform 198"/>
                          <wps:cNvSpPr>
                            <a:spLocks/>
                          </wps:cNvSpPr>
                          <wps:spPr bwMode="auto">
                            <a:xfrm>
                              <a:off x="965" y="6562"/>
                              <a:ext cx="4164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6898 6562"/>
                                <a:gd name="T3" fmla="*/ 6898 h 336"/>
                                <a:gd name="T4" fmla="+- 0 5129 965"/>
                                <a:gd name="T5" fmla="*/ T4 w 4164"/>
                                <a:gd name="T6" fmla="+- 0 6898 6562"/>
                                <a:gd name="T7" fmla="*/ 6898 h 336"/>
                                <a:gd name="T8" fmla="+- 0 5129 965"/>
                                <a:gd name="T9" fmla="*/ T8 w 4164"/>
                                <a:gd name="T10" fmla="+- 0 6562 6562"/>
                                <a:gd name="T11" fmla="*/ 6562 h 336"/>
                                <a:gd name="T12" fmla="+- 0 965 965"/>
                                <a:gd name="T13" fmla="*/ T12 w 4164"/>
                                <a:gd name="T14" fmla="+- 0 6562 6562"/>
                                <a:gd name="T15" fmla="*/ 6562 h 336"/>
                                <a:gd name="T16" fmla="+- 0 965 965"/>
                                <a:gd name="T17" fmla="*/ T16 w 4164"/>
                                <a:gd name="T18" fmla="+- 0 6898 6562"/>
                                <a:gd name="T19" fmla="*/ 6898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336">
                                  <a:moveTo>
                                    <a:pt x="0" y="336"/>
                                  </a:moveTo>
                                  <a:lnTo>
                                    <a:pt x="4164" y="33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5" name="Group 195"/>
                        <wpg:cNvGrpSpPr>
                          <a:grpSpLocks/>
                        </wpg:cNvGrpSpPr>
                        <wpg:grpSpPr bwMode="auto">
                          <a:xfrm>
                            <a:off x="965" y="6907"/>
                            <a:ext cx="4164" cy="336"/>
                            <a:chOff x="965" y="6907"/>
                            <a:chExt cx="4164" cy="336"/>
                          </a:xfrm>
                        </wpg:grpSpPr>
                        <wps:wsp>
                          <wps:cNvPr id="496" name="Freeform 196"/>
                          <wps:cNvSpPr>
                            <a:spLocks/>
                          </wps:cNvSpPr>
                          <wps:spPr bwMode="auto">
                            <a:xfrm>
                              <a:off x="965" y="6907"/>
                              <a:ext cx="4164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7243 6907"/>
                                <a:gd name="T3" fmla="*/ 7243 h 336"/>
                                <a:gd name="T4" fmla="+- 0 5129 965"/>
                                <a:gd name="T5" fmla="*/ T4 w 4164"/>
                                <a:gd name="T6" fmla="+- 0 7243 6907"/>
                                <a:gd name="T7" fmla="*/ 7243 h 336"/>
                                <a:gd name="T8" fmla="+- 0 5129 965"/>
                                <a:gd name="T9" fmla="*/ T8 w 4164"/>
                                <a:gd name="T10" fmla="+- 0 6907 6907"/>
                                <a:gd name="T11" fmla="*/ 6907 h 336"/>
                                <a:gd name="T12" fmla="+- 0 965 965"/>
                                <a:gd name="T13" fmla="*/ T12 w 4164"/>
                                <a:gd name="T14" fmla="+- 0 6907 6907"/>
                                <a:gd name="T15" fmla="*/ 6907 h 336"/>
                                <a:gd name="T16" fmla="+- 0 965 965"/>
                                <a:gd name="T17" fmla="*/ T16 w 4164"/>
                                <a:gd name="T18" fmla="+- 0 7243 6907"/>
                                <a:gd name="T19" fmla="*/ 7243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336">
                                  <a:moveTo>
                                    <a:pt x="0" y="336"/>
                                  </a:moveTo>
                                  <a:lnTo>
                                    <a:pt x="4164" y="33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193"/>
                        <wpg:cNvGrpSpPr>
                          <a:grpSpLocks/>
                        </wpg:cNvGrpSpPr>
                        <wpg:grpSpPr bwMode="auto">
                          <a:xfrm>
                            <a:off x="965" y="7243"/>
                            <a:ext cx="4164" cy="276"/>
                            <a:chOff x="965" y="7243"/>
                            <a:chExt cx="4164" cy="276"/>
                          </a:xfrm>
                        </wpg:grpSpPr>
                        <wps:wsp>
                          <wps:cNvPr id="498" name="Freeform 194"/>
                          <wps:cNvSpPr>
                            <a:spLocks/>
                          </wps:cNvSpPr>
                          <wps:spPr bwMode="auto">
                            <a:xfrm>
                              <a:off x="965" y="7243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7519 7243"/>
                                <a:gd name="T3" fmla="*/ 7519 h 276"/>
                                <a:gd name="T4" fmla="+- 0 5129 965"/>
                                <a:gd name="T5" fmla="*/ T4 w 4164"/>
                                <a:gd name="T6" fmla="+- 0 7519 7243"/>
                                <a:gd name="T7" fmla="*/ 7519 h 276"/>
                                <a:gd name="T8" fmla="+- 0 5129 965"/>
                                <a:gd name="T9" fmla="*/ T8 w 4164"/>
                                <a:gd name="T10" fmla="+- 0 7243 7243"/>
                                <a:gd name="T11" fmla="*/ 7243 h 276"/>
                                <a:gd name="T12" fmla="+- 0 965 965"/>
                                <a:gd name="T13" fmla="*/ T12 w 4164"/>
                                <a:gd name="T14" fmla="+- 0 7243 7243"/>
                                <a:gd name="T15" fmla="*/ 7243 h 276"/>
                                <a:gd name="T16" fmla="+- 0 965 965"/>
                                <a:gd name="T17" fmla="*/ T16 w 4164"/>
                                <a:gd name="T18" fmla="+- 0 7519 7243"/>
                                <a:gd name="T19" fmla="*/ 751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191"/>
                        <wpg:cNvGrpSpPr>
                          <a:grpSpLocks/>
                        </wpg:cNvGrpSpPr>
                        <wpg:grpSpPr bwMode="auto">
                          <a:xfrm>
                            <a:off x="965" y="7519"/>
                            <a:ext cx="4164" cy="276"/>
                            <a:chOff x="965" y="7519"/>
                            <a:chExt cx="4164" cy="276"/>
                          </a:xfrm>
                        </wpg:grpSpPr>
                        <wps:wsp>
                          <wps:cNvPr id="500" name="Freeform 192"/>
                          <wps:cNvSpPr>
                            <a:spLocks/>
                          </wps:cNvSpPr>
                          <wps:spPr bwMode="auto">
                            <a:xfrm>
                              <a:off x="965" y="7519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7795 7519"/>
                                <a:gd name="T3" fmla="*/ 7795 h 276"/>
                                <a:gd name="T4" fmla="+- 0 5129 965"/>
                                <a:gd name="T5" fmla="*/ T4 w 4164"/>
                                <a:gd name="T6" fmla="+- 0 7795 7519"/>
                                <a:gd name="T7" fmla="*/ 7795 h 276"/>
                                <a:gd name="T8" fmla="+- 0 5129 965"/>
                                <a:gd name="T9" fmla="*/ T8 w 4164"/>
                                <a:gd name="T10" fmla="+- 0 7519 7519"/>
                                <a:gd name="T11" fmla="*/ 7519 h 276"/>
                                <a:gd name="T12" fmla="+- 0 965 965"/>
                                <a:gd name="T13" fmla="*/ T12 w 4164"/>
                                <a:gd name="T14" fmla="+- 0 7519 7519"/>
                                <a:gd name="T15" fmla="*/ 7519 h 276"/>
                                <a:gd name="T16" fmla="+- 0 965 965"/>
                                <a:gd name="T17" fmla="*/ T16 w 4164"/>
                                <a:gd name="T18" fmla="+- 0 7795 7519"/>
                                <a:gd name="T19" fmla="*/ 779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1" name="Group 189"/>
                        <wpg:cNvGrpSpPr>
                          <a:grpSpLocks/>
                        </wpg:cNvGrpSpPr>
                        <wpg:grpSpPr bwMode="auto">
                          <a:xfrm>
                            <a:off x="965" y="7795"/>
                            <a:ext cx="4164" cy="276"/>
                            <a:chOff x="965" y="7795"/>
                            <a:chExt cx="4164" cy="276"/>
                          </a:xfrm>
                        </wpg:grpSpPr>
                        <wps:wsp>
                          <wps:cNvPr id="502" name="Freeform 190"/>
                          <wps:cNvSpPr>
                            <a:spLocks/>
                          </wps:cNvSpPr>
                          <wps:spPr bwMode="auto">
                            <a:xfrm>
                              <a:off x="965" y="7795"/>
                              <a:ext cx="4164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8071 7795"/>
                                <a:gd name="T3" fmla="*/ 8071 h 276"/>
                                <a:gd name="T4" fmla="+- 0 5129 965"/>
                                <a:gd name="T5" fmla="*/ T4 w 4164"/>
                                <a:gd name="T6" fmla="+- 0 8071 7795"/>
                                <a:gd name="T7" fmla="*/ 8071 h 276"/>
                                <a:gd name="T8" fmla="+- 0 5129 965"/>
                                <a:gd name="T9" fmla="*/ T8 w 4164"/>
                                <a:gd name="T10" fmla="+- 0 7795 7795"/>
                                <a:gd name="T11" fmla="*/ 7795 h 276"/>
                                <a:gd name="T12" fmla="+- 0 965 965"/>
                                <a:gd name="T13" fmla="*/ T12 w 4164"/>
                                <a:gd name="T14" fmla="+- 0 7795 7795"/>
                                <a:gd name="T15" fmla="*/ 7795 h 276"/>
                                <a:gd name="T16" fmla="+- 0 965 965"/>
                                <a:gd name="T17" fmla="*/ T16 w 4164"/>
                                <a:gd name="T18" fmla="+- 0 8071 7795"/>
                                <a:gd name="T19" fmla="*/ 807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276">
                                  <a:moveTo>
                                    <a:pt x="0" y="276"/>
                                  </a:moveTo>
                                  <a:lnTo>
                                    <a:pt x="4164" y="27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" name="Group 187"/>
                        <wpg:cNvGrpSpPr>
                          <a:grpSpLocks/>
                        </wpg:cNvGrpSpPr>
                        <wpg:grpSpPr bwMode="auto">
                          <a:xfrm>
                            <a:off x="965" y="8071"/>
                            <a:ext cx="4164" cy="336"/>
                            <a:chOff x="965" y="8071"/>
                            <a:chExt cx="4164" cy="336"/>
                          </a:xfrm>
                        </wpg:grpSpPr>
                        <wps:wsp>
                          <wps:cNvPr id="504" name="Freeform 188"/>
                          <wps:cNvSpPr>
                            <a:spLocks/>
                          </wps:cNvSpPr>
                          <wps:spPr bwMode="auto">
                            <a:xfrm>
                              <a:off x="965" y="8071"/>
                              <a:ext cx="4164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4164"/>
                                <a:gd name="T2" fmla="+- 0 8407 8071"/>
                                <a:gd name="T3" fmla="*/ 8407 h 336"/>
                                <a:gd name="T4" fmla="+- 0 5129 965"/>
                                <a:gd name="T5" fmla="*/ T4 w 4164"/>
                                <a:gd name="T6" fmla="+- 0 8407 8071"/>
                                <a:gd name="T7" fmla="*/ 8407 h 336"/>
                                <a:gd name="T8" fmla="+- 0 5129 965"/>
                                <a:gd name="T9" fmla="*/ T8 w 4164"/>
                                <a:gd name="T10" fmla="+- 0 8071 8071"/>
                                <a:gd name="T11" fmla="*/ 8071 h 336"/>
                                <a:gd name="T12" fmla="+- 0 965 965"/>
                                <a:gd name="T13" fmla="*/ T12 w 4164"/>
                                <a:gd name="T14" fmla="+- 0 8071 8071"/>
                                <a:gd name="T15" fmla="*/ 8071 h 336"/>
                                <a:gd name="T16" fmla="+- 0 965 965"/>
                                <a:gd name="T17" fmla="*/ T16 w 4164"/>
                                <a:gd name="T18" fmla="+- 0 8407 8071"/>
                                <a:gd name="T19" fmla="*/ 8407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64" h="336">
                                  <a:moveTo>
                                    <a:pt x="0" y="336"/>
                                  </a:moveTo>
                                  <a:lnTo>
                                    <a:pt x="4164" y="336"/>
                                  </a:lnTo>
                                  <a:lnTo>
                                    <a:pt x="41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0B07FA" id="Group 186" o:spid="_x0000_s1026" style="position:absolute;margin-left:47.75pt;margin-top:228pt;width:209.2pt;height:192.9pt;z-index:-251646976;mso-position-horizontal-relative:page;mso-position-vertical-relative:page" coordorigin="955,4560" coordsize="4184,3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">
                <v:group id="Group 211" o:spid="_x0000_s1027" style="position:absolute;left:965;top:4570;width:4164;height:336" coordorigin="965,4570" coordsize="4164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5bjO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/rK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5bjOMcAAADc&#10;AAAADwAAAAAAAAAAAAAAAACqAgAAZHJzL2Rvd25yZXYueG1sUEsFBgAAAAAEAAQA+gAAAJ4DAAAA&#10;AA==&#10;">
                  <v:shape id="Freeform 212" o:spid="_x0000_s1028" style="position:absolute;left:965;top:4570;width:4164;height:336;visibility:visible;mso-wrap-style:square;v-text-anchor:top" coordsize="4164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OQ5sMA&#10;AADcAAAADwAAAGRycy9kb3ducmV2LnhtbERPy4rCMBTdD/gP4QpuBpuODKK1UVQQZsCND0R31+ba&#10;FpubTpPR+vdmIbg8nHc6a00lbtS40rKCrygGQZxZXXKuYL9b9UcgnEfWWFkmBQ9yMJt2PlJMtL3z&#10;hm5bn4sQwi5BBYX3dSKlywoy6CJbEwfuYhuDPsAml7rBewg3lRzE8VAaLDk0FFjTsqDsuv03Cn4/&#10;F4dzdrqs/8a8cafFOj7W571SvW47n4Dw1Pq3+OX+0Qq+R2F+OBOOgJ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TOQ5sMAAADcAAAADwAAAAAAAAAAAAAAAACYAgAAZHJzL2Rv&#10;d25yZXYueG1sUEsFBgAAAAAEAAQA9QAAAIgDAAAAAA==&#10;" path="m,336r4164,l4164,,,,,336e" fillcolor="#e7e7e7" stroked="f">
                    <v:path arrowok="t" o:connecttype="custom" o:connectlocs="0,4906;4164,4906;4164,4570;0,4570;0,4906" o:connectangles="0,0,0,0,0"/>
                  </v:shape>
                </v:group>
                <v:group id="Group 209" o:spid="_x0000_s1029" style="position:absolute;left:965;top:4906;width:4164;height:276" coordorigin="965,4906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WfGc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aN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DWfGcQAAADcAAAA&#10;DwAAAAAAAAAAAAAAAACqAgAAZHJzL2Rvd25yZXYueG1sUEsFBgAAAAAEAAQA+gAAAJsDAAAAAA==&#10;">
                  <v:shape id="Freeform 210" o:spid="_x0000_s1030" style="position:absolute;left:965;top:4906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QK3sQA&#10;AADcAAAADwAAAGRycy9kb3ducmV2LnhtbESPQWvCQBSE74L/YXlCb7rRipXoKiII3tpqKPT2zL4m&#10;abJvw+4a4793C0KPw8x8w6y3vWlER85XlhVMJwkI4tzqigsF2fkwXoLwAVljY5kU3MnDdjMcrDHV&#10;9saf1J1CISKEfYoKyhDaVEqfl2TQT2xLHL0f6wyGKF0htcNbhJtGzpJkIQ1WHBdKbGlfUl6frkZB&#10;/fH1dsl0136/O/Mqdf17l3RW6mXU71YgAvXhP/xsH7WC+XIGf2fiEZ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UCt7EAAAA3AAAAA8AAAAAAAAAAAAAAAAAmAIAAGRycy9k&#10;b3ducmV2LnhtbFBLBQYAAAAABAAEAPUAAACJAwAAAAA=&#10;" path="m,276r4164,l4164,,,,,276e" fillcolor="#e7e7e7" stroked="f">
                    <v:path arrowok="t" o:connecttype="custom" o:connectlocs="0,5182;4164,5182;4164,4906;0,4906;0,5182" o:connectangles="0,0,0,0,0"/>
                  </v:shape>
                </v:group>
                <v:group id="Group 207" o:spid="_x0000_s1031" style="position:absolute;left:965;top:5182;width:4164;height:276" coordorigin="965,5182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uk9c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4Xq/g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7q6T1xgAAANwA&#10;AAAPAAAAAAAAAAAAAAAAAKoCAABkcnMvZG93bnJldi54bWxQSwUGAAAAAAQABAD6AAAAnQMAAAAA&#10;">
                  <v:shape id="Freeform 208" o:spid="_x0000_s1032" style="position:absolute;left:965;top:5182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E3McMA&#10;AADcAAAADwAAAGRycy9kb3ducmV2LnhtbESPT4vCMBTE78J+h/AWvGm6u6JSjbIsLOzNvwjens2z&#10;rW1eSpKt9dsbQfA4zMxvmPmyM7VoyfnSsoKPYQKCOLO65FzBfvc7mILwAVljbZkU3MjDcvHWm2Oq&#10;7ZU31G5DLiKEfYoKihCaVEqfFWTQD21DHL2zdQZDlC6X2uE1wk0tP5NkLA2WHBcKbOinoKza/hsF&#10;1fowOe112xxXznxJXV1uknZK9d+77xmIQF14hZ/tP61gNB3B40w8AnJ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XE3McMAAADcAAAADwAAAAAAAAAAAAAAAACYAgAAZHJzL2Rv&#10;d25yZXYueG1sUEsFBgAAAAAEAAQA9QAAAIgDAAAAAA==&#10;" path="m,276r4164,l4164,,,,,276e" fillcolor="#e7e7e7" stroked="f">
                    <v:path arrowok="t" o:connecttype="custom" o:connectlocs="0,5458;4164,5458;4164,5182;0,5182;0,5458" o:connectangles="0,0,0,0,0"/>
                  </v:shape>
                </v:group>
                <v:group id="Group 205" o:spid="_x0000_s1033" style="position:absolute;left:965;top:5458;width:4164;height:276" coordorigin="965,5458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w6ZGs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bDpkaxgAAANwA&#10;AAAPAAAAAAAAAAAAAAAAAKoCAABkcnMvZG93bnJldi54bWxQSwUGAAAAAAQABAD6AAAAnQMAAAAA&#10;">
                  <v:shape id="Freeform 206" o:spid="_x0000_s1034" style="position:absolute;left:965;top:5458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8M3cMA&#10;AADcAAAADwAAAGRycy9kb3ducmV2LnhtbESPT4vCMBTE78J+h/AWvGm6rrhSjbIIC3vzL4K3Z/Ns&#10;a5uXkmRr/fZGEPY4zMxvmPmyM7VoyfnSsoKPYQKCOLO65FzBYf8zmILwAVljbZkU3MnDcvHWm2Oq&#10;7Y231O5CLiKEfYoKihCaVEqfFWTQD21DHL2LdQZDlC6X2uEtwk0tR0kykQZLjgsFNrQqKKt2f0ZB&#10;tTl+nQ+6bU5rZz6lrq53SXul+u/d9wxEoC78h1/tX61gPJ3A80w8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u8M3cMAAADcAAAADwAAAAAAAAAAAAAAAACYAgAAZHJzL2Rv&#10;d25yZXYueG1sUEsFBgAAAAAEAAQA9QAAAIgDAAAAAA==&#10;" path="m,276r4164,l4164,,,,,276e" fillcolor="#e7e7e7" stroked="f">
                    <v:path arrowok="t" o:connecttype="custom" o:connectlocs="0,5734;4164,5734;4164,5458;0,5458;0,5734" o:connectangles="0,0,0,0,0"/>
                  </v:shape>
                </v:group>
                <v:group id="Group 203" o:spid="_x0000_s1035" style="position:absolute;left:965;top:5734;width:4164;height:276" coordorigin="965,5734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JCi9sYAAADcAAAADwAAAGRycy9kb3ducmV2LnhtbESPT2vCQBTE74LfYXlC&#10;b3UTazWkriKi0oMUqoXS2yP78gezb0N2TeK37xYKHoeZ+Q2z2gymFh21rrKsIJ5GIIgzqysuFHxd&#10;Ds8JCOeRNdaWScGdHGzW49EKU217/qTu7AsRIOxSVFB636RSuqwkg25qG+Lg5bY16INsC6lb7APc&#10;1HIWRQtpsOKwUGJDu5Ky6/lmFBx77Lcv8b47XfPd/efy+vF9ikmpp8mwfQPhafCP8H/7XSuYJ0v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kKL2xgAAANwA&#10;AAAPAAAAAAAAAAAAAAAAAKoCAABkcnMvZG93bnJldi54bWxQSwUGAAAAAAQABAD6AAAAnQMAAAAA&#10;">
                  <v:shape id="Freeform 204" o:spid="_x0000_s1036" style="position:absolute;left:965;top:5734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w9NMAA&#10;AADcAAAADwAAAGRycy9kb3ducmV2LnhtbERPTYvCMBC9C/6HMII3TdVllWoUEQRvu6sieBubsa1t&#10;JiWJtf77zWFhj4/3vdp0phYtOV9aVjAZJyCIM6tLzhWcT/vRAoQPyBpry6TgTR42635vham2L/6h&#10;9hhyEUPYp6igCKFJpfRZQQb92DbEkbtbZzBE6HKpHb5iuKnlNEk+pcGSY0OBDe0Kyqrj0yiovi/z&#10;21m3zfXLmZnU1eMt6aTUcNBtlyACdeFf/Oc+aAUfi7g2nolHQK5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Dw9NMAAAADcAAAADwAAAAAAAAAAAAAAAACYAgAAZHJzL2Rvd25y&#10;ZXYueG1sUEsFBgAAAAAEAAQA9QAAAIUDAAAAAA==&#10;" path="m,276r4164,l4164,,,,,276e" fillcolor="#e7e7e7" stroked="f">
                    <v:path arrowok="t" o:connecttype="custom" o:connectlocs="0,6010;4164,6010;4164,5734;0,5734;0,6010" o:connectangles="0,0,0,0,0"/>
                  </v:shape>
                </v:group>
                <v:group id="Group 201" o:spid="_x0000_s1037" style="position:absolute;left:965;top:6010;width:4164;height:276" coordorigin="965,6010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kOTH8YAAADcAAAADwAAAGRycy9kb3ducmV2LnhtbESPQWvCQBSE74L/YXlC&#10;b3UTa4uNWUVEpQcpVAvF2yP7TEKyb0N2TeK/7xYKHoeZ+YZJ14OpRUetKy0riKcRCOLM6pJzBd/n&#10;/fMChPPIGmvLpOBODtar8SjFRNuev6g7+VwECLsEFRTeN4mULivIoJvahjh4V9sa9EG2udQt9gFu&#10;ajmLojdpsOSwUGBD24Ky6nQzCg499puXeNcdq+v2fjm/fv4cY1LqaTJsliA8Df4R/m9/aAXz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aQ5MfxgAAANwA&#10;AAAPAAAAAAAAAAAAAAAAAKoCAABkcnMvZG93bnJldi54bWxQSwUGAAAAAAQABAD6AAAAnQMAAAAA&#10;">
                  <v:shape id="Freeform 202" o:spid="_x0000_s1038" style="position:absolute;left:965;top:6010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On78EA&#10;AADcAAAADwAAAGRycy9kb3ducmV2LnhtbERPz2vCMBS+C/4P4Qm7aeqUTatRZCDsNqcieHs2z7a2&#10;eSlJVut/bw7Cjh/f7+W6M7VoyfnSsoLxKAFBnFldcq7geNgOZyB8QNZYWyYFD/KwXvV7S0y1vfMv&#10;tfuQixjCPkUFRQhNKqXPCjLoR7YhjtzVOoMhQpdL7fAew00t35PkQxosOTYU2NBXQVm1/zMKqt3p&#10;83LUbXP+cWYidXV7SDoo9TboNgsQgbrwL365v7WC6TzOj2fiEZ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eTp+/BAAAA3AAAAA8AAAAAAAAAAAAAAAAAmAIAAGRycy9kb3du&#10;cmV2LnhtbFBLBQYAAAAABAAEAPUAAACGAwAAAAA=&#10;" path="m,276r4164,l4164,,,,,276e" fillcolor="#e7e7e7" stroked="f">
                    <v:path arrowok="t" o:connecttype="custom" o:connectlocs="0,6286;4164,6286;4164,6010;0,6010;0,6286" o:connectangles="0,0,0,0,0"/>
                  </v:shape>
                </v:group>
                <v:group id="Group 199" o:spid="_x0000_s1039" style="position:absolute;left:965;top:6286;width:4164;height:276" coordorigin="965,6286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ewJx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8R7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7AnExgAAANwA&#10;AAAPAAAAAAAAAAAAAAAAAKoCAABkcnMvZG93bnJldi54bWxQSwUGAAAAAAQABAD6AAAAnQMAAAAA&#10;">
                  <v:shape id="Freeform 200" o:spid="_x0000_s1040" style="position:absolute;left:965;top:6286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2cA8QA&#10;AADcAAAADwAAAGRycy9kb3ducmV2LnhtbESPQWvCQBSE74X+h+UVequbWrEa3YQiCL1pVQRvz+xr&#10;kib7NuxuY/z3bkHocZiZb5hlPphW9OR8bVnB6ygBQVxYXXOp4LBfv8xA+ICssbVMCq7kIc8eH5aY&#10;anvhL+p3oRQRwj5FBVUIXSqlLyoy6Ee2I47et3UGQ5SulNrhJcJNK8dJMpUGa44LFXa0qqhodr9G&#10;QbM9vp8Puu9OG2fepG5+rpL2Sj0/DR8LEIGG8B++tz+1gsl8DH9n4hGQ2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NnAPEAAAA3AAAAA8AAAAAAAAAAAAAAAAAmAIAAGRycy9k&#10;b3ducmV2LnhtbFBLBQYAAAAABAAEAPUAAACJAwAAAAA=&#10;" path="m,276r4164,l4164,,,,,276e" fillcolor="#e7e7e7" stroked="f">
                    <v:path arrowok="t" o:connecttype="custom" o:connectlocs="0,6562;4164,6562;4164,6286;0,6286;0,6562" o:connectangles="0,0,0,0,0"/>
                  </v:shape>
                </v:group>
                <v:group id="Group 197" o:spid="_x0000_s1041" style="position:absolute;left:965;top:6562;width:4164;height:336" coordorigin="965,6562" coordsize="4164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nIyK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+T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5yMijFAAAA3AAA&#10;AA8AAAAAAAAAAAAAAAAAqgIAAGRycy9kb3ducmV2LnhtbFBLBQYAAAAABAAEAPoAAACcAwAAAAA=&#10;">
                  <v:shape id="Freeform 198" o:spid="_x0000_s1042" style="position:absolute;left:965;top:6562;width:4164;height:336;visibility:visible;mso-wrap-style:square;v-text-anchor:top" coordsize="4164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EAOMUA&#10;AADcAAAADwAAAGRycy9kb3ducmV2LnhtbESPT4vCMBTE74LfITzBi6ypIqJdo6ggrODFPyzr7dk8&#10;22LzUpus1m9vBMHjMDO/YSaz2hTiRpXLLSvodSMQxInVOacKDvvV1wiE88gaC8uk4EEOZtNmY4Kx&#10;tnfe0m3nUxEg7GJUkHlfxlK6JCODrmtL4uCdbWXQB1mlUld4D3BTyH4UDaXBnMNChiUtM0ouu3+j&#10;YN1Z/J6S43lzHfPWHReb6K88HZRqt+r5NwhPtf+E3+0frWAwHsDrTDgCcvo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0QA4xQAAANwAAAAPAAAAAAAAAAAAAAAAAJgCAABkcnMv&#10;ZG93bnJldi54bWxQSwUGAAAAAAQABAD1AAAAigMAAAAA&#10;" path="m,336r4164,l4164,,,,,336e" fillcolor="#e7e7e7" stroked="f">
                    <v:path arrowok="t" o:connecttype="custom" o:connectlocs="0,6898;4164,6898;4164,6562;0,6562;0,6898" o:connectangles="0,0,0,0,0"/>
                  </v:shape>
                </v:group>
                <v:group id="Group 195" o:spid="_x0000_s1043" style="position:absolute;left:965;top:6907;width:4164;height:336" coordorigin="965,6907" coordsize="4164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tcPx8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sXh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1w/HxgAAANwA&#10;AAAPAAAAAAAAAAAAAAAAAKoCAABkcnMvZG93bnJldi54bWxQSwUGAAAAAAQABAD6AAAAnQMAAAAA&#10;">
                  <v:shape id="Freeform 196" o:spid="_x0000_s1044" style="position:absolute;left:965;top:6907;width:4164;height:336;visibility:visible;mso-wrap-style:square;v-text-anchor:top" coordsize="4164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871McA&#10;AADcAAAADwAAAGRycy9kb3ducmV2LnhtbESPW2vCQBSE3wv+h+UIfZG6aSli0qyigmDBFy+U5u2Y&#10;Pblg9myaXTX9925B6OMwM98w6bw3jbhS52rLCl7HEQji3OqaSwXHw/plCsJ5ZI2NZVLwSw7ms8FT&#10;iom2N97Rde9LESDsElRQed8mUrq8IoNubFvi4BW2M+iD7EqpO7wFuGnkWxRNpMGaw0KFLa0qys/7&#10;i1HwOVp+nfKs2P7EvHPZcht9t6ejUs/DfvEBwlPv/8OP9kYreI8n8HcmHAE5u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xPO9THAAAA3AAAAA8AAAAAAAAAAAAAAAAAmAIAAGRy&#10;cy9kb3ducmV2LnhtbFBLBQYAAAAABAAEAPUAAACMAwAAAAA=&#10;" path="m,336r4164,l4164,,,,,336e" fillcolor="#e7e7e7" stroked="f">
                    <v:path arrowok="t" o:connecttype="custom" o:connectlocs="0,7243;4164,7243;4164,6907;0,6907;0,7243" o:connectangles="0,0,0,0,0"/>
                  </v:shape>
                </v:group>
                <v:group id="Group 193" o:spid="_x0000_s1045" style="position:absolute;left:965;top:7243;width:4164;height:276" coordorigin="965,7243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0K8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vnyB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QUk0K8cAAADc&#10;AAAADwAAAAAAAAAAAAAAAACqAgAAZHJzL2Rvd25yZXYueG1sUEsFBgAAAAAEAAQA+gAAAJ4DAAAA&#10;AA==&#10;">
                  <v:shape id="Freeform 194" o:spid="_x0000_s1046" style="position:absolute;left:965;top:7243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Wr6cEA&#10;AADcAAAADwAAAGRycy9kb3ducmV2LnhtbERPz2vCMBS+C/4P4Qm7aeqUTatRZCDsNqcieHs2z7a2&#10;eSlJVut/bw7Cjh/f7+W6M7VoyfnSsoLxKAFBnFldcq7geNgOZyB8QNZYWyYFD/KwXvV7S0y1vfMv&#10;tfuQixjCPkUFRQhNKqXPCjLoR7YhjtzVOoMhQpdL7fAew00t35PkQxosOTYU2NBXQVm1/zMKqt3p&#10;83LUbXP+cWYidXV7SDoo9TboNgsQgbrwL365v7WC6TyujWfiEZ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lq+nBAAAA3AAAAA8AAAAAAAAAAAAAAAAAmAIAAGRycy9kb3du&#10;cmV2LnhtbFBLBQYAAAAABAAEAPUAAACGAwAAAAA=&#10;" path="m,276r4164,l4164,,,,,276e" fillcolor="#e7e7e7" stroked="f">
                    <v:path arrowok="t" o:connecttype="custom" o:connectlocs="0,7519;4164,7519;4164,7243;0,7243;0,7519" o:connectangles="0,0,0,0,0"/>
                  </v:shape>
                </v:group>
                <v:group id="Group 191" o:spid="_x0000_s1047" style="position:absolute;left:965;top:7519;width:4164;height:276" coordorigin="965,7519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5oFwsYAAADcAAAADwAAAGRycy9kb3ducmV2LnhtbESPT2vCQBTE74LfYXlC&#10;b3UTa8WkriKi0oMUqoXS2yP78gezb0N2TeK37xYKHoeZ+Q2z2gymFh21rrKsIJ5GIIgzqysuFHxd&#10;Ds9LEM4ja6wtk4I7Odisx6MVptr2/End2RciQNilqKD0vkmldFlJBt3UNsTBy21r0AfZFlK32Ae4&#10;qeUsihbSYMVhocSGdiVl1/PNKDj22G9f4n13uua7+8/l9eP7FJNST5Nh+wbC0+Af4f/2u1YwTxL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mgXCxgAAANwA&#10;AAAPAAAAAAAAAAAAAAAAAKoCAABkcnMvZG93bnJldi54bWxQSwUGAAAAAAQABAD6AAAAnQMAAAAA&#10;">
                  <v:shape id="Freeform 192" o:spid="_x0000_s1048" style="position:absolute;left:965;top:7519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g99cEA&#10;AADcAAAADwAAAGRycy9kb3ducmV2LnhtbERPy2rCQBTdF/yH4Qrd1YktrSV1FBEK7lpNENzdZm6T&#10;mMydMDPm8fedhdDl4bzX29G0oifna8sKlosEBHFhdc2lgjz7fHoH4QOyxtYyKZjIw3Yze1hjqu3A&#10;R+pPoRQxhH2KCqoQulRKX1Rk0C9sRxy5X+sMhghdKbXDIYabVj4nyZs0WHNsqLCjfUVFc7oZBc33&#10;efWT6767fDnzInVznSRlSj3Ox90HiEBj+Bff3Qet4DWJ8+OZeAT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4PfXBAAAA3AAAAA8AAAAAAAAAAAAAAAAAmAIAAGRycy9kb3du&#10;cmV2LnhtbFBLBQYAAAAABAAEAPUAAACGAwAAAAA=&#10;" path="m,276r4164,l4164,,,,,276e" fillcolor="#e7e7e7" stroked="f">
                    <v:path arrowok="t" o:connecttype="custom" o:connectlocs="0,7795;4164,7795;4164,7519;0,7519;0,7795" o:connectangles="0,0,0,0,0"/>
                  </v:shape>
                </v:group>
                <v:group id="Group 189" o:spid="_x0000_s1049" style="position:absolute;left:965;top:7795;width:4164;height:276" coordorigin="965,7795" coordsize="416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weT3sUAAADc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qSKIbH&#10;mXAE5Po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8Hk97FAAAA3AAA&#10;AA8AAAAAAAAAAAAAAAAAqgIAAGRycy9kb3ducmV2LnhtbFBLBQYAAAAABAAEAPoAAACcAwAAAAA=&#10;">
                  <v:shape id="Freeform 190" o:spid="_x0000_s1050" style="position:absolute;left:965;top:7795;width:4164;height:276;visibility:visible;mso-wrap-style:square;v-text-anchor:top" coordsize="416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YGGcQA&#10;AADcAAAADwAAAGRycy9kb3ducmV2LnhtbESPQWvCQBSE74X+h+UVequbWtpKdBOKIHhr1VDw9sw+&#10;k5js27C7xvjvu0LB4zAz3zCLfDSdGMj5xrKC10kCgri0uuFKQbFbvcxA+ICssbNMCq7kIc8eHxaY&#10;anvhDQ3bUIkIYZ+igjqEPpXSlzUZ9BPbE0fvaJ3BEKWrpHZ4iXDTyWmSfEiDDceFGnta1lS227NR&#10;0P78fh4KPfT7b2fepG5PV0k7pZ6fxq85iEBjuIf/22ut4D2Zwu1MPAI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mBhnEAAAA3AAAAA8AAAAAAAAAAAAAAAAAmAIAAGRycy9k&#10;b3ducmV2LnhtbFBLBQYAAAAABAAEAPUAAACJAwAAAAA=&#10;" path="m,276r4164,l4164,,,,,276e" fillcolor="#e7e7e7" stroked="f">
                    <v:path arrowok="t" o:connecttype="custom" o:connectlocs="0,8071;4164,8071;4164,7795;0,7795;0,8071" o:connectangles="0,0,0,0,0"/>
                  </v:shape>
                </v:group>
                <v:group id="Group 187" o:spid="_x0000_s1051" style="position:absolute;left:965;top:8071;width:4164;height:336" coordorigin="965,8071" coordsize="4164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JmoMs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XLeAG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gmagyxgAAANwA&#10;AAAPAAAAAAAAAAAAAAAAAKoCAABkcnMvZG93bnJldi54bWxQSwUGAAAAAAQABAD6AAAAnQMAAAAA&#10;">
                  <v:shape id="Freeform 188" o:spid="_x0000_s1052" style="position:absolute;left:965;top:8071;width:4164;height:336;visibility:visible;mso-wrap-style:square;v-text-anchor:top" coordsize="4164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qaIsYA&#10;AADcAAAADwAAAGRycy9kb3ducmV2LnhtbESPQWsCMRSE70L/Q3gFL6KJ0hZdjVIFwYIXrYjenpvn&#10;7tLNy7qJuv57Uyj0OMzMN8xk1thS3Kj2hWMN/Z4CQZw6U3CmYfe97A5B+IBssHRMGh7kYTZ9aU0w&#10;Me7OG7ptQyYihH2CGvIQqkRKn+Zk0fdcRRy9s6sthijrTJoa7xFuSzlQ6kNaLDgu5FjRIqf0Z3u1&#10;Gr468/0pPZ7XlxFv/HG+VofqtNO6/dp8jkEEasJ/+K+9Mhre1Rv8nolHQE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TqaIsYAAADcAAAADwAAAAAAAAAAAAAAAACYAgAAZHJz&#10;L2Rvd25yZXYueG1sUEsFBgAAAAAEAAQA9QAAAIsDAAAAAA==&#10;" path="m,336r4164,l4164,,,,,336e" fillcolor="#e7e7e7" stroked="f">
                    <v:path arrowok="t" o:connecttype="custom" o:connectlocs="0,8407;4164,8407;4164,8071;0,8071;0,8407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p w:rsidR="00A73B55" w:rsidRPr="003D24AF" w:rsidRDefault="00A73B55" w:rsidP="00A73B55">
      <w:pPr>
        <w:spacing w:after="0" w:line="200" w:lineRule="exact"/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82"/>
        <w:gridCol w:w="9079"/>
        <w:gridCol w:w="1418"/>
      </w:tblGrid>
      <w:tr w:rsidR="00A73B55" w:rsidTr="00A73B55">
        <w:trPr>
          <w:trHeight w:hRule="exact" w:val="683"/>
        </w:trPr>
        <w:tc>
          <w:tcPr>
            <w:tcW w:w="4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8" w:after="0"/>
              <w:ind w:left="102" w:right="283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in 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hre</w:t>
            </w:r>
          </w:p>
        </w:tc>
        <w:tc>
          <w:tcPr>
            <w:tcW w:w="9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rung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</w:p>
        </w:tc>
      </w:tr>
      <w:tr w:rsidR="00A73B55" w:rsidTr="00A73B55">
        <w:trPr>
          <w:trHeight w:hRule="exact" w:val="1786"/>
        </w:trPr>
        <w:tc>
          <w:tcPr>
            <w:tcW w:w="4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315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Impl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rung in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 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B.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rung 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 b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inno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 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uf 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 un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al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0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,5</w:t>
            </w:r>
          </w:p>
          <w:p w:rsidR="00A73B55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SWS)</w:t>
            </w:r>
          </w:p>
        </w:tc>
        <w:tc>
          <w:tcPr>
            <w:tcW w:w="9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RPr="00A07B44" w:rsidTr="00A73B55">
        <w:trPr>
          <w:trHeight w:hRule="exact" w:val="682"/>
        </w:trPr>
        <w:tc>
          <w:tcPr>
            <w:tcW w:w="4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Impl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rung 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hr- und</w:t>
            </w:r>
          </w:p>
          <w:p w:rsidR="00A73B55" w:rsidRPr="003D24AF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rü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lig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0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,5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9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2338"/>
        </w:trPr>
        <w:tc>
          <w:tcPr>
            <w:tcW w:w="4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314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ü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zung 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 Curri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ck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ung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B. Um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zung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rp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n,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mp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hlung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R,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ü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zung 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5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ung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RLI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-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pping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 und Un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ü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zung 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</w:p>
          <w:p w:rsidR="00A73B55" w:rsidRPr="003D24AF" w:rsidRDefault="00A73B55" w:rsidP="00A73B55">
            <w:pPr>
              <w:spacing w:after="0"/>
              <w:ind w:left="102" w:right="45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Qu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ss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ng in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udium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&amp; 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lig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0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,5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9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1510"/>
        </w:trPr>
        <w:tc>
          <w:tcPr>
            <w:tcW w:w="4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362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Did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ak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se,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r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hing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g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EX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- </w:t>
            </w:r>
            <w:r w:rsidRPr="003D24AF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nnung,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8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pro Kur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9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406"/>
        </w:trPr>
        <w:tc>
          <w:tcPr>
            <w:tcW w:w="4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hlu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MM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 1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9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after="0"/>
        <w:sectPr w:rsidR="00A73B55">
          <w:headerReference w:type="default" r:id="rId14"/>
          <w:pgSz w:w="16840" w:h="11920" w:orient="landscape"/>
          <w:pgMar w:top="1080" w:right="980" w:bottom="280" w:left="740" w:header="0" w:footer="0" w:gutter="0"/>
          <w:cols w:space="720"/>
        </w:sectPr>
      </w:pPr>
    </w:p>
    <w:p w:rsidR="00A73B55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71"/>
        <w:gridCol w:w="1273"/>
      </w:tblGrid>
      <w:tr w:rsidR="00A73B55" w:rsidTr="00A73B55">
        <w:trPr>
          <w:trHeight w:hRule="exact" w:val="407"/>
        </w:trPr>
        <w:tc>
          <w:tcPr>
            <w:tcW w:w="1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35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</w:p>
        </w:tc>
      </w:tr>
      <w:tr w:rsidR="00A73B55" w:rsidTr="00A73B55">
        <w:trPr>
          <w:trHeight w:hRule="exact" w:val="406"/>
        </w:trPr>
        <w:tc>
          <w:tcPr>
            <w:tcW w:w="1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hre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uung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on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PJ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="000A2BA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/-inn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hrl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7" w:after="0" w:line="40" w:lineRule="exact"/>
        <w:rPr>
          <w:sz w:val="4"/>
          <w:szCs w:val="4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91"/>
        <w:gridCol w:w="1253"/>
      </w:tblGrid>
      <w:tr w:rsidR="00A73B55" w:rsidTr="00A73B55">
        <w:trPr>
          <w:trHeight w:hRule="exact" w:val="422"/>
        </w:trPr>
        <w:tc>
          <w:tcPr>
            <w:tcW w:w="13591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6" w:after="0"/>
              <w:ind w:right="85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Σ</w:t>
            </w:r>
          </w:p>
        </w:tc>
        <w:tc>
          <w:tcPr>
            <w:tcW w:w="1253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RPr="00A07B44" w:rsidTr="00A73B55">
        <w:trPr>
          <w:trHeight w:hRule="exact" w:val="407"/>
        </w:trPr>
        <w:tc>
          <w:tcPr>
            <w:tcW w:w="13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8" w:after="0"/>
              <w:ind w:left="5440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ilt dur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Se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= Ø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after="0"/>
        <w:sectPr w:rsidR="00A73B55" w:rsidRPr="003D24AF">
          <w:headerReference w:type="default" r:id="rId15"/>
          <w:pgSz w:w="16840" w:h="11920" w:orient="landscape"/>
          <w:pgMar w:top="1400" w:right="1000" w:bottom="280" w:left="740" w:header="1162" w:footer="0" w:gutter="0"/>
          <w:cols w:space="720"/>
        </w:sectPr>
      </w:pPr>
    </w:p>
    <w:p w:rsidR="00A73B55" w:rsidRPr="003D24AF" w:rsidRDefault="00A73B55" w:rsidP="00A73B55">
      <w:pPr>
        <w:spacing w:before="12" w:after="0" w:line="240" w:lineRule="exact"/>
        <w:rPr>
          <w:sz w:val="24"/>
          <w:szCs w:val="24"/>
        </w:rPr>
      </w:pPr>
    </w:p>
    <w:p w:rsidR="00A73B55" w:rsidRPr="003D24AF" w:rsidRDefault="00A73B55" w:rsidP="00A73B55">
      <w:pPr>
        <w:spacing w:before="29" w:after="0" w:line="271" w:lineRule="exact"/>
        <w:ind w:left="112" w:right="-20"/>
        <w:rPr>
          <w:rFonts w:ascii="Arial" w:eastAsia="Arial" w:hAnsi="Arial" w:cs="Arial"/>
          <w:sz w:val="18"/>
          <w:szCs w:val="18"/>
        </w:rPr>
      </w:pP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Korrigi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r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,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n d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  <w:u w:val="thick" w:color="000000"/>
        </w:rPr>
        <w:t>F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>M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 xml:space="preserve"> 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ing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worb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  <w:u w:val="thick" w:color="000000"/>
        </w:rPr>
        <w:t>n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u</w:t>
      </w:r>
      <w:r w:rsidRPr="003D24AF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  <w:u w:val="thick" w:color="000000"/>
        </w:rPr>
        <w:t>n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 xml:space="preserve">d 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ve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a</w:t>
      </w:r>
      <w:r w:rsidRPr="003D24AF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  <w:u w:val="thick" w:color="000000"/>
        </w:rPr>
        <w:t>u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s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g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b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e,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k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um</w:t>
      </w:r>
      <w:r w:rsidRPr="003D24AF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  <w:u w:val="thick" w:color="000000"/>
        </w:rPr>
        <w:t>u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l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a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>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i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ve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 xml:space="preserve"> D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  <w:u w:val="thick" w:color="000000"/>
        </w:rPr>
        <w:t>r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i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>tt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mi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  <w:u w:val="thick" w:color="000000"/>
        </w:rPr>
        <w:t>tt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  <w:u w:val="thick" w:color="000000"/>
        </w:rPr>
        <w:t>l*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(B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>es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18"/>
          <w:szCs w:val="18"/>
          <w:u w:val="thick" w:color="000000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>ä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tigung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18"/>
          <w:szCs w:val="18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dur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>c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h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 xml:space="preserve">REFO 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>m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18"/>
          <w:szCs w:val="18"/>
          <w:u w:val="thick" w:color="000000"/>
        </w:rPr>
        <w:t>u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>s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s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18"/>
          <w:szCs w:val="18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rfolg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18"/>
          <w:szCs w:val="18"/>
          <w:u w:val="thick" w:color="000000"/>
        </w:rPr>
        <w:t>n)</w:t>
      </w:r>
    </w:p>
    <w:p w:rsidR="00A73B55" w:rsidRPr="003D24AF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98"/>
        <w:gridCol w:w="2671"/>
        <w:gridCol w:w="1870"/>
        <w:gridCol w:w="1611"/>
        <w:gridCol w:w="1277"/>
        <w:gridCol w:w="1262"/>
        <w:gridCol w:w="2227"/>
        <w:gridCol w:w="1265"/>
      </w:tblGrid>
      <w:tr w:rsidR="00A73B55" w:rsidTr="00A73B55">
        <w:trPr>
          <w:trHeight w:hRule="exact" w:val="743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er</w:t>
            </w:r>
          </w:p>
          <w:p w:rsidR="00A73B55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er</w:t>
            </w:r>
            <w:r w:rsidR="000A2BA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/-innen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13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illigung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- 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Qu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83" w:right="65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olum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  <w:p w:rsidR="00A73B55" w:rsidRDefault="00A73B55" w:rsidP="00A73B55">
            <w:pPr>
              <w:spacing w:after="0"/>
              <w:ind w:left="379" w:right="36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k€)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316" w:right="114" w:hanging="14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orr.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FV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k€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)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**</w:t>
            </w: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50" w:right="137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.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bt</w:t>
            </w:r>
          </w:p>
          <w:p w:rsidR="00A73B55" w:rsidRDefault="00A73B55" w:rsidP="00A73B55">
            <w:pPr>
              <w:spacing w:before="60" w:after="0"/>
              <w:ind w:left="917" w:right="901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€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29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</w:t>
            </w:r>
          </w:p>
        </w:tc>
      </w:tr>
      <w:tr w:rsidR="00A73B55" w:rsidTr="00A73B55">
        <w:trPr>
          <w:trHeight w:hRule="exact" w:val="406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22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22"/>
        </w:trPr>
        <w:tc>
          <w:tcPr>
            <w:tcW w:w="8950" w:type="dxa"/>
            <w:gridSpan w:val="4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9" w:after="0"/>
              <w:ind w:right="82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Σ</w:t>
            </w:r>
          </w:p>
        </w:tc>
        <w:tc>
          <w:tcPr>
            <w:tcW w:w="1277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2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227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65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280" w:lineRule="exact"/>
        <w:rPr>
          <w:sz w:val="28"/>
          <w:szCs w:val="28"/>
        </w:rPr>
      </w:pPr>
    </w:p>
    <w:p w:rsidR="00A73B55" w:rsidRPr="003D24AF" w:rsidRDefault="00A73B55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</w:t>
      </w:r>
      <w:r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om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si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s</w:t>
      </w:r>
      <w:r w:rsidRPr="003D24AF">
        <w:rPr>
          <w:rFonts w:ascii="Arial" w:eastAsia="Arial" w:hAnsi="Arial" w:cs="Arial"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tl</w:t>
      </w:r>
      <w:r w:rsidRPr="003D24AF">
        <w:rPr>
          <w:rFonts w:ascii="Arial" w:eastAsia="Arial" w:hAnsi="Arial" w:cs="Arial"/>
          <w:spacing w:val="-1"/>
          <w:sz w:val="24"/>
          <w:szCs w:val="24"/>
        </w:rPr>
        <w:t>i</w:t>
      </w:r>
      <w:r w:rsidRPr="003D24AF">
        <w:rPr>
          <w:rFonts w:ascii="Arial" w:eastAsia="Arial" w:hAnsi="Arial" w:cs="Arial"/>
          <w:sz w:val="24"/>
          <w:szCs w:val="24"/>
        </w:rPr>
        <w:t>c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itt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l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s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des</w:t>
      </w:r>
    </w:p>
    <w:p w:rsidR="00A73B55" w:rsidRPr="003D24AF" w:rsidRDefault="00A73B55" w:rsidP="00A73B55">
      <w:pPr>
        <w:spacing w:before="16" w:after="0" w:line="260" w:lineRule="exact"/>
        <w:rPr>
          <w:sz w:val="26"/>
          <w:szCs w:val="26"/>
        </w:rPr>
      </w:pP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**k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Pr="003D24AF">
        <w:rPr>
          <w:rFonts w:ascii="Arial" w:eastAsia="Arial" w:hAnsi="Arial" w:cs="Arial"/>
          <w:sz w:val="24"/>
          <w:szCs w:val="24"/>
        </w:rPr>
        <w:t>.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ö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= F</w:t>
      </w:r>
      <w:r w:rsidRPr="003D24AF">
        <w:rPr>
          <w:rFonts w:ascii="Arial" w:eastAsia="Arial" w:hAnsi="Arial" w:cs="Arial"/>
          <w:spacing w:val="1"/>
          <w:sz w:val="24"/>
          <w:szCs w:val="24"/>
        </w:rPr>
        <w:t>ö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A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1"/>
          <w:sz w:val="24"/>
          <w:szCs w:val="24"/>
        </w:rPr>
        <w:t>ah</w:t>
      </w:r>
      <w:r w:rsidRPr="003D24AF">
        <w:rPr>
          <w:rFonts w:ascii="Arial" w:eastAsia="Arial" w:hAnsi="Arial" w:cs="Arial"/>
          <w:sz w:val="24"/>
          <w:szCs w:val="24"/>
        </w:rPr>
        <w:t xml:space="preserve">l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="000A2BA5">
        <w:rPr>
          <w:rFonts w:ascii="Arial" w:eastAsia="Arial" w:hAnsi="Arial" w:cs="Arial"/>
          <w:sz w:val="24"/>
          <w:szCs w:val="24"/>
        </w:rPr>
        <w:t>/-innen</w:t>
      </w:r>
      <w:r w:rsidRPr="003D24AF">
        <w:rPr>
          <w:rFonts w:ascii="Arial" w:eastAsia="Arial" w:hAnsi="Arial" w:cs="Arial"/>
          <w:sz w:val="24"/>
          <w:szCs w:val="24"/>
        </w:rPr>
        <w:t xml:space="preserve"> x</w:t>
      </w:r>
      <w:r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2"/>
          <w:sz w:val="24"/>
          <w:szCs w:val="24"/>
        </w:rPr>
        <w:t>k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or</w:t>
      </w:r>
    </w:p>
    <w:p w:rsidR="00A73B55" w:rsidRPr="003D24AF" w:rsidRDefault="00A73B55" w:rsidP="00A73B55">
      <w:pPr>
        <w:spacing w:after="0"/>
        <w:sectPr w:rsidR="00A73B55" w:rsidRPr="003D24AF">
          <w:headerReference w:type="default" r:id="rId16"/>
          <w:pgSz w:w="16840" w:h="11920" w:orient="landscape"/>
          <w:pgMar w:top="1400" w:right="860" w:bottom="280" w:left="740" w:header="1162" w:footer="0" w:gutter="0"/>
          <w:cols w:space="720"/>
        </w:sectPr>
      </w:pPr>
    </w:p>
    <w:p w:rsidR="00A73B55" w:rsidRPr="003D24AF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98"/>
        <w:gridCol w:w="1303"/>
        <w:gridCol w:w="3485"/>
        <w:gridCol w:w="5712"/>
        <w:gridCol w:w="1776"/>
        <w:gridCol w:w="1270"/>
      </w:tblGrid>
      <w:tr w:rsidR="00A73B55" w:rsidRPr="00A07B44" w:rsidTr="00A73B55">
        <w:trPr>
          <w:trHeight w:hRule="exact" w:val="407"/>
        </w:trPr>
        <w:tc>
          <w:tcPr>
            <w:tcW w:w="148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plom- und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as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r- und 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lo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rb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bili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</w:tr>
      <w:tr w:rsidR="00A73B55" w:rsidTr="00A73B55">
        <w:trPr>
          <w:trHeight w:hRule="exact" w:val="924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23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ginn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349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nde</w:t>
            </w:r>
          </w:p>
          <w:p w:rsidR="00A73B55" w:rsidRDefault="00A73B55" w:rsidP="00A73B55">
            <w:pPr>
              <w:spacing w:before="61" w:after="0"/>
              <w:ind w:left="282" w:right="236" w:firstLine="11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</w:rPr>
              <w:t>(</w:t>
            </w:r>
            <w:r>
              <w:rPr>
                <w:rFonts w:ascii="Arial" w:eastAsia="Arial" w:hAnsi="Arial" w:cs="Arial"/>
              </w:rPr>
              <w:t>au</w:t>
            </w:r>
            <w:r>
              <w:rPr>
                <w:rFonts w:ascii="Arial" w:eastAsia="Arial" w:hAnsi="Arial" w:cs="Arial"/>
                <w:spacing w:val="1"/>
              </w:rPr>
              <w:t>c</w:t>
            </w:r>
            <w:r>
              <w:rPr>
                <w:rFonts w:ascii="Arial" w:eastAsia="Arial" w:hAnsi="Arial" w:cs="Arial"/>
              </w:rPr>
              <w:t>h ge</w:t>
            </w:r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1"/>
              </w:rPr>
              <w:t>l</w:t>
            </w:r>
            <w:r>
              <w:rPr>
                <w:rFonts w:ascii="Arial" w:eastAsia="Arial" w:hAnsi="Arial" w:cs="Arial"/>
              </w:rPr>
              <w:t>ant)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me</w:t>
            </w:r>
          </w:p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ma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621" w:right="611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22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A73B55" w:rsidTr="00A73B55">
        <w:trPr>
          <w:trHeight w:hRule="exact" w:val="408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408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10" w:lineRule="exact"/>
        <w:rPr>
          <w:sz w:val="11"/>
          <w:szCs w:val="11"/>
        </w:rPr>
      </w:pPr>
    </w:p>
    <w:p w:rsidR="00A73B55" w:rsidRDefault="00A73B55" w:rsidP="00A73B55">
      <w:pPr>
        <w:spacing w:before="29" w:after="0" w:line="271" w:lineRule="exact"/>
        <w:ind w:right="1743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Σ</w:t>
      </w:r>
    </w:p>
    <w:p w:rsidR="00A73B55" w:rsidRDefault="00A73B55" w:rsidP="00A73B55">
      <w:pPr>
        <w:spacing w:before="2" w:after="0" w:line="120" w:lineRule="exact"/>
        <w:rPr>
          <w:sz w:val="12"/>
          <w:szCs w:val="12"/>
        </w:rPr>
      </w:pPr>
    </w:p>
    <w:p w:rsidR="00A73B55" w:rsidRDefault="00A73B55" w:rsidP="00A73B55">
      <w:pPr>
        <w:spacing w:after="0" w:line="200" w:lineRule="exact"/>
      </w:pPr>
    </w:p>
    <w:p w:rsidR="00A73B55" w:rsidRDefault="00725FBF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-442595</wp:posOffset>
                </wp:positionV>
                <wp:extent cx="9460865" cy="287655"/>
                <wp:effectExtent l="0" t="0" r="0" b="0"/>
                <wp:wrapNone/>
                <wp:docPr id="459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60865" cy="287655"/>
                          <a:chOff x="829" y="-697"/>
                          <a:chExt cx="14899" cy="453"/>
                        </a:xfrm>
                      </wpg:grpSpPr>
                      <wpg:grpSp>
                        <wpg:cNvPr id="460" name="Group 184"/>
                        <wpg:cNvGrpSpPr>
                          <a:grpSpLocks/>
                        </wpg:cNvGrpSpPr>
                        <wpg:grpSpPr bwMode="auto">
                          <a:xfrm>
                            <a:off x="14335" y="-651"/>
                            <a:ext cx="103" cy="396"/>
                            <a:chOff x="14335" y="-651"/>
                            <a:chExt cx="103" cy="396"/>
                          </a:xfrm>
                        </wpg:grpSpPr>
                        <wps:wsp>
                          <wps:cNvPr id="461" name="Freeform 185"/>
                          <wps:cNvSpPr>
                            <a:spLocks/>
                          </wps:cNvSpPr>
                          <wps:spPr bwMode="auto">
                            <a:xfrm>
                              <a:off x="14335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335 14335"/>
                                <a:gd name="T1" fmla="*/ T0 w 103"/>
                                <a:gd name="T2" fmla="+- 0 -255 -651"/>
                                <a:gd name="T3" fmla="*/ -255 h 396"/>
                                <a:gd name="T4" fmla="+- 0 14438 14335"/>
                                <a:gd name="T5" fmla="*/ T4 w 103"/>
                                <a:gd name="T6" fmla="+- 0 -255 -651"/>
                                <a:gd name="T7" fmla="*/ -255 h 396"/>
                                <a:gd name="T8" fmla="+- 0 14438 14335"/>
                                <a:gd name="T9" fmla="*/ T8 w 103"/>
                                <a:gd name="T10" fmla="+- 0 -651 -651"/>
                                <a:gd name="T11" fmla="*/ -651 h 396"/>
                                <a:gd name="T12" fmla="+- 0 14335 14335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14335 14335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2" name="Group 182"/>
                        <wpg:cNvGrpSpPr>
                          <a:grpSpLocks/>
                        </wpg:cNvGrpSpPr>
                        <wpg:grpSpPr bwMode="auto">
                          <a:xfrm>
                            <a:off x="862" y="-651"/>
                            <a:ext cx="103" cy="396"/>
                            <a:chOff x="862" y="-651"/>
                            <a:chExt cx="103" cy="396"/>
                          </a:xfrm>
                        </wpg:grpSpPr>
                        <wps:wsp>
                          <wps:cNvPr id="463" name="Freeform 183"/>
                          <wps:cNvSpPr>
                            <a:spLocks/>
                          </wps:cNvSpPr>
                          <wps:spPr bwMode="auto">
                            <a:xfrm>
                              <a:off x="862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-255 -651"/>
                                <a:gd name="T3" fmla="*/ -255 h 396"/>
                                <a:gd name="T4" fmla="+- 0 965 862"/>
                                <a:gd name="T5" fmla="*/ T4 w 103"/>
                                <a:gd name="T6" fmla="+- 0 -255 -651"/>
                                <a:gd name="T7" fmla="*/ -255 h 396"/>
                                <a:gd name="T8" fmla="+- 0 965 862"/>
                                <a:gd name="T9" fmla="*/ T8 w 103"/>
                                <a:gd name="T10" fmla="+- 0 -651 -651"/>
                                <a:gd name="T11" fmla="*/ -651 h 396"/>
                                <a:gd name="T12" fmla="+- 0 862 862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862 862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4" name="Group 180"/>
                        <wpg:cNvGrpSpPr>
                          <a:grpSpLocks/>
                        </wpg:cNvGrpSpPr>
                        <wpg:grpSpPr bwMode="auto">
                          <a:xfrm>
                            <a:off x="965" y="-651"/>
                            <a:ext cx="13370" cy="396"/>
                            <a:chOff x="965" y="-651"/>
                            <a:chExt cx="13370" cy="396"/>
                          </a:xfrm>
                        </wpg:grpSpPr>
                        <wps:wsp>
                          <wps:cNvPr id="465" name="Freeform 181"/>
                          <wps:cNvSpPr>
                            <a:spLocks/>
                          </wps:cNvSpPr>
                          <wps:spPr bwMode="auto">
                            <a:xfrm>
                              <a:off x="965" y="-651"/>
                              <a:ext cx="13370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370"/>
                                <a:gd name="T2" fmla="+- 0 -255 -651"/>
                                <a:gd name="T3" fmla="*/ -255 h 396"/>
                                <a:gd name="T4" fmla="+- 0 14335 965"/>
                                <a:gd name="T5" fmla="*/ T4 w 13370"/>
                                <a:gd name="T6" fmla="+- 0 -255 -651"/>
                                <a:gd name="T7" fmla="*/ -255 h 396"/>
                                <a:gd name="T8" fmla="+- 0 14335 965"/>
                                <a:gd name="T9" fmla="*/ T8 w 13370"/>
                                <a:gd name="T10" fmla="+- 0 -651 -651"/>
                                <a:gd name="T11" fmla="*/ -651 h 396"/>
                                <a:gd name="T12" fmla="+- 0 965 965"/>
                                <a:gd name="T13" fmla="*/ T12 w 13370"/>
                                <a:gd name="T14" fmla="+- 0 -651 -651"/>
                                <a:gd name="T15" fmla="*/ -651 h 396"/>
                                <a:gd name="T16" fmla="+- 0 965 965"/>
                                <a:gd name="T17" fmla="*/ T16 w 13370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70" h="396">
                                  <a:moveTo>
                                    <a:pt x="0" y="396"/>
                                  </a:moveTo>
                                  <a:lnTo>
                                    <a:pt x="13370" y="396"/>
                                  </a:lnTo>
                                  <a:lnTo>
                                    <a:pt x="133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6" name="Group 178"/>
                        <wpg:cNvGrpSpPr>
                          <a:grpSpLocks/>
                        </wpg:cNvGrpSpPr>
                        <wpg:grpSpPr bwMode="auto">
                          <a:xfrm>
                            <a:off x="852" y="-675"/>
                            <a:ext cx="14854" cy="2"/>
                            <a:chOff x="852" y="-675"/>
                            <a:chExt cx="14854" cy="2"/>
                          </a:xfrm>
                        </wpg:grpSpPr>
                        <wps:wsp>
                          <wps:cNvPr id="467" name="Freeform 179"/>
                          <wps:cNvSpPr>
                            <a:spLocks/>
                          </wps:cNvSpPr>
                          <wps:spPr bwMode="auto">
                            <a:xfrm>
                              <a:off x="852" y="-675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8" name="Group 176"/>
                        <wpg:cNvGrpSpPr>
                          <a:grpSpLocks/>
                        </wpg:cNvGrpSpPr>
                        <wpg:grpSpPr bwMode="auto">
                          <a:xfrm>
                            <a:off x="862" y="-652"/>
                            <a:ext cx="13577" cy="2"/>
                            <a:chOff x="862" y="-652"/>
                            <a:chExt cx="13577" cy="2"/>
                          </a:xfrm>
                        </wpg:grpSpPr>
                        <wps:wsp>
                          <wps:cNvPr id="469" name="Freeform 177"/>
                          <wps:cNvSpPr>
                            <a:spLocks/>
                          </wps:cNvSpPr>
                          <wps:spPr bwMode="auto">
                            <a:xfrm>
                              <a:off x="862" y="-652"/>
                              <a:ext cx="13577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577"/>
                                <a:gd name="T2" fmla="+- 0 14438 862"/>
                                <a:gd name="T3" fmla="*/ T2 w 135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77">
                                  <a:moveTo>
                                    <a:pt x="0" y="0"/>
                                  </a:moveTo>
                                  <a:lnTo>
                                    <a:pt x="13576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0" name="Group 174"/>
                        <wpg:cNvGrpSpPr>
                          <a:grpSpLocks/>
                        </wpg:cNvGrpSpPr>
                        <wpg:grpSpPr bwMode="auto">
                          <a:xfrm>
                            <a:off x="857" y="-658"/>
                            <a:ext cx="2" cy="403"/>
                            <a:chOff x="857" y="-658"/>
                            <a:chExt cx="2" cy="403"/>
                          </a:xfrm>
                        </wpg:grpSpPr>
                        <wps:wsp>
                          <wps:cNvPr id="471" name="Freeform 175"/>
                          <wps:cNvSpPr>
                            <a:spLocks/>
                          </wps:cNvSpPr>
                          <wps:spPr bwMode="auto">
                            <a:xfrm>
                              <a:off x="857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2" name="Group 172"/>
                        <wpg:cNvGrpSpPr>
                          <a:grpSpLocks/>
                        </wpg:cNvGrpSpPr>
                        <wpg:grpSpPr bwMode="auto">
                          <a:xfrm>
                            <a:off x="852" y="-250"/>
                            <a:ext cx="14854" cy="2"/>
                            <a:chOff x="852" y="-250"/>
                            <a:chExt cx="14854" cy="2"/>
                          </a:xfrm>
                        </wpg:grpSpPr>
                        <wps:wsp>
                          <wps:cNvPr id="473" name="Freeform 173"/>
                          <wps:cNvSpPr>
                            <a:spLocks/>
                          </wps:cNvSpPr>
                          <wps:spPr bwMode="auto">
                            <a:xfrm>
                              <a:off x="852" y="-250"/>
                              <a:ext cx="1485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4854"/>
                                <a:gd name="T2" fmla="+- 0 15706 852"/>
                                <a:gd name="T3" fmla="*/ T2 w 14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4">
                                  <a:moveTo>
                                    <a:pt x="0" y="0"/>
                                  </a:moveTo>
                                  <a:lnTo>
                                    <a:pt x="14854" y="0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4" name="Group 170"/>
                        <wpg:cNvGrpSpPr>
                          <a:grpSpLocks/>
                        </wpg:cNvGrpSpPr>
                        <wpg:grpSpPr bwMode="auto">
                          <a:xfrm>
                            <a:off x="14443" y="-658"/>
                            <a:ext cx="2" cy="403"/>
                            <a:chOff x="14443" y="-658"/>
                            <a:chExt cx="2" cy="403"/>
                          </a:xfrm>
                        </wpg:grpSpPr>
                        <wps:wsp>
                          <wps:cNvPr id="475" name="Freeform 171"/>
                          <wps:cNvSpPr>
                            <a:spLocks/>
                          </wps:cNvSpPr>
                          <wps:spPr bwMode="auto">
                            <a:xfrm>
                              <a:off x="14443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6" name="Group 168"/>
                        <wpg:cNvGrpSpPr>
                          <a:grpSpLocks/>
                        </wpg:cNvGrpSpPr>
                        <wpg:grpSpPr bwMode="auto">
                          <a:xfrm>
                            <a:off x="15701" y="-658"/>
                            <a:ext cx="2" cy="403"/>
                            <a:chOff x="15701" y="-658"/>
                            <a:chExt cx="2" cy="403"/>
                          </a:xfrm>
                        </wpg:grpSpPr>
                        <wps:wsp>
                          <wps:cNvPr id="477" name="Freeform 169"/>
                          <wps:cNvSpPr>
                            <a:spLocks/>
                          </wps:cNvSpPr>
                          <wps:spPr bwMode="auto">
                            <a:xfrm>
                              <a:off x="15701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B91AE7" id="Group 167" o:spid="_x0000_s1026" style="position:absolute;margin-left:41.45pt;margin-top:-34.85pt;width:744.95pt;height:22.65pt;z-index:-251645952;mso-position-horizontal-relative:page" coordorigin="829,-697" coordsize="14899,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">
                <v:group id="Group 184" o:spid="_x0000_s1027" style="position:absolute;left:14335;top:-651;width:103;height:396" coordorigin="14335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3XceM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13HjCAAAA3AAAAA8A&#10;AAAAAAAAAAAAAAAAqgIAAGRycy9kb3ducmV2LnhtbFBLBQYAAAAABAAEAPoAAACZAwAAAAA=&#10;">
                  <v:shape id="Freeform 185" o:spid="_x0000_s1028" style="position:absolute;left:14335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6xa8YA&#10;AADcAAAADwAAAGRycy9kb3ducmV2LnhtbESPQWvCQBSE7wX/w/KE3upGW0Siq4i2tJReNIIeH9ln&#10;Es2+DbvbJPbXdwsFj8PMfMMsVr2pRUvOV5YVjEcJCOLc6ooLBYfs7WkGwgdkjbVlUnAjD6vl4GGB&#10;qbYd76jdh0JECPsUFZQhNKmUPi/JoB/Zhjh6Z+sMhihdIbXDLsJNLSdJMpUGK44LJTa0KSm/7r+N&#10;grb6yo7d+eLc6d12r5vbz2f9vFXqcdiv5yAC9eEe/m9/aAUv0zH8nY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46xa8YAAADcAAAADwAAAAAAAAAAAAAAAACYAgAAZHJz&#10;L2Rvd25yZXYueG1sUEsFBgAAAAAEAAQA9QAAAIs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182" o:spid="_x0000_s1029" style="position:absolute;left:862;top:-651;width:103;height:396" coordorigin="862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Ovnl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Tr55TFAAAA3AAA&#10;AA8AAAAAAAAAAAAAAAAAqgIAAGRycy9kb3ducmV2LnhtbFBLBQYAAAAABAAEAPoAAACcAwAAAAA=&#10;">
                  <v:shape id="Freeform 183" o:spid="_x0000_s1030" style="position:absolute;left:862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CKh8YA&#10;AADcAAAADwAAAGRycy9kb3ducmV2LnhtbESPQWvCQBSE70L/w/IK3nTTKlJSVym2okgvmkJ7fGSf&#10;Sdrs27C7JtFf7woFj8PMfMPMl72pRUvOV5YVPI0TEMS51RUXCr6y9egFhA/IGmvLpOBMHpaLh8Ec&#10;U2073lN7CIWIEPYpKihDaFIpfV6SQT+2DXH0jtYZDFG6QmqHXYSbWj4nyUwarDgulNjQqqT873Ay&#10;CtrqM/vujr/O/Wxs97E6X3b15F2p4WP/9goiUB/u4f/2ViuYziZwOxOPgFx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BCKh8YAAADcAAAADwAAAAAAAAAAAAAAAACYAgAAZHJz&#10;L2Rvd25yZXYueG1sUEsFBgAAAAAEAAQA9QAAAIs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180" o:spid="_x0000_s1031" style="position:absolute;left:965;top:-651;width:13370;height:396" coordorigin="965,-651" coordsize="13370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7ae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sk7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Ttp7xgAAANwA&#10;AAAPAAAAAAAAAAAAAAAAAKoCAABkcnMvZG93bnJldi54bWxQSwUGAAAAAAQABAD6AAAAnQMAAAAA&#10;">
                  <v:shape id="Freeform 181" o:spid="_x0000_s1032" style="position:absolute;left:965;top:-651;width:13370;height:396;visibility:visible;mso-wrap-style:square;v-text-anchor:top" coordsize="13370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FeKsIA&#10;AADcAAAADwAAAGRycy9kb3ducmV2LnhtbESPQYvCMBSE74L/ITxhb5rqWnGrUaQo7NXqwePb5tkU&#10;m5fSRK3/frOw4HGYmW+Y9ba3jXhQ52vHCqaTBARx6XTNlYLz6TBegvABWWPjmBS8yMN2MxysMdPu&#10;yUd6FKESEcI+QwUmhDaT0peGLPqJa4mjd3WdxRBlV0nd4TPCbSNnSbKQFmuOCwZbyg2Vt+JuFaTm&#10;J71/Xfzn6VDbvC+q1342z5X6GPW7FYhAfXiH/9vfWsF8kcLfmXgE5O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oV4qwgAAANwAAAAPAAAAAAAAAAAAAAAAAJgCAABkcnMvZG93&#10;bnJldi54bWxQSwUGAAAAAAQABAD1AAAAhwMAAAAA&#10;" path="m,396r13370,l13370,,,,,396e" fillcolor="#e7e7e7" stroked="f">
                    <v:path arrowok="t" o:connecttype="custom" o:connectlocs="0,-255;13370,-255;13370,-651;0,-651;0,-255" o:connectangles="0,0,0,0,0"/>
                  </v:shape>
                </v:group>
                <v:group id="Group 178" o:spid="_x0000_s1033" style="position:absolute;left:852;top:-675;width:14854;height:2" coordorigin="852,-675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9Dhl8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sFX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Q4ZfFAAAA3AAA&#10;AA8AAAAAAAAAAAAAAAAAqgIAAGRycy9kb3ducmV2LnhtbFBLBQYAAAAABAAEAPoAAACcAwAAAAA=&#10;">
                  <v:shape id="Freeform 179" o:spid="_x0000_s1034" style="position:absolute;left:852;top:-675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EB4cUA&#10;AADcAAAADwAAAGRycy9kb3ducmV2LnhtbESP0WrCQBRE3wv9h+UW+iJ1Y9FYoquIrSD4otEPuGSv&#10;STR7N81udf17VxD6OMzMGWY6D6YRF+pcbVnBoJ+AIC6srrlUcNivPr5AOI+ssbFMCm7kYD57fZli&#10;pu2Vd3TJfSkihF2GCirv20xKV1Rk0PVtSxy9o+0M+ii7UuoOrxFuGvmZJKk0WHNcqLClZUXFOf8z&#10;CsLm1GwP695P4nq0HKW/uP8OqVLvb2ExAeEp+P/ws73WCobpGB5n4hG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8QHhxQAAANwAAAAPAAAAAAAAAAAAAAAAAJgCAABkcnMv&#10;ZG93bnJldi54bWxQSwUGAAAAAAQABAD1AAAAigMAAAAA&#10;" path="m,l14854,e" filled="f" strokeweight="2.26pt">
                    <v:path arrowok="t" o:connecttype="custom" o:connectlocs="0,0;14854,0" o:connectangles="0,0"/>
                  </v:shape>
                </v:group>
                <v:group id="Group 176" o:spid="_x0000_s1035" style="position:absolute;left:862;top:-652;width:13577;height:2" coordorigin="862,-652" coordsize="135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PQfs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L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D0H7CAAAA3AAAAA8A&#10;AAAAAAAAAAAAAAAAqgIAAGRycy9kb3ducmV2LnhtbFBLBQYAAAAABAAEAPoAAACZAwAAAAA=&#10;">
                  <v:shape id="Freeform 177" o:spid="_x0000_s1036" style="position:absolute;left:862;top:-652;width:13577;height:2;visibility:visible;mso-wrap-style:square;v-text-anchor:top" coordsize="135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Tp28QA&#10;AADcAAAADwAAAGRycy9kb3ducmV2LnhtbESPQWvCQBSE7wX/w/IKvdVNpUgbXUXEigc9NAq9PrPP&#10;TTD7NmRfY/rvu0Khx2FmvmHmy8E3qqcu1oENvIwzUMRlsDU7A6fjx/MbqCjIFpvAZOCHIiwXo4c5&#10;5jbc+JP6QpxKEI45GqhE2lzrWFbkMY5DS5y8S+g8SpKd07bDW4L7Rk+ybKo91pwWKmxpXVF5Lb69&#10;ga/isJXNdn8Nu17255N1rR+cMU+Pw2oGSmiQ//Bfe2cNvE7f4X4mHQG9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k6dvEAAAA3AAAAA8AAAAAAAAAAAAAAAAAmAIAAGRycy9k&#10;b3ducmV2LnhtbFBLBQYAAAAABAAEAPUAAACJAwAAAAA=&#10;" path="m,l13576,e" filled="f" strokecolor="#e7e7e7" strokeweight=".22pt">
                    <v:path arrowok="t" o:connecttype="custom" o:connectlocs="0,0;13576,0" o:connectangles="0,0"/>
                  </v:shape>
                </v:group>
                <v:group id="Group 174" o:spid="_x0000_s1037" style="position:absolute;left:857;top:-658;width:2;height:403" coordorigin="857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qxKpc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X4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6sSqXCAAAA3AAAAA8A&#10;AAAAAAAAAAAAAAAAqgIAAGRycy9kb3ducmV2LnhtbFBLBQYAAAAABAAEAPoAAACZAwAAAAA=&#10;">
                  <v:shape id="Freeform 175" o:spid="_x0000_s1038" style="position:absolute;left:857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uob8QA&#10;AADcAAAADwAAAGRycy9kb3ducmV2LnhtbESPS4vCQBCE74L/YWjBm05cXyE6iiwIewgsPhC8NZk2&#10;iWZ6QmbU7L93FgSPRXV91bVct6YSD2pcaVnBaBiBIM6sLjlXcDxsBzEI55E1VpZJwR85WK+6nSUm&#10;2j55R4+9z0WAsEtQQeF9nUjpsoIMuqGtiYN3sY1BH2STS93gM8BNJb+iaCYNlhwaCqzpu6Dstr+b&#10;8Mb5dL2k6a3Vv9bEeqdjO56mSvV77WYBwlPrP8fv9I9WMJmP4H9MIIB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0rqG/EAAAA3AAAAA8AAAAAAAAAAAAAAAAAmAIAAGRycy9k&#10;b3ducmV2LnhtbFBLBQYAAAAABAAEAPUAAACJAwAAAAA=&#10;" path="m,l,403e" filled="f" strokeweight=".20497mm">
                    <v:path arrowok="t" o:connecttype="custom" o:connectlocs="0,-658;0,-255" o:connectangles="0,0"/>
                  </v:shape>
                </v:group>
                <v:group id="Group 172" o:spid="_x0000_s1039" style="position:absolute;left:852;top:-250;width:14854;height:2" coordorigin="852,-250" coordsize="14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JxSc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dj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ycUnFAAAA3AAA&#10;AA8AAAAAAAAAAAAAAAAAqgIAAGRycy9kb3ducmV2LnhtbFBLBQYAAAAABAAEAPoAAACcAwAAAAA=&#10;">
                  <v:shape id="Freeform 173" o:spid="_x0000_s1040" style="position:absolute;left:852;top:-250;width:14854;height:2;visibility:visible;mso-wrap-style:square;v-text-anchor:top" coordsize="14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aMLsMA&#10;AADcAAAADwAAAGRycy9kb3ducmV2LnhtbESPQYvCMBSE78L+h/AWvGm6WtalGmURBPGgWPWwt0fz&#10;bIvNS0mi1n9vBGGPw8x8w8wWnWnEjZyvLSv4GiYgiAuray4VHA+rwQ8IH5A1NpZJwYM8LOYfvRlm&#10;2t55T7c8lCJC2GeooAqhzaT0RUUG/dC2xNE7W2cwROlKqR3eI9w0cpQk39JgzXGhwpaWFRWX/GoU&#10;rLa7FM3+z41oR7w5nY6XdJ0o1f/sfqcgAnXhP/xur7WCdDKG15l4BO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qaMLsMAAADcAAAADwAAAAAAAAAAAAAAAACYAgAAZHJzL2Rv&#10;d25yZXYueG1sUEsFBgAAAAAEAAQA9QAAAIgDAAAAAA==&#10;" path="m,l14854,e" filled="f" strokeweight=".20497mm">
                    <v:path arrowok="t" o:connecttype="custom" o:connectlocs="0,0;14854,0" o:connectangles="0,0"/>
                  </v:shape>
                </v:group>
                <v:group id="Group 170" o:spid="_x0000_s1041" style="position:absolute;left:14443;top:-658;width:2;height:403" coordorigin="14443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ZdMps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V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l0ymxgAAANwA&#10;AAAPAAAAAAAAAAAAAAAAAKoCAABkcnMvZG93bnJldi54bWxQSwUGAAAAAAQABAD6AAAAnQMAAAAA&#10;">
                  <v:shape id="Freeform 171" o:spid="_x0000_s1042" style="position:absolute;left:14443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CubMMA&#10;AADcAAAADwAAAGRycy9kb3ducmV2LnhtbESPzYrCQBCE7wu+w9CCt3Xif4iOIoLgISC6InhrMm0S&#10;zfSEzKjx7Z2FhT0W1fVV12LVmko8qXGlZQWDfgSCOLO65FzB6Wf7HYNwHlljZZkUvMnBatn5WmCi&#10;7YsP9Dz6XAQIuwQVFN7XiZQuK8ig69uaOHhX2xj0QTa51A2+AtxUchhFU2mw5NBQYE2bgrL78WHC&#10;G5fz7Zqm91bvrYn1Qcd2NEmV6nXb9RyEp9b/H/+ld1rBeDaB3zGBAH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CubMMAAADcAAAADwAAAAAAAAAAAAAAAACYAgAAZHJzL2Rv&#10;d25yZXYueG1sUEsFBgAAAAAEAAQA9QAAAIgDAAAAAA==&#10;" path="m,l,403e" filled="f" strokeweight=".20497mm">
                    <v:path arrowok="t" o:connecttype="custom" o:connectlocs="0,-658;0,-255" o:connectangles="0,0"/>
                  </v:shape>
                </v:group>
                <v:group id="Group 168" o:spid="_x0000_s1043" style="position:absolute;left:15701;top:-658;width:2;height:403" coordorigin="15701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gl3Ss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t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CXdKxgAAANwA&#10;AAAPAAAAAAAAAAAAAAAAAKoCAABkcnMvZG93bnJldi54bWxQSwUGAAAAAAQABAD6AAAAnQMAAAAA&#10;">
                  <v:shape id="Freeform 169" o:spid="_x0000_s1044" style="position:absolute;left:15701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5VvccA&#10;AADcAAAADwAAAGRycy9kb3ducmV2LnhtbESPQWvCQBSE7wX/w/KEXkrdVKxKdBURpB5Codbi9Zl9&#10;JsHs23R3jWl/vSsUehxm5htmvuxMLVpyvrKs4GWQgCDOra64ULD/3DxPQfiArLG2TAp+yMNy0XuY&#10;Y6rtlT+o3YVCRAj7FBWUITSplD4vyaAf2IY4eifrDIYoXSG1w2uEm1oOk2QsDVYcF0psaF1Sft5d&#10;jILx+7DdP71evqrs+y375ePUHUym1GO/W81ABOrCf/ivvdUKRpMJ3M/EIyA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KeVb3HAAAA3AAAAA8AAAAAAAAAAAAAAAAAmAIAAGRy&#10;cy9kb3ducmV2LnhtbFBLBQYAAAAABAAEAPUAAACMAwAAAAA=&#10;" path="m,l,403e" filled="f" strokeweight=".58pt">
                    <v:path arrowok="t" o:connecttype="custom" o:connectlocs="0,-658;0,-255" o:connectangles="0,0"/>
                  </v:shape>
                </v:group>
                <w10:wrap anchorx="page"/>
              </v:group>
            </w:pict>
          </mc:Fallback>
        </mc:AlternateContent>
      </w:r>
      <w:r w:rsidR="00A73B55">
        <w:rPr>
          <w:rFonts w:ascii="Arial" w:eastAsia="Arial" w:hAnsi="Arial" w:cs="Arial"/>
          <w:sz w:val="24"/>
          <w:szCs w:val="24"/>
        </w:rPr>
        <w:t>*</w:t>
      </w:r>
      <w:r w:rsidR="00A73B55">
        <w:rPr>
          <w:rFonts w:ascii="Arial" w:eastAsia="Arial" w:hAnsi="Arial" w:cs="Arial"/>
          <w:spacing w:val="1"/>
          <w:sz w:val="24"/>
          <w:szCs w:val="24"/>
        </w:rPr>
        <w:t>A</w:t>
      </w:r>
      <w:r w:rsidR="00A73B55">
        <w:rPr>
          <w:rFonts w:ascii="Arial" w:eastAsia="Arial" w:hAnsi="Arial" w:cs="Arial"/>
          <w:spacing w:val="-1"/>
          <w:sz w:val="24"/>
          <w:szCs w:val="24"/>
        </w:rPr>
        <w:t>r</w:t>
      </w:r>
      <w:r w:rsidR="00A73B55">
        <w:rPr>
          <w:rFonts w:ascii="Arial" w:eastAsia="Arial" w:hAnsi="Arial" w:cs="Arial"/>
          <w:sz w:val="24"/>
          <w:szCs w:val="24"/>
        </w:rPr>
        <w:t>t: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z w:val="24"/>
          <w:szCs w:val="24"/>
        </w:rPr>
        <w:t>H</w:t>
      </w:r>
      <w:r w:rsidR="00A73B55">
        <w:rPr>
          <w:rFonts w:ascii="Arial" w:eastAsia="Arial" w:hAnsi="Arial" w:cs="Arial"/>
          <w:spacing w:val="1"/>
          <w:sz w:val="24"/>
          <w:szCs w:val="24"/>
        </w:rPr>
        <w:t>ab</w:t>
      </w:r>
      <w:r w:rsidR="00A73B55">
        <w:rPr>
          <w:rFonts w:ascii="Arial" w:eastAsia="Arial" w:hAnsi="Arial" w:cs="Arial"/>
          <w:sz w:val="24"/>
          <w:szCs w:val="24"/>
        </w:rPr>
        <w:t>ilit</w:t>
      </w:r>
      <w:r w:rsidR="00A73B55">
        <w:rPr>
          <w:rFonts w:ascii="Arial" w:eastAsia="Arial" w:hAnsi="Arial" w:cs="Arial"/>
          <w:spacing w:val="1"/>
          <w:sz w:val="24"/>
          <w:szCs w:val="24"/>
        </w:rPr>
        <w:t>a</w:t>
      </w:r>
      <w:r w:rsidR="00A73B55">
        <w:rPr>
          <w:rFonts w:ascii="Arial" w:eastAsia="Arial" w:hAnsi="Arial" w:cs="Arial"/>
          <w:sz w:val="24"/>
          <w:szCs w:val="24"/>
        </w:rPr>
        <w:t>t</w:t>
      </w:r>
      <w:r w:rsidR="00A73B55">
        <w:rPr>
          <w:rFonts w:ascii="Arial" w:eastAsia="Arial" w:hAnsi="Arial" w:cs="Arial"/>
          <w:spacing w:val="-3"/>
          <w:sz w:val="24"/>
          <w:szCs w:val="24"/>
        </w:rPr>
        <w:t>i</w:t>
      </w:r>
      <w:r w:rsidR="00A73B55">
        <w:rPr>
          <w:rFonts w:ascii="Arial" w:eastAsia="Arial" w:hAnsi="Arial" w:cs="Arial"/>
          <w:spacing w:val="1"/>
          <w:sz w:val="24"/>
          <w:szCs w:val="24"/>
        </w:rPr>
        <w:t>on</w:t>
      </w:r>
      <w:r w:rsidR="00A73B55">
        <w:rPr>
          <w:rFonts w:ascii="Arial" w:eastAsia="Arial" w:hAnsi="Arial" w:cs="Arial"/>
          <w:sz w:val="24"/>
          <w:szCs w:val="24"/>
        </w:rPr>
        <w:t>,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z w:val="24"/>
          <w:szCs w:val="24"/>
        </w:rPr>
        <w:t>D</w:t>
      </w:r>
      <w:r w:rsidR="00A73B55">
        <w:rPr>
          <w:rFonts w:ascii="Arial" w:eastAsia="Arial" w:hAnsi="Arial" w:cs="Arial"/>
          <w:spacing w:val="-1"/>
          <w:sz w:val="24"/>
          <w:szCs w:val="24"/>
        </w:rPr>
        <w:t>r</w:t>
      </w:r>
      <w:r w:rsidR="00A73B55">
        <w:rPr>
          <w:rFonts w:ascii="Arial" w:eastAsia="Arial" w:hAnsi="Arial" w:cs="Arial"/>
          <w:sz w:val="24"/>
          <w:szCs w:val="24"/>
        </w:rPr>
        <w:t>.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pacing w:val="-1"/>
          <w:sz w:val="24"/>
          <w:szCs w:val="24"/>
        </w:rPr>
        <w:t>rer</w:t>
      </w:r>
      <w:r w:rsidR="00A73B55">
        <w:rPr>
          <w:rFonts w:ascii="Arial" w:eastAsia="Arial" w:hAnsi="Arial" w:cs="Arial"/>
          <w:sz w:val="24"/>
          <w:szCs w:val="24"/>
        </w:rPr>
        <w:t>.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na</w:t>
      </w:r>
      <w:r w:rsidR="00A73B55">
        <w:rPr>
          <w:rFonts w:ascii="Arial" w:eastAsia="Arial" w:hAnsi="Arial" w:cs="Arial"/>
          <w:sz w:val="24"/>
          <w:szCs w:val="24"/>
        </w:rPr>
        <w:t>t</w:t>
      </w:r>
      <w:r w:rsidR="00A73B55">
        <w:rPr>
          <w:rFonts w:ascii="Arial" w:eastAsia="Arial" w:hAnsi="Arial" w:cs="Arial"/>
          <w:spacing w:val="-2"/>
          <w:sz w:val="24"/>
          <w:szCs w:val="24"/>
        </w:rPr>
        <w:t>.</w:t>
      </w:r>
      <w:r w:rsidR="00A73B55">
        <w:rPr>
          <w:rFonts w:ascii="Arial" w:eastAsia="Arial" w:hAnsi="Arial" w:cs="Arial"/>
          <w:sz w:val="24"/>
          <w:szCs w:val="24"/>
        </w:rPr>
        <w:t>,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z w:val="24"/>
          <w:szCs w:val="24"/>
        </w:rPr>
        <w:t>D</w:t>
      </w:r>
      <w:r w:rsidR="00A73B55">
        <w:rPr>
          <w:rFonts w:ascii="Arial" w:eastAsia="Arial" w:hAnsi="Arial" w:cs="Arial"/>
          <w:spacing w:val="-1"/>
          <w:sz w:val="24"/>
          <w:szCs w:val="24"/>
        </w:rPr>
        <w:t>r</w:t>
      </w:r>
      <w:r w:rsidR="00A73B55">
        <w:rPr>
          <w:rFonts w:ascii="Arial" w:eastAsia="Arial" w:hAnsi="Arial" w:cs="Arial"/>
          <w:sz w:val="24"/>
          <w:szCs w:val="24"/>
        </w:rPr>
        <w:t>.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pacing w:val="-1"/>
          <w:sz w:val="24"/>
          <w:szCs w:val="24"/>
        </w:rPr>
        <w:t>r</w:t>
      </w:r>
      <w:r w:rsidR="00A73B55">
        <w:rPr>
          <w:rFonts w:ascii="Arial" w:eastAsia="Arial" w:hAnsi="Arial" w:cs="Arial"/>
          <w:spacing w:val="1"/>
          <w:sz w:val="24"/>
          <w:szCs w:val="24"/>
        </w:rPr>
        <w:t>e</w:t>
      </w:r>
      <w:r w:rsidR="00A73B55">
        <w:rPr>
          <w:rFonts w:ascii="Arial" w:eastAsia="Arial" w:hAnsi="Arial" w:cs="Arial"/>
          <w:spacing w:val="-1"/>
          <w:sz w:val="24"/>
          <w:szCs w:val="24"/>
        </w:rPr>
        <w:t>r</w:t>
      </w:r>
      <w:r w:rsidR="00A73B55">
        <w:rPr>
          <w:rFonts w:ascii="Arial" w:eastAsia="Arial" w:hAnsi="Arial" w:cs="Arial"/>
          <w:sz w:val="24"/>
          <w:szCs w:val="24"/>
        </w:rPr>
        <w:t>.</w:t>
      </w:r>
      <w:r w:rsidR="00A73B55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pacing w:val="2"/>
          <w:sz w:val="24"/>
          <w:szCs w:val="24"/>
        </w:rPr>
        <w:t>m</w:t>
      </w:r>
      <w:r w:rsidR="00A73B55">
        <w:rPr>
          <w:rFonts w:ascii="Arial" w:eastAsia="Arial" w:hAnsi="Arial" w:cs="Arial"/>
          <w:spacing w:val="1"/>
          <w:sz w:val="24"/>
          <w:szCs w:val="24"/>
        </w:rPr>
        <w:t>ed</w:t>
      </w:r>
      <w:r w:rsidR="00A73B55">
        <w:rPr>
          <w:rFonts w:ascii="Arial" w:eastAsia="Arial" w:hAnsi="Arial" w:cs="Arial"/>
          <w:sz w:val="24"/>
          <w:szCs w:val="24"/>
        </w:rPr>
        <w:t>ic</w:t>
      </w:r>
      <w:r w:rsidR="00A73B55">
        <w:rPr>
          <w:rFonts w:ascii="Arial" w:eastAsia="Arial" w:hAnsi="Arial" w:cs="Arial"/>
          <w:spacing w:val="-2"/>
          <w:sz w:val="24"/>
          <w:szCs w:val="24"/>
        </w:rPr>
        <w:t>.</w:t>
      </w:r>
      <w:r w:rsidR="00A73B55">
        <w:rPr>
          <w:rFonts w:ascii="Arial" w:eastAsia="Arial" w:hAnsi="Arial" w:cs="Arial"/>
          <w:sz w:val="24"/>
          <w:szCs w:val="24"/>
        </w:rPr>
        <w:t>,</w:t>
      </w:r>
      <w:r w:rsidR="00A73B55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z w:val="24"/>
          <w:szCs w:val="24"/>
        </w:rPr>
        <w:t>D</w:t>
      </w:r>
      <w:r w:rsidR="00A73B55">
        <w:rPr>
          <w:rFonts w:ascii="Arial" w:eastAsia="Arial" w:hAnsi="Arial" w:cs="Arial"/>
          <w:spacing w:val="-1"/>
          <w:sz w:val="24"/>
          <w:szCs w:val="24"/>
        </w:rPr>
        <w:t>r</w:t>
      </w:r>
      <w:r w:rsidR="00A73B55">
        <w:rPr>
          <w:rFonts w:ascii="Arial" w:eastAsia="Arial" w:hAnsi="Arial" w:cs="Arial"/>
          <w:sz w:val="24"/>
          <w:szCs w:val="24"/>
        </w:rPr>
        <w:t>.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pacing w:val="2"/>
          <w:sz w:val="24"/>
          <w:szCs w:val="24"/>
        </w:rPr>
        <w:t>m</w:t>
      </w:r>
      <w:r w:rsidR="00A73B55">
        <w:rPr>
          <w:rFonts w:ascii="Arial" w:eastAsia="Arial" w:hAnsi="Arial" w:cs="Arial"/>
          <w:spacing w:val="1"/>
          <w:sz w:val="24"/>
          <w:szCs w:val="24"/>
        </w:rPr>
        <w:t>e</w:t>
      </w:r>
      <w:r w:rsidR="00A73B55">
        <w:rPr>
          <w:rFonts w:ascii="Arial" w:eastAsia="Arial" w:hAnsi="Arial" w:cs="Arial"/>
          <w:spacing w:val="-1"/>
          <w:sz w:val="24"/>
          <w:szCs w:val="24"/>
        </w:rPr>
        <w:t>d</w:t>
      </w:r>
      <w:r w:rsidR="00A73B55">
        <w:rPr>
          <w:rFonts w:ascii="Arial" w:eastAsia="Arial" w:hAnsi="Arial" w:cs="Arial"/>
          <w:sz w:val="24"/>
          <w:szCs w:val="24"/>
        </w:rPr>
        <w:t>.,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z w:val="24"/>
          <w:szCs w:val="24"/>
        </w:rPr>
        <w:t>Di</w:t>
      </w:r>
      <w:r w:rsidR="00A73B55">
        <w:rPr>
          <w:rFonts w:ascii="Arial" w:eastAsia="Arial" w:hAnsi="Arial" w:cs="Arial"/>
          <w:spacing w:val="1"/>
          <w:sz w:val="24"/>
          <w:szCs w:val="24"/>
        </w:rPr>
        <w:t>p</w:t>
      </w:r>
      <w:r w:rsidR="00A73B55">
        <w:rPr>
          <w:rFonts w:ascii="Arial" w:eastAsia="Arial" w:hAnsi="Arial" w:cs="Arial"/>
          <w:sz w:val="24"/>
          <w:szCs w:val="24"/>
        </w:rPr>
        <w:t>l.,</w:t>
      </w:r>
      <w:r w:rsidR="00A73B55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spacing w:val="-1"/>
          <w:sz w:val="24"/>
          <w:szCs w:val="24"/>
        </w:rPr>
        <w:t>M</w:t>
      </w:r>
      <w:r w:rsidR="00A73B55">
        <w:rPr>
          <w:rFonts w:ascii="Arial" w:eastAsia="Arial" w:hAnsi="Arial" w:cs="Arial"/>
          <w:spacing w:val="1"/>
          <w:sz w:val="24"/>
          <w:szCs w:val="24"/>
        </w:rPr>
        <w:t>a</w:t>
      </w:r>
      <w:r w:rsidR="00A73B55">
        <w:rPr>
          <w:rFonts w:ascii="Arial" w:eastAsia="Arial" w:hAnsi="Arial" w:cs="Arial"/>
          <w:spacing w:val="-2"/>
          <w:sz w:val="24"/>
          <w:szCs w:val="24"/>
        </w:rPr>
        <w:t>s</w:t>
      </w:r>
      <w:r w:rsidR="00A73B55">
        <w:rPr>
          <w:rFonts w:ascii="Arial" w:eastAsia="Arial" w:hAnsi="Arial" w:cs="Arial"/>
          <w:sz w:val="24"/>
          <w:szCs w:val="24"/>
        </w:rPr>
        <w:t>t</w:t>
      </w:r>
      <w:r w:rsidR="00A73B55">
        <w:rPr>
          <w:rFonts w:ascii="Arial" w:eastAsia="Arial" w:hAnsi="Arial" w:cs="Arial"/>
          <w:spacing w:val="1"/>
          <w:sz w:val="24"/>
          <w:szCs w:val="24"/>
        </w:rPr>
        <w:t>e</w:t>
      </w:r>
      <w:r w:rsidR="00A73B55">
        <w:rPr>
          <w:rFonts w:ascii="Arial" w:eastAsia="Arial" w:hAnsi="Arial" w:cs="Arial"/>
          <w:sz w:val="24"/>
          <w:szCs w:val="24"/>
        </w:rPr>
        <w:t>r</w:t>
      </w:r>
    </w:p>
    <w:p w:rsidR="00A73B55" w:rsidRDefault="00A73B55" w:rsidP="00A73B55">
      <w:pPr>
        <w:spacing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 w:rsidRPr="00A73B55">
        <w:rPr>
          <w:rFonts w:ascii="Arial" w:eastAsia="Arial" w:hAnsi="Arial" w:cs="Arial"/>
          <w:position w:val="-1"/>
          <w:sz w:val="24"/>
          <w:szCs w:val="24"/>
        </w:rPr>
        <w:t>**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Ba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c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h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l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Pr="00A73B55">
        <w:rPr>
          <w:rFonts w:ascii="Arial" w:eastAsia="Arial" w:hAnsi="Arial" w:cs="Arial"/>
          <w:position w:val="-1"/>
          <w:sz w:val="24"/>
          <w:szCs w:val="24"/>
        </w:rPr>
        <w:t xml:space="preserve">r = 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0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,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5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;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s</w:t>
      </w:r>
      <w:r w:rsidRPr="00A73B55">
        <w:rPr>
          <w:rFonts w:ascii="Arial" w:eastAsia="Arial" w:hAnsi="Arial" w:cs="Arial"/>
          <w:spacing w:val="-2"/>
          <w:position w:val="-1"/>
          <w:sz w:val="24"/>
          <w:szCs w:val="24"/>
        </w:rPr>
        <w:t>t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/Di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l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m</w:t>
      </w:r>
      <w:r w:rsidRPr="00A73B55">
        <w:rPr>
          <w:rFonts w:ascii="Arial" w:eastAsia="Arial" w:hAnsi="Arial" w:cs="Arial"/>
          <w:spacing w:val="2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position w:val="-1"/>
          <w:sz w:val="24"/>
          <w:szCs w:val="24"/>
        </w:rPr>
        <w:t xml:space="preserve">= 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1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;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D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.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spacing w:val="2"/>
          <w:position w:val="-1"/>
          <w:sz w:val="24"/>
          <w:szCs w:val="24"/>
        </w:rPr>
        <w:t>m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.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Diss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t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ti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n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position w:val="-1"/>
          <w:sz w:val="24"/>
          <w:szCs w:val="24"/>
        </w:rPr>
        <w:t xml:space="preserve">= 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2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;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D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.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A73B55">
        <w:rPr>
          <w:rFonts w:ascii="Arial" w:eastAsia="Arial" w:hAnsi="Arial" w:cs="Arial"/>
          <w:spacing w:val="-3"/>
          <w:position w:val="-1"/>
          <w:sz w:val="24"/>
          <w:szCs w:val="24"/>
        </w:rPr>
        <w:t>r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A73B55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.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na</w:t>
      </w:r>
      <w:r w:rsidRPr="00A73B55">
        <w:rPr>
          <w:rFonts w:ascii="Arial" w:eastAsia="Arial" w:hAnsi="Arial" w:cs="Arial"/>
          <w:spacing w:val="-2"/>
          <w:position w:val="-1"/>
          <w:sz w:val="24"/>
          <w:szCs w:val="24"/>
        </w:rPr>
        <w:t>t</w:t>
      </w:r>
      <w:r w:rsidRPr="00A73B55">
        <w:rPr>
          <w:rFonts w:ascii="Arial" w:eastAsia="Arial" w:hAnsi="Arial" w:cs="Arial"/>
          <w:position w:val="-1"/>
          <w:sz w:val="24"/>
          <w:szCs w:val="24"/>
        </w:rPr>
        <w:t>.</w:t>
      </w:r>
      <w:r w:rsidRPr="00A73B55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Diss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on</w:t>
      </w:r>
      <w:r>
        <w:rPr>
          <w:rFonts w:ascii="Arial" w:eastAsia="Arial" w:hAnsi="Arial" w:cs="Arial"/>
          <w:position w:val="-1"/>
          <w:sz w:val="24"/>
          <w:szCs w:val="24"/>
        </w:rPr>
        <w:t>/D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r</w:t>
      </w:r>
      <w:r>
        <w:rPr>
          <w:rFonts w:ascii="Arial" w:eastAsia="Arial" w:hAnsi="Arial" w:cs="Arial"/>
          <w:position w:val="-1"/>
          <w:sz w:val="24"/>
          <w:szCs w:val="24"/>
        </w:rPr>
        <w:t>.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>
        <w:rPr>
          <w:rFonts w:ascii="Arial" w:eastAsia="Arial" w:hAnsi="Arial" w:cs="Arial"/>
          <w:position w:val="-1"/>
          <w:sz w:val="24"/>
          <w:szCs w:val="24"/>
        </w:rPr>
        <w:t>.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ed</w:t>
      </w:r>
      <w:r>
        <w:rPr>
          <w:rFonts w:ascii="Arial" w:eastAsia="Arial" w:hAnsi="Arial" w:cs="Arial"/>
          <w:position w:val="-1"/>
          <w:sz w:val="24"/>
          <w:szCs w:val="24"/>
        </w:rPr>
        <w:t>ic.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=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3</w:t>
      </w:r>
      <w:r>
        <w:rPr>
          <w:rFonts w:ascii="Arial" w:eastAsia="Arial" w:hAnsi="Arial" w:cs="Arial"/>
          <w:position w:val="-1"/>
          <w:sz w:val="24"/>
          <w:szCs w:val="24"/>
        </w:rPr>
        <w:t>;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ab</w:t>
      </w:r>
      <w:r>
        <w:rPr>
          <w:rFonts w:ascii="Arial" w:eastAsia="Arial" w:hAnsi="Arial" w:cs="Arial"/>
          <w:position w:val="-1"/>
          <w:sz w:val="24"/>
          <w:szCs w:val="24"/>
        </w:rPr>
        <w:t>il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i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ti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= 4</w:t>
      </w:r>
    </w:p>
    <w:p w:rsidR="00A73B55" w:rsidRDefault="00A73B55" w:rsidP="00A73B55">
      <w:pPr>
        <w:spacing w:before="8" w:after="0" w:line="150" w:lineRule="exact"/>
        <w:rPr>
          <w:sz w:val="15"/>
          <w:szCs w:val="15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9"/>
        <w:gridCol w:w="3449"/>
        <w:gridCol w:w="2914"/>
        <w:gridCol w:w="1442"/>
        <w:gridCol w:w="3444"/>
        <w:gridCol w:w="1277"/>
      </w:tblGrid>
      <w:tr w:rsidR="00A73B55" w:rsidRPr="00A07B44" w:rsidTr="00A73B55">
        <w:trPr>
          <w:trHeight w:hRule="exact" w:val="406"/>
        </w:trPr>
        <w:tc>
          <w:tcPr>
            <w:tcW w:w="1513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Dri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rbu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 dur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h 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om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/von der</w:t>
            </w:r>
            <w:r w:rsidRPr="003D24AF">
              <w:rPr>
                <w:rFonts w:ascii="Arial" w:eastAsia="Arial" w:hAnsi="Arial" w:cs="Arial"/>
                <w:b/>
                <w:bCs/>
                <w:spacing w:val="6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/-in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/-innen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*/**</w:t>
            </w:r>
          </w:p>
        </w:tc>
      </w:tr>
      <w:tr w:rsidR="00A73B55" w:rsidTr="00A73B55">
        <w:trPr>
          <w:trHeight w:hRule="exact" w:val="682"/>
        </w:trPr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tabs>
                <w:tab w:val="left" w:pos="2120"/>
              </w:tabs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ab/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er</w:t>
            </w:r>
          </w:p>
          <w:p w:rsidR="00A73B55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er</w:t>
            </w:r>
            <w:r w:rsidR="000A2BA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/-innen</w:t>
            </w:r>
          </w:p>
        </w:tc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illigung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Qu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lle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Korr.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Förd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olum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***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A73B55" w:rsidTr="00A73B55">
        <w:trPr>
          <w:trHeight w:hRule="exact" w:val="406"/>
        </w:trPr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10" w:lineRule="exact"/>
        <w:rPr>
          <w:sz w:val="11"/>
          <w:szCs w:val="11"/>
        </w:rPr>
      </w:pPr>
    </w:p>
    <w:p w:rsidR="00A73B55" w:rsidRDefault="00A73B55" w:rsidP="00A73B55">
      <w:pPr>
        <w:spacing w:before="29" w:after="0" w:line="271" w:lineRule="exact"/>
        <w:ind w:right="1472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Σ****</w:t>
      </w:r>
    </w:p>
    <w:p w:rsidR="00A73B55" w:rsidRDefault="00A73B55" w:rsidP="00A73B55">
      <w:pPr>
        <w:spacing w:before="2" w:after="0" w:line="120" w:lineRule="exact"/>
        <w:rPr>
          <w:sz w:val="12"/>
          <w:szCs w:val="12"/>
        </w:rPr>
      </w:pPr>
    </w:p>
    <w:p w:rsidR="00A73B55" w:rsidRDefault="00A73B55" w:rsidP="00A73B55">
      <w:pPr>
        <w:spacing w:after="0" w:line="200" w:lineRule="exact"/>
      </w:pPr>
    </w:p>
    <w:p w:rsidR="00A73B55" w:rsidRPr="003D24AF" w:rsidRDefault="00725FBF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-441325</wp:posOffset>
                </wp:positionV>
                <wp:extent cx="9645015" cy="286385"/>
                <wp:effectExtent l="0" t="0" r="0" b="0"/>
                <wp:wrapNone/>
                <wp:docPr id="440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45015" cy="286385"/>
                          <a:chOff x="829" y="-695"/>
                          <a:chExt cx="15189" cy="451"/>
                        </a:xfrm>
                      </wpg:grpSpPr>
                      <wpg:grpSp>
                        <wpg:cNvPr id="441" name="Group 165"/>
                        <wpg:cNvGrpSpPr>
                          <a:grpSpLocks/>
                        </wpg:cNvGrpSpPr>
                        <wpg:grpSpPr bwMode="auto">
                          <a:xfrm>
                            <a:off x="14606" y="-651"/>
                            <a:ext cx="103" cy="396"/>
                            <a:chOff x="14606" y="-651"/>
                            <a:chExt cx="103" cy="396"/>
                          </a:xfrm>
                        </wpg:grpSpPr>
                        <wps:wsp>
                          <wps:cNvPr id="442" name="Freeform 166"/>
                          <wps:cNvSpPr>
                            <a:spLocks/>
                          </wps:cNvSpPr>
                          <wps:spPr bwMode="auto">
                            <a:xfrm>
                              <a:off x="14606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606 14606"/>
                                <a:gd name="T1" fmla="*/ T0 w 103"/>
                                <a:gd name="T2" fmla="+- 0 -255 -651"/>
                                <a:gd name="T3" fmla="*/ -255 h 396"/>
                                <a:gd name="T4" fmla="+- 0 14710 14606"/>
                                <a:gd name="T5" fmla="*/ T4 w 103"/>
                                <a:gd name="T6" fmla="+- 0 -255 -651"/>
                                <a:gd name="T7" fmla="*/ -255 h 396"/>
                                <a:gd name="T8" fmla="+- 0 14710 14606"/>
                                <a:gd name="T9" fmla="*/ T8 w 103"/>
                                <a:gd name="T10" fmla="+- 0 -651 -651"/>
                                <a:gd name="T11" fmla="*/ -651 h 396"/>
                                <a:gd name="T12" fmla="+- 0 14606 14606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14606 14606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4" y="39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163"/>
                        <wpg:cNvGrpSpPr>
                          <a:grpSpLocks/>
                        </wpg:cNvGrpSpPr>
                        <wpg:grpSpPr bwMode="auto">
                          <a:xfrm>
                            <a:off x="862" y="-651"/>
                            <a:ext cx="103" cy="396"/>
                            <a:chOff x="862" y="-651"/>
                            <a:chExt cx="103" cy="396"/>
                          </a:xfrm>
                        </wpg:grpSpPr>
                        <wps:wsp>
                          <wps:cNvPr id="444" name="Freeform 164"/>
                          <wps:cNvSpPr>
                            <a:spLocks/>
                          </wps:cNvSpPr>
                          <wps:spPr bwMode="auto">
                            <a:xfrm>
                              <a:off x="862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-255 -651"/>
                                <a:gd name="T3" fmla="*/ -255 h 396"/>
                                <a:gd name="T4" fmla="+- 0 965 862"/>
                                <a:gd name="T5" fmla="*/ T4 w 103"/>
                                <a:gd name="T6" fmla="+- 0 -255 -651"/>
                                <a:gd name="T7" fmla="*/ -255 h 396"/>
                                <a:gd name="T8" fmla="+- 0 965 862"/>
                                <a:gd name="T9" fmla="*/ T8 w 103"/>
                                <a:gd name="T10" fmla="+- 0 -651 -651"/>
                                <a:gd name="T11" fmla="*/ -651 h 396"/>
                                <a:gd name="T12" fmla="+- 0 862 862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862 862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161"/>
                        <wpg:cNvGrpSpPr>
                          <a:grpSpLocks/>
                        </wpg:cNvGrpSpPr>
                        <wpg:grpSpPr bwMode="auto">
                          <a:xfrm>
                            <a:off x="965" y="-651"/>
                            <a:ext cx="13642" cy="396"/>
                            <a:chOff x="965" y="-651"/>
                            <a:chExt cx="13642" cy="396"/>
                          </a:xfrm>
                        </wpg:grpSpPr>
                        <wps:wsp>
                          <wps:cNvPr id="446" name="Freeform 162"/>
                          <wps:cNvSpPr>
                            <a:spLocks/>
                          </wps:cNvSpPr>
                          <wps:spPr bwMode="auto">
                            <a:xfrm>
                              <a:off x="965" y="-651"/>
                              <a:ext cx="13642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642"/>
                                <a:gd name="T2" fmla="+- 0 -255 -651"/>
                                <a:gd name="T3" fmla="*/ -255 h 396"/>
                                <a:gd name="T4" fmla="+- 0 14606 965"/>
                                <a:gd name="T5" fmla="*/ T4 w 13642"/>
                                <a:gd name="T6" fmla="+- 0 -255 -651"/>
                                <a:gd name="T7" fmla="*/ -255 h 396"/>
                                <a:gd name="T8" fmla="+- 0 14606 965"/>
                                <a:gd name="T9" fmla="*/ T8 w 13642"/>
                                <a:gd name="T10" fmla="+- 0 -651 -651"/>
                                <a:gd name="T11" fmla="*/ -651 h 396"/>
                                <a:gd name="T12" fmla="+- 0 965 965"/>
                                <a:gd name="T13" fmla="*/ T12 w 13642"/>
                                <a:gd name="T14" fmla="+- 0 -651 -651"/>
                                <a:gd name="T15" fmla="*/ -651 h 396"/>
                                <a:gd name="T16" fmla="+- 0 965 965"/>
                                <a:gd name="T17" fmla="*/ T16 w 13642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642" h="396">
                                  <a:moveTo>
                                    <a:pt x="0" y="396"/>
                                  </a:moveTo>
                                  <a:lnTo>
                                    <a:pt x="13641" y="396"/>
                                  </a:lnTo>
                                  <a:lnTo>
                                    <a:pt x="1364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159"/>
                        <wpg:cNvGrpSpPr>
                          <a:grpSpLocks/>
                        </wpg:cNvGrpSpPr>
                        <wpg:grpSpPr bwMode="auto">
                          <a:xfrm>
                            <a:off x="852" y="-672"/>
                            <a:ext cx="15144" cy="2"/>
                            <a:chOff x="852" y="-672"/>
                            <a:chExt cx="15144" cy="2"/>
                          </a:xfrm>
                        </wpg:grpSpPr>
                        <wps:wsp>
                          <wps:cNvPr id="448" name="Freeform 160"/>
                          <wps:cNvSpPr>
                            <a:spLocks/>
                          </wps:cNvSpPr>
                          <wps:spPr bwMode="auto">
                            <a:xfrm>
                              <a:off x="852" y="-672"/>
                              <a:ext cx="1514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5144"/>
                                <a:gd name="T2" fmla="+- 0 15996 852"/>
                                <a:gd name="T3" fmla="*/ T2 w 151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144">
                                  <a:moveTo>
                                    <a:pt x="0" y="0"/>
                                  </a:moveTo>
                                  <a:lnTo>
                                    <a:pt x="1514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157"/>
                        <wpg:cNvGrpSpPr>
                          <a:grpSpLocks/>
                        </wpg:cNvGrpSpPr>
                        <wpg:grpSpPr bwMode="auto">
                          <a:xfrm>
                            <a:off x="862" y="-649"/>
                            <a:ext cx="13848" cy="2"/>
                            <a:chOff x="862" y="-649"/>
                            <a:chExt cx="13848" cy="2"/>
                          </a:xfrm>
                        </wpg:grpSpPr>
                        <wps:wsp>
                          <wps:cNvPr id="450" name="Freeform 158"/>
                          <wps:cNvSpPr>
                            <a:spLocks/>
                          </wps:cNvSpPr>
                          <wps:spPr bwMode="auto">
                            <a:xfrm>
                              <a:off x="862" y="-649"/>
                              <a:ext cx="13848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848"/>
                                <a:gd name="T2" fmla="+- 0 14710 862"/>
                                <a:gd name="T3" fmla="*/ T2 w 138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848">
                                  <a:moveTo>
                                    <a:pt x="0" y="0"/>
                                  </a:moveTo>
                                  <a:lnTo>
                                    <a:pt x="13848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1" name="Group 155"/>
                        <wpg:cNvGrpSpPr>
                          <a:grpSpLocks/>
                        </wpg:cNvGrpSpPr>
                        <wpg:grpSpPr bwMode="auto">
                          <a:xfrm>
                            <a:off x="857" y="-655"/>
                            <a:ext cx="2" cy="401"/>
                            <a:chOff x="857" y="-655"/>
                            <a:chExt cx="2" cy="401"/>
                          </a:xfrm>
                        </wpg:grpSpPr>
                        <wps:wsp>
                          <wps:cNvPr id="452" name="Freeform 156"/>
                          <wps:cNvSpPr>
                            <a:spLocks/>
                          </wps:cNvSpPr>
                          <wps:spPr bwMode="auto">
                            <a:xfrm>
                              <a:off x="857" y="-655"/>
                              <a:ext cx="2" cy="401"/>
                            </a:xfrm>
                            <a:custGeom>
                              <a:avLst/>
                              <a:gdLst>
                                <a:gd name="T0" fmla="+- 0 -655 -655"/>
                                <a:gd name="T1" fmla="*/ -655 h 401"/>
                                <a:gd name="T2" fmla="+- 0 -255 -655"/>
                                <a:gd name="T3" fmla="*/ -255 h 4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1">
                                  <a:moveTo>
                                    <a:pt x="0" y="0"/>
                                  </a:moveTo>
                                  <a:lnTo>
                                    <a:pt x="0" y="400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3" name="Group 153"/>
                        <wpg:cNvGrpSpPr>
                          <a:grpSpLocks/>
                        </wpg:cNvGrpSpPr>
                        <wpg:grpSpPr bwMode="auto">
                          <a:xfrm>
                            <a:off x="852" y="-250"/>
                            <a:ext cx="15144" cy="2"/>
                            <a:chOff x="852" y="-250"/>
                            <a:chExt cx="15144" cy="2"/>
                          </a:xfrm>
                        </wpg:grpSpPr>
                        <wps:wsp>
                          <wps:cNvPr id="454" name="Freeform 154"/>
                          <wps:cNvSpPr>
                            <a:spLocks/>
                          </wps:cNvSpPr>
                          <wps:spPr bwMode="auto">
                            <a:xfrm>
                              <a:off x="852" y="-250"/>
                              <a:ext cx="1514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5144"/>
                                <a:gd name="T2" fmla="+- 0 15996 852"/>
                                <a:gd name="T3" fmla="*/ T2 w 151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144">
                                  <a:moveTo>
                                    <a:pt x="0" y="0"/>
                                  </a:moveTo>
                                  <a:lnTo>
                                    <a:pt x="1514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151"/>
                        <wpg:cNvGrpSpPr>
                          <a:grpSpLocks/>
                        </wpg:cNvGrpSpPr>
                        <wpg:grpSpPr bwMode="auto">
                          <a:xfrm>
                            <a:off x="14714" y="-655"/>
                            <a:ext cx="2" cy="401"/>
                            <a:chOff x="14714" y="-655"/>
                            <a:chExt cx="2" cy="401"/>
                          </a:xfrm>
                        </wpg:grpSpPr>
                        <wps:wsp>
                          <wps:cNvPr id="456" name="Freeform 152"/>
                          <wps:cNvSpPr>
                            <a:spLocks/>
                          </wps:cNvSpPr>
                          <wps:spPr bwMode="auto">
                            <a:xfrm>
                              <a:off x="14714" y="-655"/>
                              <a:ext cx="2" cy="401"/>
                            </a:xfrm>
                            <a:custGeom>
                              <a:avLst/>
                              <a:gdLst>
                                <a:gd name="T0" fmla="+- 0 -655 -655"/>
                                <a:gd name="T1" fmla="*/ -655 h 401"/>
                                <a:gd name="T2" fmla="+- 0 -255 -655"/>
                                <a:gd name="T3" fmla="*/ -255 h 4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1">
                                  <a:moveTo>
                                    <a:pt x="0" y="0"/>
                                  </a:moveTo>
                                  <a:lnTo>
                                    <a:pt x="0" y="40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7" name="Group 149"/>
                        <wpg:cNvGrpSpPr>
                          <a:grpSpLocks/>
                        </wpg:cNvGrpSpPr>
                        <wpg:grpSpPr bwMode="auto">
                          <a:xfrm>
                            <a:off x="15991" y="-655"/>
                            <a:ext cx="2" cy="401"/>
                            <a:chOff x="15991" y="-655"/>
                            <a:chExt cx="2" cy="401"/>
                          </a:xfrm>
                        </wpg:grpSpPr>
                        <wps:wsp>
                          <wps:cNvPr id="458" name="Freeform 150"/>
                          <wps:cNvSpPr>
                            <a:spLocks/>
                          </wps:cNvSpPr>
                          <wps:spPr bwMode="auto">
                            <a:xfrm>
                              <a:off x="15991" y="-655"/>
                              <a:ext cx="2" cy="401"/>
                            </a:xfrm>
                            <a:custGeom>
                              <a:avLst/>
                              <a:gdLst>
                                <a:gd name="T0" fmla="+- 0 -655 -655"/>
                                <a:gd name="T1" fmla="*/ -655 h 401"/>
                                <a:gd name="T2" fmla="+- 0 -255 -655"/>
                                <a:gd name="T3" fmla="*/ -255 h 4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1">
                                  <a:moveTo>
                                    <a:pt x="0" y="0"/>
                                  </a:moveTo>
                                  <a:lnTo>
                                    <a:pt x="0" y="400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F4808A" id="Group 148" o:spid="_x0000_s1026" style="position:absolute;margin-left:41.45pt;margin-top:-34.75pt;width:759.45pt;height:22.55pt;z-index:-251644928;mso-position-horizontal-relative:page" coordorigin="829,-695" coordsize="15189,4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">
                <v:group id="Group 165" o:spid="_x0000_s1027" style="position:absolute;left:14606;top:-651;width:103;height:396" coordorigin="14606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4wlg8QAAADcAAAADwAAAGRycy9kb3ducmV2LnhtbESPQYvCMBSE78L+h/AW&#10;vGnaVRepRhHZFQ8iqAvi7dE822LzUppsW/+9EQSPw8x8w8yXnSlFQ7UrLCuIhxEI4tTqgjMFf6ff&#10;wRSE88gaS8uk4E4OlouP3hwTbVs+UHP0mQgQdgkqyL2vEildmpNBN7QVcfCutjbog6wzqWtsA9yU&#10;8iuKvqXBgsNCjhWtc0pvx3+jYNNiuxrFP83udl3fL6fJ/ryLSan+Z7eagfDU+Xf41d5qBe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4wlg8QAAADcAAAA&#10;DwAAAAAAAAAAAAAAAACqAgAAZHJzL2Rvd25yZXYueG1sUEsFBgAAAAAEAAQA+gAAAJsDAAAAAA==&#10;">
                  <v:shape id="Freeform 166" o:spid="_x0000_s1028" style="position:absolute;left:14606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lzfMYA&#10;AADcAAAADwAAAGRycy9kb3ducmV2LnhtbESPQWvCQBSE70L/w/IK3nRTFSmpqxSrWKQXTaE9PrLP&#10;JG32bdhdk9hf7xYEj8PMfMMsVr2pRUvOV5YVPI0TEMS51RUXCj6z7egZhA/IGmvLpOBCHlbLh8EC&#10;U207PlB7DIWIEPYpKihDaFIpfV6SQT+2DXH0TtYZDFG6QmqHXYSbWk6SZC4NVhwXSmxoXVL+ezwb&#10;BW31kX11px/nvne226wvf/t6+qbU8LF/fQERqA/38K39rhXMZhP4PxOPgFx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lzfMYAAADcAAAADwAAAAAAAAAAAAAAAACYAgAAZHJz&#10;L2Rvd25yZXYueG1sUEsFBgAAAAAEAAQA9QAAAIsDAAAAAA==&#10;" path="m,396r104,l104,,,,,396xe" fillcolor="#e7e7e7" stroked="f">
                    <v:path arrowok="t" o:connecttype="custom" o:connectlocs="0,-255;104,-255;104,-651;0,-651;0,-255" o:connectangles="0,0,0,0,0"/>
                  </v:shape>
                </v:group>
                <v:group id="Group 163" o:spid="_x0000_s1029" style="position:absolute;left:862;top:-651;width:103;height:396" coordorigin="862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BIeb8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T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Eh5vxgAAANwA&#10;AAAPAAAAAAAAAAAAAAAAAKoCAABkcnMvZG93bnJldi54bWxQSwUGAAAAAAQABAD6AAAAnQMAAAAA&#10;">
                  <v:shape id="Freeform 164" o:spid="_x0000_s1030" style="position:absolute;left:862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xOk8YA&#10;AADcAAAADwAAAGRycy9kb3ducmV2LnhtbESPT2vCQBTE7wW/w/KE3upGG4pEVxFtaSm9+Af0+Mg+&#10;k2j2bdjdJrGfvlsoeBxm5jfMfNmbWrTkfGVZwXiUgCDOra64UHDYvz1NQfiArLG2TApu5GG5GDzM&#10;MdO24y21u1CICGGfoYIyhCaT0uclGfQj2xBH72ydwRClK6R22EW4qeUkSV6kwYrjQokNrUvKr7tv&#10;o6CtvvbH7nxx7vRuu9f17eezft4o9TjsVzMQgfpwD/+3P7SCNE3h70w8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ExOk8YAAADcAAAADwAAAAAAAAAAAAAAAACYAgAAZHJz&#10;L2Rvd25yZXYueG1sUEsFBgAAAAAEAAQA9QAAAIs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161" o:spid="_x0000_s1031" style="position:absolute;left:965;top:-651;width:13642;height:396" coordorigin="965,-651" coordsize="13642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LcjgM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C3I4DFAAAA3AAA&#10;AA8AAAAAAAAAAAAAAAAAqgIAAGRycy9kb3ducmV2LnhtbFBLBQYAAAAABAAEAPoAAACcAwAAAAA=&#10;">
                  <v:shape id="Freeform 162" o:spid="_x0000_s1032" style="position:absolute;left:965;top:-651;width:13642;height:396;visibility:visible;mso-wrap-style:square;v-text-anchor:top" coordsize="13642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irWMMA&#10;AADcAAAADwAAAGRycy9kb3ducmV2LnhtbESPQWvCQBSE7wX/w/KEXkrdWIJI6iqJ0NprbAWPj+zr&#10;JjT7NmTXmPx7tyB4HGbmG2azG20rBup941jBcpGAIK6cbtgo+Pn+eF2D8AFZY+uYFEzkYbedPW0w&#10;0+7KJQ3HYESEsM9QQR1Cl0npq5os+oXriKP363qLIcreSN3jNcJtK9+SZCUtNhwXauxoX1P1d7xY&#10;BeVlKE4Hg8W0xvLcvhj5mdOg1PN8zN9BBBrDI3xvf2kFabqC/zPxCMjt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irWMMAAADcAAAADwAAAAAAAAAAAAAAAACYAgAAZHJzL2Rv&#10;d25yZXYueG1sUEsFBgAAAAAEAAQA9QAAAIgDAAAAAA==&#10;" path="m,396r13641,l13641,,,,,396e" fillcolor="#e7e7e7" stroked="f">
                    <v:path arrowok="t" o:connecttype="custom" o:connectlocs="0,-255;13641,-255;13641,-651;0,-651;0,-255" o:connectangles="0,0,0,0,0"/>
                  </v:shape>
                </v:group>
                <v:group id="Group 159" o:spid="_x0000_s1033" style="position:absolute;left:852;top:-672;width:15144;height:2" coordorigin="852,-672" coordsize="151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160" o:spid="_x0000_s1034" style="position:absolute;left:852;top:-672;width:15144;height:2;visibility:visible;mso-wrap-style:square;v-text-anchor:top" coordsize="151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dvFcIA&#10;AADcAAAADwAAAGRycy9kb3ducmV2LnhtbERPTWvCQBC9C/0PyxS8iG4swUrqKmIRPAnaQvE2ZqfJ&#10;0uxsyE41/nv3IHh8vO/FqveNulAXXWAD00kGirgM1nFl4PtrO56DioJssQlMBm4UYbV8GSywsOHK&#10;B7ocpVIphGOBBmqRttA6ljV5jJPQEifuN3QeJcGu0rbDawr3jX7Lspn26Dg11NjSpqby7/jvDYy2&#10;M3F73J/W+edNpj/nzfth5IwZvvbrD1BCvTzFD/fOGsjztDadSUdAL+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l28VwgAAANwAAAAPAAAAAAAAAAAAAAAAAJgCAABkcnMvZG93&#10;bnJldi54bWxQSwUGAAAAAAQABAD1AAAAhwMAAAAA&#10;" path="m,l15144,e" filled="f" strokeweight="2.26pt">
                    <v:path arrowok="t" o:connecttype="custom" o:connectlocs="0,0;15144,0" o:connectangles="0,0"/>
                  </v:shape>
                </v:group>
                <v:group id="Group 157" o:spid="_x0000_s1035" style="position:absolute;left:862;top:-649;width:13848;height:2" coordorigin="862,-649" coordsize="138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ophc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i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+imFxgAAANwA&#10;AAAPAAAAAAAAAAAAAAAAAKoCAABkcnMvZG93bnJldi54bWxQSwUGAAAAAAQABAD6AAAAnQMAAAAA&#10;">
                  <v:shape id="Freeform 158" o:spid="_x0000_s1036" style="position:absolute;left:862;top:-649;width:13848;height:2;visibility:visible;mso-wrap-style:square;v-text-anchor:top" coordsize="138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JcrcEA&#10;AADcAAAADwAAAGRycy9kb3ducmV2LnhtbERP3WrCMBS+H/gO4Qi7m6ljE9sZRWSugqDY7QEOzVlb&#10;bE5KEtvu7ZcLwcuP73+1GU0renK+saxgPktAEJdWN1wp+PnevyxB+ICssbVMCv7Iw2Y9eVphpu3A&#10;F+qLUIkYwj5DBXUIXSalL2sy6Ge2I47cr3UGQ4SuktrhEMNNK1+TZCENNhwbauxoV1N5LW5GgT7I&#10;02eeji4/Hf2XPy9cGvqjUs/TcfsBItAYHuK7+6AVvL3H+fFMPAJ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zCXK3BAAAA3AAAAA8AAAAAAAAAAAAAAAAAmAIAAGRycy9kb3du&#10;cmV2LnhtbFBLBQYAAAAABAAEAPUAAACGAwAAAAA=&#10;" path="m,l13848,e" filled="f" strokecolor="#e7e7e7" strokeweight=".22pt">
                    <v:path arrowok="t" o:connecttype="custom" o:connectlocs="0,0;13848,0" o:connectangles="0,0"/>
                  </v:shape>
                </v:group>
                <v:group id="Group 155" o:spid="_x0000_s1037" style="position:absolute;left:857;top:-655;width:2;height:401" coordorigin="857,-655" coordsize="2,4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lWzX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kj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VbNexgAAANwA&#10;AAAPAAAAAAAAAAAAAAAAAKoCAABkcnMvZG93bnJldi54bWxQSwUGAAAAAAQABAD6AAAAnQMAAAAA&#10;">
                  <v:shape id="Freeform 156" o:spid="_x0000_s1038" style="position:absolute;left:857;top:-655;width:2;height:401;visibility:visible;mso-wrap-style:square;v-text-anchor:top" coordsize="2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AIUMYA&#10;AADcAAAADwAAAGRycy9kb3ducmV2LnhtbESPT2vCQBTE7wW/w/KE3uqm0YaSukopCr0o/umhx9fs&#10;6yY1+zZkNyZ+e1coeBxm5jfMfDnYWpyp9ZVjBc+TBARx4XTFRsHXcf30CsIHZI21Y1JwIQ/Lxehh&#10;jrl2Pe/pfAhGRAj7HBWUITS5lL4oyaKfuIY4er+utRiibI3ULfYRbmuZJkkmLVYcF0ps6KOk4nTo&#10;rIIsW/3obtpfklOXmm34Nn+b6U6px/Hw/gYi0BDu4f/2p1Ywe0nhdiYeAbm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YAIUMYAAADcAAAADwAAAAAAAAAAAAAAAACYAgAAZHJz&#10;L2Rvd25yZXYueG1sUEsFBgAAAAAEAAQA9QAAAIsDAAAAAA==&#10;" path="m,l,400e" filled="f" strokeweight=".20497mm">
                    <v:path arrowok="t" o:connecttype="custom" o:connectlocs="0,-655;0,-255" o:connectangles="0,0"/>
                  </v:shape>
                </v:group>
                <v:group id="Group 153" o:spid="_x0000_s1039" style="position:absolute;left:852;top:-250;width:15144;height:2" coordorigin="852,-250" coordsize="151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uIs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ejO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XLiLLFAAAA3AAA&#10;AA8AAAAAAAAAAAAAAAAAqgIAAGRycy9kb3ducmV2LnhtbFBLBQYAAAAABAAEAPoAAACcAwAAAAA=&#10;">
                  <v:shape id="Freeform 154" o:spid="_x0000_s1040" style="position:absolute;left:852;top:-250;width:15144;height:2;visibility:visible;mso-wrap-style:square;v-text-anchor:top" coordsize="151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T//MYA&#10;AADcAAAADwAAAGRycy9kb3ducmV2LnhtbESPQWsCMRSE74X+h/AKXqRmLSqyGqUtCLYUQW0PvT2S&#10;Z7K4eVk3Ubf/vikIPQ4z8w0zX3a+FhdqYxVYwXBQgCDWwVRsFXzuV49TEDEhG6wDk4IfirBc3N/N&#10;sTThylu67JIVGcKxRAUupaaUMmpHHuMgNMTZO4TWY8qytdK0eM1wX8unophIjxXnBYcNvTrSx93Z&#10;K7D2i/fro/Yb7U7f7x/95u1lNVaq99A9z0Ak6tJ/+NZeGwWj8Qj+zuQj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T//MYAAADcAAAADwAAAAAAAAAAAAAAAACYAgAAZHJz&#10;L2Rvd25yZXYueG1sUEsFBgAAAAAEAAQA9QAAAIsDAAAAAA==&#10;" path="m,l15144,e" filled="f" strokeweight=".58pt">
                    <v:path arrowok="t" o:connecttype="custom" o:connectlocs="0,0;15144,0" o:connectangles="0,0"/>
                  </v:shape>
                </v:group>
                <v:group id="Group 151" o:spid="_x0000_s1041" style="position:absolute;left:14714;top:-655;width:2;height:401" coordorigin="14714,-655" coordsize="2,4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61X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sFX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VutV3FAAAA3AAA&#10;AA8AAAAAAAAAAAAAAAAAqgIAAGRycy9kb3ducmV2LnhtbFBLBQYAAAAABAAEAPoAAACcAwAAAAA=&#10;">
                  <v:shape id="Freeform 152" o:spid="_x0000_s1042" style="position:absolute;left:14714;top:-655;width:2;height:401;visibility:visible;mso-wrap-style:square;v-text-anchor:top" coordsize="2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1tNMQA&#10;AADcAAAADwAAAGRycy9kb3ducmV2LnhtbESPQYvCMBSE78L+h/AEL8ua6rpVqlFcQfAiaBW9Pppn&#10;W2xeShO1+++NsOBxmJlvmNmiNZW4U+NKywoG/QgEcWZ1ybmC42H9NQHhPLLGyjIp+CMHi/lHZ4aJ&#10;tg/e0z31uQgQdgkqKLyvEyldVpBB17c1cfAutjHog2xyqRt8BLip5DCKYmmw5LBQYE2rgrJrejMK&#10;hhv3PR78Hmgb+/V5clrm6edqp1Sv2y6nIDy1/h3+b2+0gtFPDK8z4QjI+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tbTTEAAAA3AAAAA8AAAAAAAAAAAAAAAAAmAIAAGRycy9k&#10;b3ducmV2LnhtbFBLBQYAAAAABAAEAPUAAACJAwAAAAA=&#10;" path="m,l,400e" filled="f" strokeweight=".58pt">
                    <v:path arrowok="t" o:connecttype="custom" o:connectlocs="0,-655;0,-255" o:connectangles="0,0"/>
                  </v:shape>
                </v:group>
                <v:group id="Group 149" o:spid="_x0000_s1043" style="position:absolute;left:15991;top:-655;width:2;height:401" coordorigin="15991,-655" coordsize="2,4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COs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C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68I6xxgAAANwA&#10;AAAPAAAAAAAAAAAAAAAAAKoCAABkcnMvZG93bnJldi54bWxQSwUGAAAAAAQABAD6AAAAnQMAAAAA&#10;">
                  <v:shape id="Freeform 150" o:spid="_x0000_s1044" style="position:absolute;left:15991;top:-655;width:2;height:401;visibility:visible;mso-wrap-style:square;v-text-anchor:top" coordsize="2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g/usIA&#10;AADcAAAADwAAAGRycy9kb3ducmV2LnhtbERPu27CMBTdkfoP1kViA4dXVKUYVCGQWKiAduh4G986&#10;KfF1FDsk/D0eKjEenfdq09tK3KjxpWMF00kCgjh3umSj4OtzP34F4QOyxsoxKbiTh836ZbDCTLuO&#10;z3S7BCNiCPsMFRQh1JmUPi/Iop+4mjhyv66xGCJsjNQNdjHcVnKWJKm0WHJsKLCmbUH59dJaBWm6&#10;+9HtvLsn13ZmPsK3+TvOT0qNhv37G4hAfXiK/90HrWCxjGvjmXgE5P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aD+6wgAAANwAAAAPAAAAAAAAAAAAAAAAAJgCAABkcnMvZG93&#10;bnJldi54bWxQSwUGAAAAAAQABAD1AAAAhwMAAAAA&#10;" path="m,l,400e" filled="f" strokeweight=".20497mm">
                    <v:path arrowok="t" o:connecttype="custom" o:connectlocs="0,-655;0,-255" o:connectangles="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sz w:val="24"/>
          <w:szCs w:val="24"/>
        </w:rPr>
        <w:t>*N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r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i 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B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="00A73B55" w:rsidRPr="003D24AF">
        <w:rPr>
          <w:rFonts w:ascii="Arial" w:eastAsia="Arial" w:hAnsi="Arial" w:cs="Arial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r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ua</w:t>
      </w:r>
      <w:r w:rsidR="00A73B55" w:rsidRPr="003D24AF">
        <w:rPr>
          <w:rFonts w:ascii="Arial" w:eastAsia="Arial" w:hAnsi="Arial" w:cs="Arial"/>
          <w:sz w:val="24"/>
          <w:szCs w:val="24"/>
        </w:rPr>
        <w:t>ti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 w:rsidR="00A73B55" w:rsidRPr="003D24AF">
        <w:rPr>
          <w:rFonts w:ascii="Arial" w:eastAsia="Arial" w:hAnsi="Arial" w:cs="Arial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-5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4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3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-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P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ro</w:t>
      </w:r>
      <w:r w:rsidR="00A73B55"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ss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="00A73B55" w:rsidRPr="003D24AF">
        <w:rPr>
          <w:rFonts w:ascii="Arial" w:eastAsia="Arial" w:hAnsi="Arial" w:cs="Arial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ü</w:t>
      </w:r>
      <w:r w:rsidR="00A73B55" w:rsidRPr="003D24AF">
        <w:rPr>
          <w:rFonts w:ascii="Arial" w:eastAsia="Arial" w:hAnsi="Arial" w:cs="Arial"/>
          <w:sz w:val="24"/>
          <w:szCs w:val="24"/>
        </w:rPr>
        <w:t>ll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n.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</w:t>
      </w:r>
      <w:r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om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si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d</w:t>
      </w:r>
      <w:r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tlic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1"/>
          <w:sz w:val="24"/>
          <w:szCs w:val="24"/>
        </w:rPr>
        <w:t>te</w:t>
      </w:r>
      <w:r w:rsidRPr="003D24AF">
        <w:rPr>
          <w:rFonts w:ascii="Arial" w:eastAsia="Arial" w:hAnsi="Arial" w:cs="Arial"/>
          <w:sz w:val="24"/>
          <w:szCs w:val="24"/>
        </w:rPr>
        <w:t xml:space="preserve">l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s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La</w:t>
      </w:r>
      <w:r w:rsidRPr="003D24AF">
        <w:rPr>
          <w:rFonts w:ascii="Arial" w:eastAsia="Arial" w:hAnsi="Arial" w:cs="Arial"/>
          <w:spacing w:val="1"/>
          <w:sz w:val="24"/>
          <w:szCs w:val="24"/>
        </w:rPr>
        <w:t>ndes</w:t>
      </w:r>
    </w:p>
    <w:p w:rsidR="00A73B55" w:rsidRPr="003D24AF" w:rsidRDefault="00A73B55" w:rsidP="00A73B55">
      <w:pPr>
        <w:spacing w:after="0"/>
        <w:sectPr w:rsidR="00A73B55" w:rsidRPr="003D24AF">
          <w:headerReference w:type="default" r:id="rId17"/>
          <w:pgSz w:w="16840" w:h="11920" w:orient="landscape"/>
          <w:pgMar w:top="1400" w:right="740" w:bottom="280" w:left="740" w:header="1162" w:footer="0" w:gutter="0"/>
          <w:cols w:space="720"/>
        </w:sectPr>
      </w:pPr>
    </w:p>
    <w:p w:rsidR="00A73B55" w:rsidRPr="003D24AF" w:rsidRDefault="00A73B55" w:rsidP="00A73B55">
      <w:pPr>
        <w:spacing w:before="64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***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c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g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k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Pr="003D24AF">
        <w:rPr>
          <w:rFonts w:ascii="Arial" w:eastAsia="Arial" w:hAnsi="Arial" w:cs="Arial"/>
          <w:sz w:val="24"/>
          <w:szCs w:val="24"/>
        </w:rPr>
        <w:t>.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FV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g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z w:val="24"/>
          <w:szCs w:val="24"/>
        </w:rPr>
        <w:t>u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Ka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ie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C</w:t>
      </w:r>
    </w:p>
    <w:p w:rsidR="00A73B55" w:rsidRPr="003D24AF" w:rsidRDefault="00A73B55" w:rsidP="00A73B55">
      <w:pPr>
        <w:spacing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position w:val="-1"/>
          <w:sz w:val="24"/>
          <w:szCs w:val="24"/>
        </w:rPr>
        <w:t>****G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spacing w:val="2"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spacing w:val="2"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position w:val="-1"/>
          <w:sz w:val="24"/>
          <w:szCs w:val="24"/>
        </w:rPr>
        <w:t xml:space="preserve">= 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pr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o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5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0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T€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k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rr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s F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ö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de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position w:val="-1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 w:rsidRPr="003D24AF">
        <w:rPr>
          <w:rFonts w:ascii="Arial" w:eastAsia="Arial" w:hAnsi="Arial" w:cs="Arial"/>
          <w:spacing w:val="2"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je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b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ill</w:t>
      </w:r>
      <w:r w:rsidRPr="003D24AF">
        <w:rPr>
          <w:rFonts w:ascii="Arial" w:eastAsia="Arial" w:hAnsi="Arial" w:cs="Arial"/>
          <w:spacing w:val="2"/>
          <w:position w:val="-1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position w:val="-1"/>
          <w:sz w:val="24"/>
          <w:szCs w:val="24"/>
        </w:rPr>
        <w:t xml:space="preserve">s 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j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kt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= 1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3D24AF">
        <w:rPr>
          <w:rFonts w:ascii="Arial" w:eastAsia="Arial" w:hAnsi="Arial" w:cs="Arial"/>
          <w:spacing w:val="-1"/>
          <w:position w:val="-1"/>
          <w:sz w:val="24"/>
          <w:szCs w:val="24"/>
        </w:rPr>
        <w:t>u</w:t>
      </w:r>
      <w:r w:rsidRPr="003D24AF"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 w:rsidRPr="003D24AF">
        <w:rPr>
          <w:rFonts w:ascii="Arial" w:eastAsia="Arial" w:hAnsi="Arial" w:cs="Arial"/>
          <w:position w:val="-1"/>
          <w:sz w:val="24"/>
          <w:szCs w:val="24"/>
        </w:rPr>
        <w:t>kt</w:t>
      </w:r>
    </w:p>
    <w:p w:rsidR="00A73B55" w:rsidRPr="003D24AF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30"/>
        <w:gridCol w:w="1114"/>
        <w:gridCol w:w="4414"/>
        <w:gridCol w:w="1214"/>
      </w:tblGrid>
      <w:tr w:rsidR="00A73B55" w:rsidRPr="00A07B44" w:rsidTr="00A73B55">
        <w:trPr>
          <w:trHeight w:hRule="exact" w:val="407"/>
        </w:trPr>
        <w:tc>
          <w:tcPr>
            <w:tcW w:w="15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nior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 dur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 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/die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5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el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/-in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/-innen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</w:p>
        </w:tc>
      </w:tr>
      <w:tr w:rsidR="00A73B55" w:rsidTr="00A73B55">
        <w:trPr>
          <w:trHeight w:hRule="exact" w:val="406"/>
        </w:trPr>
        <w:tc>
          <w:tcPr>
            <w:tcW w:w="8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 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</w:p>
        </w:tc>
      </w:tr>
      <w:tr w:rsidR="00A73B55" w:rsidTr="00A73B55">
        <w:trPr>
          <w:trHeight w:hRule="exact" w:val="406"/>
        </w:trPr>
        <w:tc>
          <w:tcPr>
            <w:tcW w:w="8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110" w:lineRule="exact"/>
        <w:rPr>
          <w:sz w:val="11"/>
          <w:szCs w:val="11"/>
        </w:rPr>
      </w:pPr>
    </w:p>
    <w:p w:rsidR="00A73B55" w:rsidRDefault="00A73B55" w:rsidP="00A73B55">
      <w:pPr>
        <w:spacing w:before="29" w:after="0" w:line="271" w:lineRule="exact"/>
        <w:ind w:right="1383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Σ</w:t>
      </w:r>
    </w:p>
    <w:p w:rsidR="00A73B55" w:rsidRDefault="00A73B55" w:rsidP="00A73B55">
      <w:pPr>
        <w:spacing w:before="2" w:after="0" w:line="120" w:lineRule="exact"/>
        <w:rPr>
          <w:sz w:val="12"/>
          <w:szCs w:val="12"/>
        </w:rPr>
      </w:pPr>
    </w:p>
    <w:p w:rsidR="00A73B55" w:rsidRDefault="00A73B55" w:rsidP="00A73B55">
      <w:pPr>
        <w:spacing w:after="0" w:line="200" w:lineRule="exact"/>
      </w:pPr>
    </w:p>
    <w:p w:rsidR="00A73B55" w:rsidRPr="003D24AF" w:rsidRDefault="00725FBF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526415</wp:posOffset>
                </wp:positionH>
                <wp:positionV relativeFrom="paragraph">
                  <wp:posOffset>-442595</wp:posOffset>
                </wp:positionV>
                <wp:extent cx="9606915" cy="287655"/>
                <wp:effectExtent l="0" t="0" r="0" b="0"/>
                <wp:wrapNone/>
                <wp:docPr id="421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06915" cy="287655"/>
                          <a:chOff x="829" y="-697"/>
                          <a:chExt cx="15129" cy="453"/>
                        </a:xfrm>
                      </wpg:grpSpPr>
                      <wpg:grpSp>
                        <wpg:cNvPr id="422" name="Group 146"/>
                        <wpg:cNvGrpSpPr>
                          <a:grpSpLocks/>
                        </wpg:cNvGrpSpPr>
                        <wpg:grpSpPr bwMode="auto">
                          <a:xfrm>
                            <a:off x="14635" y="-651"/>
                            <a:ext cx="103" cy="396"/>
                            <a:chOff x="14635" y="-651"/>
                            <a:chExt cx="103" cy="396"/>
                          </a:xfrm>
                        </wpg:grpSpPr>
                        <wps:wsp>
                          <wps:cNvPr id="423" name="Freeform 147"/>
                          <wps:cNvSpPr>
                            <a:spLocks/>
                          </wps:cNvSpPr>
                          <wps:spPr bwMode="auto">
                            <a:xfrm>
                              <a:off x="14635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14635 14635"/>
                                <a:gd name="T1" fmla="*/ T0 w 103"/>
                                <a:gd name="T2" fmla="+- 0 -255 -651"/>
                                <a:gd name="T3" fmla="*/ -255 h 396"/>
                                <a:gd name="T4" fmla="+- 0 14738 14635"/>
                                <a:gd name="T5" fmla="*/ T4 w 103"/>
                                <a:gd name="T6" fmla="+- 0 -255 -651"/>
                                <a:gd name="T7" fmla="*/ -255 h 396"/>
                                <a:gd name="T8" fmla="+- 0 14738 14635"/>
                                <a:gd name="T9" fmla="*/ T8 w 103"/>
                                <a:gd name="T10" fmla="+- 0 -651 -651"/>
                                <a:gd name="T11" fmla="*/ -651 h 396"/>
                                <a:gd name="T12" fmla="+- 0 14635 14635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14635 14635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4" name="Group 144"/>
                        <wpg:cNvGrpSpPr>
                          <a:grpSpLocks/>
                        </wpg:cNvGrpSpPr>
                        <wpg:grpSpPr bwMode="auto">
                          <a:xfrm>
                            <a:off x="862" y="-651"/>
                            <a:ext cx="103" cy="396"/>
                            <a:chOff x="862" y="-651"/>
                            <a:chExt cx="103" cy="396"/>
                          </a:xfrm>
                        </wpg:grpSpPr>
                        <wps:wsp>
                          <wps:cNvPr id="425" name="Freeform 145"/>
                          <wps:cNvSpPr>
                            <a:spLocks/>
                          </wps:cNvSpPr>
                          <wps:spPr bwMode="auto">
                            <a:xfrm>
                              <a:off x="862" y="-651"/>
                              <a:ext cx="103" cy="396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03"/>
                                <a:gd name="T2" fmla="+- 0 -255 -651"/>
                                <a:gd name="T3" fmla="*/ -255 h 396"/>
                                <a:gd name="T4" fmla="+- 0 965 862"/>
                                <a:gd name="T5" fmla="*/ T4 w 103"/>
                                <a:gd name="T6" fmla="+- 0 -255 -651"/>
                                <a:gd name="T7" fmla="*/ -255 h 396"/>
                                <a:gd name="T8" fmla="+- 0 965 862"/>
                                <a:gd name="T9" fmla="*/ T8 w 103"/>
                                <a:gd name="T10" fmla="+- 0 -651 -651"/>
                                <a:gd name="T11" fmla="*/ -651 h 396"/>
                                <a:gd name="T12" fmla="+- 0 862 862"/>
                                <a:gd name="T13" fmla="*/ T12 w 103"/>
                                <a:gd name="T14" fmla="+- 0 -651 -651"/>
                                <a:gd name="T15" fmla="*/ -651 h 396"/>
                                <a:gd name="T16" fmla="+- 0 862 862"/>
                                <a:gd name="T17" fmla="*/ T16 w 103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396">
                                  <a:moveTo>
                                    <a:pt x="0" y="396"/>
                                  </a:moveTo>
                                  <a:lnTo>
                                    <a:pt x="103" y="396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6" name="Group 142"/>
                        <wpg:cNvGrpSpPr>
                          <a:grpSpLocks/>
                        </wpg:cNvGrpSpPr>
                        <wpg:grpSpPr bwMode="auto">
                          <a:xfrm>
                            <a:off x="965" y="-651"/>
                            <a:ext cx="13670" cy="396"/>
                            <a:chOff x="965" y="-651"/>
                            <a:chExt cx="13670" cy="396"/>
                          </a:xfrm>
                        </wpg:grpSpPr>
                        <wps:wsp>
                          <wps:cNvPr id="427" name="Freeform 143"/>
                          <wps:cNvSpPr>
                            <a:spLocks/>
                          </wps:cNvSpPr>
                          <wps:spPr bwMode="auto">
                            <a:xfrm>
                              <a:off x="965" y="-651"/>
                              <a:ext cx="13670" cy="39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13670"/>
                                <a:gd name="T2" fmla="+- 0 -255 -651"/>
                                <a:gd name="T3" fmla="*/ -255 h 396"/>
                                <a:gd name="T4" fmla="+- 0 14635 965"/>
                                <a:gd name="T5" fmla="*/ T4 w 13670"/>
                                <a:gd name="T6" fmla="+- 0 -255 -651"/>
                                <a:gd name="T7" fmla="*/ -255 h 396"/>
                                <a:gd name="T8" fmla="+- 0 14635 965"/>
                                <a:gd name="T9" fmla="*/ T8 w 13670"/>
                                <a:gd name="T10" fmla="+- 0 -651 -651"/>
                                <a:gd name="T11" fmla="*/ -651 h 396"/>
                                <a:gd name="T12" fmla="+- 0 965 965"/>
                                <a:gd name="T13" fmla="*/ T12 w 13670"/>
                                <a:gd name="T14" fmla="+- 0 -651 -651"/>
                                <a:gd name="T15" fmla="*/ -651 h 396"/>
                                <a:gd name="T16" fmla="+- 0 965 965"/>
                                <a:gd name="T17" fmla="*/ T16 w 13670"/>
                                <a:gd name="T18" fmla="+- 0 -255 -651"/>
                                <a:gd name="T19" fmla="*/ -255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670" h="396">
                                  <a:moveTo>
                                    <a:pt x="0" y="396"/>
                                  </a:moveTo>
                                  <a:lnTo>
                                    <a:pt x="13670" y="396"/>
                                  </a:lnTo>
                                  <a:lnTo>
                                    <a:pt x="136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8" name="Group 140"/>
                        <wpg:cNvGrpSpPr>
                          <a:grpSpLocks/>
                        </wpg:cNvGrpSpPr>
                        <wpg:grpSpPr bwMode="auto">
                          <a:xfrm>
                            <a:off x="852" y="-675"/>
                            <a:ext cx="15084" cy="2"/>
                            <a:chOff x="852" y="-675"/>
                            <a:chExt cx="15084" cy="2"/>
                          </a:xfrm>
                        </wpg:grpSpPr>
                        <wps:wsp>
                          <wps:cNvPr id="429" name="Freeform 141"/>
                          <wps:cNvSpPr>
                            <a:spLocks/>
                          </wps:cNvSpPr>
                          <wps:spPr bwMode="auto">
                            <a:xfrm>
                              <a:off x="852" y="-675"/>
                              <a:ext cx="1508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5084"/>
                                <a:gd name="T2" fmla="+- 0 15936 852"/>
                                <a:gd name="T3" fmla="*/ T2 w 150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084">
                                  <a:moveTo>
                                    <a:pt x="0" y="0"/>
                                  </a:moveTo>
                                  <a:lnTo>
                                    <a:pt x="1508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0" name="Group 138"/>
                        <wpg:cNvGrpSpPr>
                          <a:grpSpLocks/>
                        </wpg:cNvGrpSpPr>
                        <wpg:grpSpPr bwMode="auto">
                          <a:xfrm>
                            <a:off x="862" y="-652"/>
                            <a:ext cx="13877" cy="2"/>
                            <a:chOff x="862" y="-652"/>
                            <a:chExt cx="13877" cy="2"/>
                          </a:xfrm>
                        </wpg:grpSpPr>
                        <wps:wsp>
                          <wps:cNvPr id="431" name="Freeform 139"/>
                          <wps:cNvSpPr>
                            <a:spLocks/>
                          </wps:cNvSpPr>
                          <wps:spPr bwMode="auto">
                            <a:xfrm>
                              <a:off x="862" y="-652"/>
                              <a:ext cx="13877" cy="2"/>
                            </a:xfrm>
                            <a:custGeom>
                              <a:avLst/>
                              <a:gdLst>
                                <a:gd name="T0" fmla="+- 0 862 862"/>
                                <a:gd name="T1" fmla="*/ T0 w 13877"/>
                                <a:gd name="T2" fmla="+- 0 14738 862"/>
                                <a:gd name="T3" fmla="*/ T2 w 138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877">
                                  <a:moveTo>
                                    <a:pt x="0" y="0"/>
                                  </a:moveTo>
                                  <a:lnTo>
                                    <a:pt x="13876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E7E7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2" name="Group 136"/>
                        <wpg:cNvGrpSpPr>
                          <a:grpSpLocks/>
                        </wpg:cNvGrpSpPr>
                        <wpg:grpSpPr bwMode="auto">
                          <a:xfrm>
                            <a:off x="857" y="-658"/>
                            <a:ext cx="2" cy="403"/>
                            <a:chOff x="857" y="-658"/>
                            <a:chExt cx="2" cy="403"/>
                          </a:xfrm>
                        </wpg:grpSpPr>
                        <wps:wsp>
                          <wps:cNvPr id="433" name="Freeform 137"/>
                          <wps:cNvSpPr>
                            <a:spLocks/>
                          </wps:cNvSpPr>
                          <wps:spPr bwMode="auto">
                            <a:xfrm>
                              <a:off x="857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4" name="Group 134"/>
                        <wpg:cNvGrpSpPr>
                          <a:grpSpLocks/>
                        </wpg:cNvGrpSpPr>
                        <wpg:grpSpPr bwMode="auto">
                          <a:xfrm>
                            <a:off x="852" y="-250"/>
                            <a:ext cx="15084" cy="2"/>
                            <a:chOff x="852" y="-250"/>
                            <a:chExt cx="15084" cy="2"/>
                          </a:xfrm>
                        </wpg:grpSpPr>
                        <wps:wsp>
                          <wps:cNvPr id="435" name="Freeform 135"/>
                          <wps:cNvSpPr>
                            <a:spLocks/>
                          </wps:cNvSpPr>
                          <wps:spPr bwMode="auto">
                            <a:xfrm>
                              <a:off x="852" y="-250"/>
                              <a:ext cx="15084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5084"/>
                                <a:gd name="T2" fmla="+- 0 15936 852"/>
                                <a:gd name="T3" fmla="*/ T2 w 150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084">
                                  <a:moveTo>
                                    <a:pt x="0" y="0"/>
                                  </a:moveTo>
                                  <a:lnTo>
                                    <a:pt x="1508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6" name="Group 132"/>
                        <wpg:cNvGrpSpPr>
                          <a:grpSpLocks/>
                        </wpg:cNvGrpSpPr>
                        <wpg:grpSpPr bwMode="auto">
                          <a:xfrm>
                            <a:off x="14743" y="-658"/>
                            <a:ext cx="2" cy="403"/>
                            <a:chOff x="14743" y="-658"/>
                            <a:chExt cx="2" cy="403"/>
                          </a:xfrm>
                        </wpg:grpSpPr>
                        <wps:wsp>
                          <wps:cNvPr id="437" name="Freeform 133"/>
                          <wps:cNvSpPr>
                            <a:spLocks/>
                          </wps:cNvSpPr>
                          <wps:spPr bwMode="auto">
                            <a:xfrm>
                              <a:off x="14743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130"/>
                        <wpg:cNvGrpSpPr>
                          <a:grpSpLocks/>
                        </wpg:cNvGrpSpPr>
                        <wpg:grpSpPr bwMode="auto">
                          <a:xfrm>
                            <a:off x="15931" y="-658"/>
                            <a:ext cx="2" cy="403"/>
                            <a:chOff x="15931" y="-658"/>
                            <a:chExt cx="2" cy="403"/>
                          </a:xfrm>
                        </wpg:grpSpPr>
                        <wps:wsp>
                          <wps:cNvPr id="439" name="Freeform 131"/>
                          <wps:cNvSpPr>
                            <a:spLocks/>
                          </wps:cNvSpPr>
                          <wps:spPr bwMode="auto">
                            <a:xfrm>
                              <a:off x="15931" y="-658"/>
                              <a:ext cx="2" cy="403"/>
                            </a:xfrm>
                            <a:custGeom>
                              <a:avLst/>
                              <a:gdLst>
                                <a:gd name="T0" fmla="+- 0 -658 -658"/>
                                <a:gd name="T1" fmla="*/ -658 h 403"/>
                                <a:gd name="T2" fmla="+- 0 -255 -658"/>
                                <a:gd name="T3" fmla="*/ -255 h 4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3">
                                  <a:moveTo>
                                    <a:pt x="0" y="0"/>
                                  </a:moveTo>
                                  <a:lnTo>
                                    <a:pt x="0" y="4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0200C7" id="Group 129" o:spid="_x0000_s1026" style="position:absolute;margin-left:41.45pt;margin-top:-34.85pt;width:756.45pt;height:22.65pt;z-index:-251643904;mso-position-horizontal-relative:page" coordorigin="829,-697" coordsize="15129,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">
                <v:group id="Group 146" o:spid="_x0000_s1027" style="position:absolute;left:14635;top:-651;width:103;height:396" coordorigin="14635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oFeVM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sFHk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KBXlTFAAAA3AAA&#10;AA8AAAAAAAAAAAAAAAAAqgIAAGRycy9kb3ducmV2LnhtbFBLBQYAAAAABAAEAPoAAACcAwAAAAA=&#10;">
                  <v:shape id="Freeform 147" o:spid="_x0000_s1028" style="position:absolute;left:14635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ozR8YA&#10;AADcAAAADwAAAGRycy9kb3ducmV2LnhtbESPT2vCQBTE74LfYXlCb7rxD0Wiq4i2tJReqoIeH9ln&#10;Es2+DbvbJPrpu4VCj8PM/IZZrjtTiYacLy0rGI8SEMSZ1SXnCo6H1+EchA/IGivLpOBOHtarfm+J&#10;qbYtf1GzD7mIEPYpKihCqFMpfVaQQT+yNXH0LtYZDFG6XGqHbYSbSk6S5FkaLDkuFFjTtqDstv82&#10;Cpry83BqL1fnzm+2fdneHx/VdKfU06DbLEAE6sJ/+K/9rhXMJlP4PROP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nozR8YAAADcAAAADwAAAAAAAAAAAAAAAACYAgAAZHJz&#10;L2Rvd25yZXYueG1sUEsFBgAAAAAEAAQA9QAAAIs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144" o:spid="_x0000_s1029" style="position:absolute;left:862;top:-651;width:103;height:396" coordorigin="862,-651" coordsize="103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iRju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IkY7vFAAAA3AAA&#10;AA8AAAAAAAAAAAAAAAAAqgIAAGRycy9kb3ducmV2LnhtbFBLBQYAAAAABAAEAPoAAACcAwAAAAA=&#10;">
                  <v:shape id="Freeform 145" o:spid="_x0000_s1030" style="position:absolute;left:862;top:-651;width:103;height:396;visibility:visible;mso-wrap-style:square;v-text-anchor:top" coordsize="103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8OqMYA&#10;AADcAAAADwAAAGRycy9kb3ducmV2LnhtbESPQWvCQBSE74X+h+UVvOmmakWiqxTbokgvVUGPj+wz&#10;SZt9G3a3SfTXuwWhx2FmvmHmy85UoiHnS8sKngcJCOLM6pJzBYf9R38KwgdkjZVlUnAhD8vF48Mc&#10;U21b/qJmF3IRIexTVFCEUKdS+qwgg35ga+Lona0zGKJ0udQO2wg3lRwmyUQaLDkuFFjTqqDsZ/dr&#10;FDTl5/7Ynr+dO61t+766XLfV6E2p3lP3OgMRqAv/4Xt7oxWMhy/wdyYe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t8OqMYAAADcAAAADwAAAAAAAAAAAAAAAACYAgAAZHJz&#10;L2Rvd25yZXYueG1sUEsFBgAAAAAEAAQA9QAAAIsDAAAAAA==&#10;" path="m,396r103,l103,,,,,396xe" fillcolor="#e7e7e7" stroked="f">
                    <v:path arrowok="t" o:connecttype="custom" o:connectlocs="0,-255;103,-255;103,-651;0,-651;0,-255" o:connectangles="0,0,0,0,0"/>
                  </v:shape>
                </v:group>
                <v:group id="Group 142" o:spid="_x0000_s1031" style="position:absolute;left:965;top:-651;width:13670;height:396" coordorigin="965,-651" coordsize="13670,3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bpYV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26WFfFAAAA3AAA&#10;AA8AAAAAAAAAAAAAAAAAqgIAAGRycy9kb3ducmV2LnhtbFBLBQYAAAAABAAEAPoAAACcAwAAAAA=&#10;">
                  <v:shape id="Freeform 143" o:spid="_x0000_s1032" style="position:absolute;left:965;top:-651;width:13670;height:396;visibility:visible;mso-wrap-style:square;v-text-anchor:top" coordsize="13670,3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yGA8MA&#10;AADcAAAADwAAAGRycy9kb3ducmV2LnhtbESPzWrDMBCE74W8g9hAb41cN6TFiWxCoLQYSojbB1is&#10;jW1qrYwl/719FSjkOMzMN8whm00rRupdY1nB8yYCQVxa3XCl4Of7/ekNhPPIGlvLpGAhB1m6ejhg&#10;ou3EFxoLX4kAYZeggtr7LpHSlTUZdBvbEQfvanuDPsi+krrHKcBNK+Mo2kmDDYeFGjs61VT+FoNR&#10;wMX5o6DOGTvn+Re/LMMQ70ipx/V83IPwNPt7+L/9qRVs41e4nQlHQK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yGA8MAAADcAAAADwAAAAAAAAAAAAAAAACYAgAAZHJzL2Rv&#10;d25yZXYueG1sUEsFBgAAAAAEAAQA9QAAAIgDAAAAAA==&#10;" path="m,396r13670,l13670,,,,,396e" fillcolor="#e7e7e7" stroked="f">
                    <v:path arrowok="t" o:connecttype="custom" o:connectlocs="0,-255;13670,-255;13670,-651;0,-651;0,-255" o:connectangles="0,0,0,0,0"/>
                  </v:shape>
                </v:group>
                <v:group id="Group 140" o:spid="_x0000_s1033" style="position:absolute;left:852;top:-675;width:15084;height:2" coordorigin="852,-675" coordsize="150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2lpv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cw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Npab7CAAAA3AAAAA8A&#10;AAAAAAAAAAAAAAAAqgIAAGRycy9kb3ducmV2LnhtbFBLBQYAAAAABAAEAPoAAACZAwAAAAA=&#10;">
                  <v:shape id="Freeform 141" o:spid="_x0000_s1034" style="position:absolute;left:852;top:-675;width:15084;height:2;visibility:visible;mso-wrap-style:square;v-text-anchor:top" coordsize="150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S3+sQA&#10;AADcAAAADwAAAGRycy9kb3ducmV2LnhtbESPQWvCQBSE74L/YXlCb7oxtFJTN0ELFU/FqL0/sq/Z&#10;1OzbkN2a9N93C0KPw8x8w2yK0bbiRr1vHCtYLhIQxJXTDdcKLue3+TMIH5A1to5JwQ95KPLpZIOZ&#10;dgOXdDuFWkQI+wwVmBC6TEpfGbLoF64jjt6n6y2GKPta6h6HCLetTJNkJS02HBcMdvRqqLqevq0C&#10;Lz9W6dfRXIa6fTrs30uz2/tSqYfZuH0BEWgM/+F7+6AVPKZr+DsTj4D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0t/rEAAAA3AAAAA8AAAAAAAAAAAAAAAAAmAIAAGRycy9k&#10;b3ducmV2LnhtbFBLBQYAAAAABAAEAPUAAACJAwAAAAA=&#10;" path="m,l15084,e" filled="f" strokeweight="2.26pt">
                    <v:path arrowok="t" o:connecttype="custom" o:connectlocs="0,0;15084,0" o:connectangles="0,0"/>
                  </v:shape>
                </v:group>
                <v:group id="Group 138" o:spid="_x0000_s1035" style="position:absolute;left:862;top:-652;width:13877;height:2" coordorigin="862,-652" coordsize="138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bzZ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/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jG82XCAAAA3AAAAA8A&#10;AAAAAAAAAAAAAAAAqgIAAGRycy9kb3ducmV2LnhtbFBLBQYAAAAABAAEAPoAAACZAwAAAAA=&#10;">
                  <v:shape id="Freeform 139" o:spid="_x0000_s1036" style="position:absolute;left:862;top:-652;width:13877;height:2;visibility:visible;mso-wrap-style:square;v-text-anchor:top" coordsize="138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LhaMYA&#10;AADcAAAADwAAAGRycy9kb3ducmV2LnhtbESPT2sCMRTE7wW/Q3iCl1IT/2BlaxTRFuulUCP0+ti8&#10;7i7dvCybqNt+elMQPA4z8xtmsepcLc7UhsqzhtFQgSDOva240HA0b09zECEiW6w9k4ZfCrBa9h4W&#10;mFl/4U86H2IhEoRDhhrKGJtMypCX5DAMfUOcvG/fOoxJtoW0LV4S3NVyrNRMOqw4LZTY0Kak/Odw&#10;chr2xsfT36sys4/t47YwZqeeJ19aD/rd+gVEpC7ew7f2u9UwnYzg/0w6An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1LhaMYAAADcAAAADwAAAAAAAAAAAAAAAACYAgAAZHJz&#10;L2Rvd25yZXYueG1sUEsFBgAAAAAEAAQA9QAAAIsDAAAAAA==&#10;" path="m,l13876,e" filled="f" strokecolor="#e7e7e7" strokeweight=".22pt">
                    <v:path arrowok="t" o:connecttype="custom" o:connectlocs="0,0;13876,0" o:connectangles="0,0"/>
                  </v:shape>
                </v:group>
                <v:group id="Group 136" o:spid="_x0000_s1037" style="position:absolute;left:857;top:-658;width:2;height:403" coordorigin="857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jIi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WMiJxgAAANwA&#10;AAAPAAAAAAAAAAAAAAAAAKoCAABkcnMvZG93bnJldi54bWxQSwUGAAAAAAQABAD6AAAAnQMAAAAA&#10;">
                  <v:shape id="Freeform 137" o:spid="_x0000_s1038" style="position:absolute;left:857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8qQ8QA&#10;AADcAAAADwAAAGRycy9kb3ducmV2LnhtbESPzYrCQBCE74LvMLTgTSduVgnRUWRB8BBY/EHw1mTa&#10;JJrpCZlR49s7Cwsei+r6qmux6kwtHtS6yrKCyTgCQZxbXXGh4HjYjBIQziNrrC2Tghc5WC37vQWm&#10;2j55R4+9L0SAsEtRQel9k0rp8pIMurFtiIN3sa1BH2RbSN3iM8BNLb+iaCYNVhwaSmzop6T8tr+b&#10;8Mb5dL1k2a3Tv9YkeqcTG08zpYaDbj0H4anzn+P/9FYr+I5j+BsTCCC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fKkPEAAAA3AAAAA8AAAAAAAAAAAAAAAAAmAIAAGRycy9k&#10;b3ducmV2LnhtbFBLBQYAAAAABAAEAPUAAACJAwAAAAA=&#10;" path="m,l,403e" filled="f" strokeweight=".20497mm">
                    <v:path arrowok="t" o:connecttype="custom" o:connectlocs="0,-658;0,-255" o:connectangles="0,0"/>
                  </v:shape>
                </v:group>
                <v:group id="Group 134" o:spid="_x0000_s1039" style="position:absolute;left:852;top:-250;width:15084;height:2" coordorigin="852,-250" coordsize="150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/31Z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X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/fVmxgAAANwA&#10;AAAPAAAAAAAAAAAAAAAAAKoCAABkcnMvZG93bnJldi54bWxQSwUGAAAAAAQABAD6AAAAnQMAAAAA&#10;">
                  <v:shape id="Freeform 135" o:spid="_x0000_s1040" style="position:absolute;left:852;top:-250;width:15084;height:2;visibility:visible;mso-wrap-style:square;v-text-anchor:top" coordsize="150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OWtsYA&#10;AADcAAAADwAAAGRycy9kb3ducmV2LnhtbESPT0vDQBTE70K/w/IK3uwm/g2x29IoBQ+9tEqpt2f2&#10;mQ3Nvg3ZZxu/vSsIHoeZ+Q0zX46+UycaYhvYQD7LQBHXwbbcGHh7XV8VoKIgW+wCk4FvirBcTC7m&#10;WNpw5i2ddtKoBOFYogEn0pdax9qRxzgLPXHyPsPgUZIcGm0HPCe47/R1lt1rjy2nBYc9PTmqj7sv&#10;b2Czrz4eCjnkoXtebwpxVV69b425nI6rR1BCo/yH/9ov1sDtzR38nklHQC9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UOWtsYAAADcAAAADwAAAAAAAAAAAAAAAACYAgAAZHJz&#10;L2Rvd25yZXYueG1sUEsFBgAAAAAEAAQA9QAAAIsDAAAAAA==&#10;" path="m,l15084,e" filled="f" strokeweight=".58pt">
                    <v:path arrowok="t" o:connecttype="custom" o:connectlocs="0,0;15084,0" o:connectangles="0,0"/>
                  </v:shape>
                </v:group>
                <v:group id="Group 132" o:spid="_x0000_s1041" style="position:absolute;left:14743;top:-658;width:2;height:403" coordorigin="14743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Oi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Xq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Y86KxgAAANwA&#10;AAAPAAAAAAAAAAAAAAAAAKoCAABkcnMvZG93bnJldi54bWxQSwUGAAAAAAQABAD6AAAAnQMAAAAA&#10;">
                  <v:shape id="Freeform 133" o:spid="_x0000_s1042" style="position:absolute;left:14743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TsfccA&#10;AADcAAAADwAAAGRycy9kb3ducmV2LnhtbESPT2vCQBTE7wW/w/KEXoputK1K6iqlUOohCP7D6zP7&#10;mgSzb9PdNcZ++m6h0OMwM79h5svO1KIl5yvLCkbDBARxbnXFhYL97n0wA+EDssbaMim4kYflonc3&#10;x1TbK2+o3YZCRAj7FBWUITSplD4vyaAf2oY4ep/WGQxRukJqh9cIN7UcJ8lEGqw4LpTY0FtJ+Xl7&#10;MQom63G7f3i+HKrs6yP75tPMHU2m1H2/e30BEagL/+G/9koreHqcwu+ZeATk4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T07H3HAAAA3AAAAA8AAAAAAAAAAAAAAAAAmAIAAGRy&#10;cy9kb3ducmV2LnhtbFBLBQYAAAAABAAEAPUAAACMAwAAAAA=&#10;" path="m,l,403e" filled="f" strokeweight=".58pt">
                    <v:path arrowok="t" o:connecttype="custom" o:connectlocs="0,-658;0,-255" o:connectangles="0,0"/>
                  </v:shape>
                </v:group>
                <v:group id="Group 130" o:spid="_x0000_s1043" style="position:absolute;left:15931;top:-658;width:2;height:403" coordorigin="15931,-658" coordsize="2,4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D/Y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7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aw/2PCAAAA3AAAAA8A&#10;AAAAAAAAAAAAAAAAqgIAAGRycy9kb3ducmV2LnhtbFBLBQYAAAAABAAEAPoAAACZAwAAAAA=&#10;">
                  <v:shape id="Freeform 131" o:spid="_x0000_s1044" style="position:absolute;left:15931;top:-658;width:2;height:403;visibility:visible;mso-wrap-style:square;v-text-anchor:top" coordsize="2,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fdlMcA&#10;AADcAAAADwAAAGRycy9kb3ducmV2LnhtbESPT2vCQBTE7wW/w/KEXoputK1o6iqlUOohCP7D6zP7&#10;mgSzb9PdNcZ++m6h0OMwM79h5svO1KIl5yvLCkbDBARxbnXFhYL97n0wBeEDssbaMim4kYflonc3&#10;x1TbK2+o3YZCRAj7FBWUITSplD4vyaAf2oY4ep/WGQxRukJqh9cIN7UcJ8lEGqw4LpTY0FtJ+Xl7&#10;MQom63G7f3i+HKrs6yP75tPUHU2m1H2/e30BEagL/+G/9koreHqcwe+ZeATk4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on3ZTHAAAA3AAAAA8AAAAAAAAAAAAAAAAAmAIAAGRy&#10;cy9kb3ducmV2LnhtbFBLBQYAAAAABAAEAPUAAACMAwAAAAA=&#10;" path="m,l,403e" filled="f" strokeweight=".58pt">
                    <v:path arrowok="t" o:connecttype="custom" o:connectlocs="0,-658;0,-255" o:connectangles="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ebe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z w:val="24"/>
          <w:szCs w:val="24"/>
        </w:rPr>
        <w:t>k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ö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nn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nu</w:t>
      </w:r>
      <w:r w:rsidR="00A73B55" w:rsidRPr="003D24AF">
        <w:rPr>
          <w:rFonts w:ascii="Arial" w:eastAsia="Arial" w:hAnsi="Arial" w:cs="Arial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Sen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r-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="00A73B55" w:rsidRPr="003D24AF">
        <w:rPr>
          <w:rFonts w:ascii="Arial" w:eastAsia="Arial" w:hAnsi="Arial" w:cs="Arial"/>
          <w:sz w:val="24"/>
          <w:szCs w:val="24"/>
        </w:rPr>
        <w:t>sc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ha</w:t>
      </w:r>
      <w:r w:rsidR="00A73B55"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(</w:t>
      </w:r>
      <w:r w:rsidR="00A73B55" w:rsidRPr="003D24AF">
        <w:rPr>
          <w:rFonts w:ascii="Arial" w:eastAsia="Arial" w:hAnsi="Arial" w:cs="Arial"/>
          <w:sz w:val="24"/>
          <w:szCs w:val="24"/>
        </w:rPr>
        <w:t>= l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et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="00A73B55" w:rsidRPr="003D24AF">
        <w:rPr>
          <w:rFonts w:ascii="Arial" w:eastAsia="Arial" w:hAnsi="Arial" w:cs="Arial"/>
          <w:sz w:val="24"/>
          <w:szCs w:val="24"/>
        </w:rPr>
        <w:t>te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S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z w:val="24"/>
          <w:szCs w:val="24"/>
        </w:rPr>
        <w:t>lle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sz w:val="24"/>
          <w:szCs w:val="24"/>
        </w:rPr>
        <w:t>f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 w:rsidR="00A73B55" w:rsidRPr="003D24AF">
        <w:rPr>
          <w:rFonts w:ascii="Arial" w:eastAsia="Arial" w:hAnsi="Arial" w:cs="Arial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Pub</w:t>
      </w:r>
      <w:r w:rsidR="00A73B55" w:rsidRPr="003D24AF">
        <w:rPr>
          <w:rFonts w:ascii="Arial" w:eastAsia="Arial" w:hAnsi="Arial" w:cs="Arial"/>
          <w:sz w:val="24"/>
          <w:szCs w:val="24"/>
        </w:rPr>
        <w:t>lik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ti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) 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 xml:space="preserve"> Pub</w:t>
      </w:r>
      <w:r w:rsidR="00A73B55" w:rsidRPr="003D24AF">
        <w:rPr>
          <w:rFonts w:ascii="Arial" w:eastAsia="Arial" w:hAnsi="Arial" w:cs="Arial"/>
          <w:sz w:val="24"/>
          <w:szCs w:val="24"/>
        </w:rPr>
        <w:t>lik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sz w:val="24"/>
          <w:szCs w:val="24"/>
        </w:rPr>
        <w:t>ti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o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ne</w:t>
      </w:r>
      <w:r w:rsidR="00A73B55" w:rsidRPr="003D24AF">
        <w:rPr>
          <w:rFonts w:ascii="Arial" w:eastAsia="Arial" w:hAnsi="Arial" w:cs="Arial"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="00A73B55" w:rsidRPr="003D24AF">
        <w:rPr>
          <w:rFonts w:ascii="Arial" w:eastAsia="Arial" w:hAnsi="Arial" w:cs="Arial"/>
          <w:sz w:val="24"/>
          <w:szCs w:val="24"/>
        </w:rPr>
        <w:t>it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pee</w:t>
      </w:r>
      <w:r w:rsidR="00A73B55" w:rsidRPr="003D24AF">
        <w:rPr>
          <w:rFonts w:ascii="Arial" w:eastAsia="Arial" w:hAnsi="Arial" w:cs="Arial"/>
          <w:sz w:val="24"/>
          <w:szCs w:val="24"/>
        </w:rPr>
        <w:t xml:space="preserve">r </w:t>
      </w:r>
      <w:r w:rsidR="00A73B5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="00A73B55" w:rsidRPr="003D24AF">
        <w:rPr>
          <w:rFonts w:ascii="Arial" w:eastAsia="Arial" w:hAnsi="Arial" w:cs="Arial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spacing w:val="1"/>
          <w:sz w:val="24"/>
          <w:szCs w:val="24"/>
        </w:rPr>
        <w:t>ew</w:t>
      </w:r>
    </w:p>
    <w:p w:rsidR="00A73B55" w:rsidRPr="003D24AF" w:rsidRDefault="00A73B55" w:rsidP="00A73B55">
      <w:pPr>
        <w:spacing w:before="16" w:after="0" w:line="260" w:lineRule="exact"/>
        <w:rPr>
          <w:sz w:val="26"/>
          <w:szCs w:val="26"/>
        </w:rPr>
      </w:pP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*N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z w:val="24"/>
          <w:szCs w:val="24"/>
        </w:rPr>
        <w:t xml:space="preserve">i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B</w:t>
      </w:r>
      <w:r w:rsidRPr="003D24AF">
        <w:rPr>
          <w:rFonts w:ascii="Arial" w:eastAsia="Arial" w:hAnsi="Arial" w:cs="Arial"/>
          <w:spacing w:val="1"/>
          <w:sz w:val="24"/>
          <w:szCs w:val="24"/>
        </w:rPr>
        <w:t>ea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z w:val="24"/>
          <w:szCs w:val="24"/>
        </w:rPr>
        <w:t>g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ua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-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4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3</w:t>
      </w:r>
      <w:r w:rsidRPr="003D24AF">
        <w:rPr>
          <w:rFonts w:ascii="Arial" w:eastAsia="Arial" w:hAnsi="Arial" w:cs="Arial"/>
          <w:spacing w:val="-1"/>
          <w:sz w:val="24"/>
          <w:szCs w:val="24"/>
        </w:rPr>
        <w:t>-</w:t>
      </w:r>
      <w:r w:rsidRPr="003D24AF">
        <w:rPr>
          <w:rFonts w:ascii="Arial" w:eastAsia="Arial" w:hAnsi="Arial" w:cs="Arial"/>
          <w:spacing w:val="1"/>
          <w:sz w:val="24"/>
          <w:szCs w:val="24"/>
        </w:rPr>
        <w:t>P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ro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ss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-1"/>
          <w:sz w:val="24"/>
          <w:szCs w:val="24"/>
        </w:rPr>
        <w:t>u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ü</w:t>
      </w:r>
      <w:r w:rsidRPr="003D24AF">
        <w:rPr>
          <w:rFonts w:ascii="Arial" w:eastAsia="Arial" w:hAnsi="Arial" w:cs="Arial"/>
          <w:sz w:val="24"/>
          <w:szCs w:val="24"/>
        </w:rPr>
        <w:t>ll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>n.</w:t>
      </w:r>
    </w:p>
    <w:p w:rsidR="00A73B55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**1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kt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sc</w:t>
      </w:r>
      <w:r>
        <w:rPr>
          <w:rFonts w:ascii="Arial" w:eastAsia="Arial" w:hAnsi="Arial" w:cs="Arial"/>
          <w:spacing w:val="-1"/>
          <w:sz w:val="24"/>
          <w:szCs w:val="24"/>
        </w:rPr>
        <w:t>ha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t</w:t>
      </w:r>
    </w:p>
    <w:p w:rsidR="00A73B55" w:rsidRDefault="00A73B55" w:rsidP="00A73B55">
      <w:pPr>
        <w:spacing w:after="0"/>
        <w:sectPr w:rsidR="00A73B55">
          <w:headerReference w:type="default" r:id="rId18"/>
          <w:pgSz w:w="16840" w:h="11920" w:orient="landscape"/>
          <w:pgMar w:top="1060" w:right="800" w:bottom="280" w:left="740" w:header="0" w:footer="0" w:gutter="0"/>
          <w:cols w:space="720"/>
        </w:sectPr>
      </w:pPr>
    </w:p>
    <w:p w:rsidR="00A73B55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12"/>
        <w:gridCol w:w="6163"/>
        <w:gridCol w:w="2669"/>
      </w:tblGrid>
      <w:tr w:rsidR="00A73B55" w:rsidTr="00A73B55">
        <w:trPr>
          <w:trHeight w:hRule="exact" w:val="407"/>
        </w:trPr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  <w:tc>
          <w:tcPr>
            <w:tcW w:w="6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ion 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Fu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 /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it</w:t>
            </w:r>
          </w:p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82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</w:p>
        </w:tc>
      </w:tr>
      <w:tr w:rsidR="00A73B55" w:rsidRPr="00A07B44" w:rsidTr="00A73B55">
        <w:trPr>
          <w:trHeight w:hRule="exact" w:val="958"/>
        </w:trPr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258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ng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*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rb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t in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aka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G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en 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GU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nnung mögli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h)</w:t>
            </w:r>
          </w:p>
        </w:tc>
        <w:tc>
          <w:tcPr>
            <w:tcW w:w="6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682"/>
        </w:trPr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it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immb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) in</w:t>
            </w:r>
          </w:p>
          <w:p w:rsidR="00A73B55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sk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ommi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RPr="00A07B44" w:rsidTr="00A73B55">
        <w:trPr>
          <w:trHeight w:hRule="exact" w:val="682"/>
        </w:trPr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1035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uhl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ung 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mind.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6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on.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)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i.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.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ommi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</w:p>
        </w:tc>
        <w:tc>
          <w:tcPr>
            <w:tcW w:w="6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406"/>
        </w:trPr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ung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Core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ili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6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10" w:after="0" w:line="110" w:lineRule="exact"/>
        <w:rPr>
          <w:sz w:val="11"/>
          <w:szCs w:val="11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before="29" w:after="0"/>
        <w:ind w:left="112" w:right="189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G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me</w:t>
      </w:r>
      <w:r w:rsidRPr="003D24AF">
        <w:rPr>
          <w:rFonts w:ascii="Arial" w:eastAsia="Arial" w:hAnsi="Arial" w:cs="Arial"/>
          <w:b/>
          <w:bCs/>
          <w:i/>
          <w:spacing w:val="-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P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ubli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kat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ion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mit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nri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c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ung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,</w:t>
      </w:r>
      <w:r w:rsidRPr="003D24AF">
        <w:rPr>
          <w:rFonts w:ascii="Arial" w:eastAsia="Arial" w:hAnsi="Arial" w:cs="Arial"/>
          <w:b/>
          <w:bCs/>
          <w:i/>
          <w:spacing w:val="-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O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V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GU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od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l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o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ka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l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9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uß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runi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v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Pa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rn</w:t>
      </w:r>
      <w:r w:rsidRPr="003D24AF">
        <w:rPr>
          <w:rFonts w:ascii="Arial" w:eastAsia="Arial" w:hAnsi="Arial" w:cs="Arial"/>
          <w:b/>
          <w:bCs/>
          <w:i/>
          <w:spacing w:val="-17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LIN,</w:t>
      </w:r>
      <w:r w:rsidRPr="003D24AF">
        <w:rPr>
          <w:rFonts w:ascii="Arial" w:eastAsia="Arial" w:hAnsi="Arial" w:cs="Arial"/>
          <w:b/>
          <w:bCs/>
          <w:i/>
          <w:spacing w:val="-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ZN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 xml:space="preserve">, 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P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I,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HZI,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Fr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unho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c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.</w:t>
      </w:r>
    </w:p>
    <w:p w:rsidR="00A73B55" w:rsidRPr="003D24AF" w:rsidRDefault="00A73B55" w:rsidP="00A73B55">
      <w:pPr>
        <w:spacing w:before="18" w:after="0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97"/>
        <w:gridCol w:w="994"/>
        <w:gridCol w:w="5102"/>
      </w:tblGrid>
      <w:tr w:rsidR="00A73B55" w:rsidTr="00A73B55">
        <w:trPr>
          <w:trHeight w:hRule="exact" w:val="407"/>
        </w:trPr>
        <w:tc>
          <w:tcPr>
            <w:tcW w:w="8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ndige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 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23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924" w:right="1909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</w:p>
        </w:tc>
      </w:tr>
      <w:tr w:rsidR="00A73B55" w:rsidTr="00A73B55">
        <w:trPr>
          <w:trHeight w:hRule="exact" w:val="360"/>
        </w:trPr>
        <w:tc>
          <w:tcPr>
            <w:tcW w:w="8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4" w:after="0" w:line="240" w:lineRule="exact"/>
        <w:rPr>
          <w:sz w:val="24"/>
          <w:szCs w:val="24"/>
        </w:rPr>
      </w:pPr>
    </w:p>
    <w:p w:rsidR="00A73B55" w:rsidRPr="003D24AF" w:rsidRDefault="00A73B55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G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ing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w</w:t>
      </w:r>
      <w:r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o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rb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ne</w:t>
      </w:r>
      <w:r w:rsidRPr="003D24AF">
        <w:rPr>
          <w:rFonts w:ascii="Arial" w:eastAsia="Arial" w:hAnsi="Arial" w:cs="Arial"/>
          <w:b/>
          <w:bCs/>
          <w:i/>
          <w:spacing w:val="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Dri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mi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lproj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k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pacing w:val="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 xml:space="preserve">mit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inri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c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ung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,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O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V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GU od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lo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k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l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 xml:space="preserve">n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u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ß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runi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ve</w:t>
      </w:r>
      <w:r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 xml:space="preserve">n 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P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</w:p>
    <w:p w:rsidR="00A73B55" w:rsidRDefault="00A73B55" w:rsidP="00A73B55">
      <w:pPr>
        <w:spacing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LIN,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DZN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,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P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I,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HZI,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Fr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unho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e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c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.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(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gl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hb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ec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ig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An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st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ll</w:t>
      </w:r>
      <w:r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="000A2BA5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/-innen</w:t>
      </w:r>
      <w:r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)</w:t>
      </w:r>
    </w:p>
    <w:p w:rsidR="00A73B55" w:rsidRDefault="00A73B55" w:rsidP="00A73B55">
      <w:pPr>
        <w:spacing w:before="2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4464"/>
        <w:gridCol w:w="3014"/>
        <w:gridCol w:w="1666"/>
        <w:gridCol w:w="2834"/>
      </w:tblGrid>
      <w:tr w:rsidR="00A73B55" w:rsidTr="00F5757C">
        <w:trPr>
          <w:trHeight w:hRule="exact" w:val="699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er</w:t>
            </w:r>
            <w:r w:rsidR="000A2BA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/-innen</w:t>
            </w:r>
          </w:p>
        </w:tc>
        <w:tc>
          <w:tcPr>
            <w:tcW w:w="4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illigung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Qu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lle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Korr.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Förd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olum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**</w:t>
            </w:r>
          </w:p>
        </w:tc>
      </w:tr>
      <w:tr w:rsidR="00A73B55" w:rsidTr="00A73B55">
        <w:trPr>
          <w:trHeight w:hRule="exact" w:val="406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4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9" w:after="0" w:line="280" w:lineRule="exact"/>
        <w:rPr>
          <w:sz w:val="28"/>
          <w:szCs w:val="28"/>
        </w:rPr>
      </w:pPr>
    </w:p>
    <w:p w:rsidR="00A73B55" w:rsidRPr="003D24AF" w:rsidRDefault="00A73B55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z w:val="24"/>
          <w:szCs w:val="24"/>
        </w:rPr>
        <w:t xml:space="preserve">s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1</w:t>
      </w:r>
      <w:r w:rsidRPr="003D24AF">
        <w:rPr>
          <w:rFonts w:ascii="Arial" w:eastAsia="Arial" w:hAnsi="Arial" w:cs="Arial"/>
          <w:sz w:val="24"/>
          <w:szCs w:val="24"/>
        </w:rPr>
        <w:t>2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Mo</w:t>
      </w:r>
      <w:r w:rsidRPr="003D24AF">
        <w:rPr>
          <w:rFonts w:ascii="Arial" w:eastAsia="Arial" w:hAnsi="Arial" w:cs="Arial"/>
          <w:spacing w:val="1"/>
          <w:sz w:val="24"/>
          <w:szCs w:val="24"/>
        </w:rPr>
        <w:t>na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z w:val="24"/>
          <w:szCs w:val="24"/>
        </w:rPr>
        <w:t>e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**k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rr</w:t>
      </w:r>
      <w:r w:rsidRPr="003D24AF">
        <w:rPr>
          <w:rFonts w:ascii="Arial" w:eastAsia="Arial" w:hAnsi="Arial" w:cs="Arial"/>
          <w:sz w:val="24"/>
          <w:szCs w:val="24"/>
        </w:rPr>
        <w:t>.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ö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= F</w:t>
      </w:r>
      <w:r w:rsidRPr="003D24AF">
        <w:rPr>
          <w:rFonts w:ascii="Arial" w:eastAsia="Arial" w:hAnsi="Arial" w:cs="Arial"/>
          <w:spacing w:val="1"/>
          <w:sz w:val="24"/>
          <w:szCs w:val="24"/>
        </w:rPr>
        <w:t>ö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: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A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1"/>
          <w:sz w:val="24"/>
          <w:szCs w:val="24"/>
        </w:rPr>
        <w:t>ah</w:t>
      </w:r>
      <w:r w:rsidRPr="003D24AF">
        <w:rPr>
          <w:rFonts w:ascii="Arial" w:eastAsia="Arial" w:hAnsi="Arial" w:cs="Arial"/>
          <w:sz w:val="24"/>
          <w:szCs w:val="24"/>
        </w:rPr>
        <w:t xml:space="preserve">l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="000A2BA5">
        <w:rPr>
          <w:rFonts w:ascii="Arial" w:eastAsia="Arial" w:hAnsi="Arial" w:cs="Arial"/>
          <w:sz w:val="24"/>
          <w:szCs w:val="24"/>
        </w:rPr>
        <w:t>/-innen</w:t>
      </w:r>
      <w:r w:rsidRPr="003D24AF">
        <w:rPr>
          <w:rFonts w:ascii="Arial" w:eastAsia="Arial" w:hAnsi="Arial" w:cs="Arial"/>
          <w:sz w:val="24"/>
          <w:szCs w:val="24"/>
        </w:rPr>
        <w:t xml:space="preserve"> x</w:t>
      </w:r>
      <w:r w:rsidRPr="003D24A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2"/>
          <w:sz w:val="24"/>
          <w:szCs w:val="24"/>
        </w:rPr>
        <w:t>k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or</w:t>
      </w:r>
    </w:p>
    <w:p w:rsidR="00A73B55" w:rsidRPr="003D24AF" w:rsidRDefault="00A73B55" w:rsidP="00A73B55">
      <w:pPr>
        <w:spacing w:after="0"/>
        <w:sectPr w:rsidR="00A73B55" w:rsidRPr="003D24AF">
          <w:headerReference w:type="default" r:id="rId19"/>
          <w:pgSz w:w="16840" w:h="11920" w:orient="landscape"/>
          <w:pgMar w:top="1400" w:right="880" w:bottom="280" w:left="740" w:header="1162" w:footer="0" w:gutter="0"/>
          <w:cols w:space="720"/>
        </w:sectPr>
      </w:pPr>
    </w:p>
    <w:p w:rsidR="00A73B55" w:rsidRPr="003D24AF" w:rsidRDefault="00A73B55" w:rsidP="00A73B55">
      <w:pPr>
        <w:spacing w:before="12" w:after="0" w:line="240" w:lineRule="exact"/>
        <w:rPr>
          <w:sz w:val="24"/>
          <w:szCs w:val="24"/>
        </w:rPr>
      </w:pPr>
    </w:p>
    <w:p w:rsidR="00A73B55" w:rsidRPr="003D24AF" w:rsidRDefault="00A73B55" w:rsidP="00F5757C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in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Vo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m</w:t>
      </w:r>
      <w:r w:rsidRPr="003D24AF"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Le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z w:val="24"/>
          <w:szCs w:val="24"/>
        </w:rPr>
        <w:t>g</w:t>
      </w:r>
      <w:r w:rsidRPr="003D24AF">
        <w:rPr>
          <w:rFonts w:ascii="Arial" w:eastAsia="Arial" w:hAnsi="Arial" w:cs="Arial"/>
          <w:spacing w:val="2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kt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-3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nhe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ist</w:t>
      </w:r>
      <w:r w:rsidRPr="003D24AF">
        <w:rPr>
          <w:rFonts w:ascii="Arial" w:eastAsia="Arial" w:hAnsi="Arial" w:cs="Arial"/>
          <w:spacing w:val="23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nu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19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6"/>
          <w:sz w:val="24"/>
          <w:szCs w:val="24"/>
        </w:rPr>
        <w:t>W</w:t>
      </w:r>
      <w:r w:rsidRPr="003D24AF">
        <w:rPr>
          <w:rFonts w:ascii="Arial" w:eastAsia="Arial" w:hAnsi="Arial" w:cs="Arial"/>
          <w:spacing w:val="-1"/>
          <w:sz w:val="24"/>
          <w:szCs w:val="24"/>
        </w:rPr>
        <w:t>2</w:t>
      </w:r>
      <w:r w:rsidRPr="003D24AF">
        <w:rPr>
          <w:rFonts w:ascii="Arial" w:eastAsia="Arial" w:hAnsi="Arial" w:cs="Arial"/>
          <w:spacing w:val="-7"/>
          <w:sz w:val="24"/>
          <w:szCs w:val="24"/>
        </w:rPr>
        <w:t>/</w:t>
      </w:r>
      <w:r w:rsidRPr="003D24AF">
        <w:rPr>
          <w:rFonts w:ascii="Arial" w:eastAsia="Arial" w:hAnsi="Arial" w:cs="Arial"/>
          <w:spacing w:val="9"/>
          <w:sz w:val="24"/>
          <w:szCs w:val="24"/>
        </w:rPr>
        <w:t>W</w:t>
      </w:r>
      <w:r w:rsidRPr="003D24AF">
        <w:rPr>
          <w:rFonts w:ascii="Arial" w:eastAsia="Arial" w:hAnsi="Arial" w:cs="Arial"/>
          <w:spacing w:val="-1"/>
          <w:sz w:val="24"/>
          <w:szCs w:val="24"/>
        </w:rPr>
        <w:t>3-</w:t>
      </w:r>
      <w:r w:rsidRPr="003D24AF">
        <w:rPr>
          <w:rFonts w:ascii="Arial" w:eastAsia="Arial" w:hAnsi="Arial" w:cs="Arial"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no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end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z w:val="24"/>
          <w:szCs w:val="24"/>
        </w:rPr>
        <w:t>ie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2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S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z w:val="24"/>
          <w:szCs w:val="24"/>
        </w:rPr>
        <w:t>kt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he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or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dne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si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z w:val="24"/>
          <w:szCs w:val="24"/>
        </w:rPr>
        <w:t>ie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v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em</w:t>
      </w:r>
      <w:r w:rsidRPr="003D24AF">
        <w:rPr>
          <w:rFonts w:ascii="Arial" w:eastAsia="Arial" w:hAnsi="Arial" w:cs="Arial"/>
          <w:sz w:val="24"/>
          <w:szCs w:val="24"/>
        </w:rPr>
        <w:t>Di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kt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="000A2BA5">
        <w:rPr>
          <w:rFonts w:ascii="Arial" w:eastAsia="Arial" w:hAnsi="Arial" w:cs="Arial"/>
          <w:sz w:val="24"/>
          <w:szCs w:val="24"/>
        </w:rPr>
        <w:t>/einer Direktorin</w:t>
      </w:r>
      <w:r w:rsidRPr="003D24AF">
        <w:rPr>
          <w:rFonts w:ascii="Arial" w:eastAsia="Arial" w:hAnsi="Arial" w:cs="Arial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3"/>
          <w:sz w:val="24"/>
          <w:szCs w:val="24"/>
        </w:rPr>
        <w:t>w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den</w:t>
      </w:r>
      <w:r w:rsidRPr="003D24AF">
        <w:rPr>
          <w:rFonts w:ascii="Arial" w:eastAsia="Arial" w:hAnsi="Arial" w:cs="Arial"/>
          <w:sz w:val="24"/>
          <w:szCs w:val="24"/>
        </w:rPr>
        <w:t>.</w:t>
      </w:r>
    </w:p>
    <w:p w:rsidR="00A73B55" w:rsidRPr="003D24AF" w:rsidRDefault="00A73B55" w:rsidP="00A73B55">
      <w:pPr>
        <w:spacing w:after="0"/>
        <w:sectPr w:rsidR="00A73B55" w:rsidRPr="003D24AF">
          <w:headerReference w:type="default" r:id="rId20"/>
          <w:pgSz w:w="16840" w:h="11920" w:orient="landscape"/>
          <w:pgMar w:top="1400" w:right="1000" w:bottom="280" w:left="740" w:header="1162" w:footer="0" w:gutter="0"/>
          <w:cols w:space="720"/>
        </w:sectPr>
      </w:pPr>
    </w:p>
    <w:p w:rsidR="00A73B55" w:rsidRPr="003D24AF" w:rsidRDefault="00A73B55" w:rsidP="00A73B55">
      <w:pPr>
        <w:spacing w:before="12" w:after="0" w:line="240" w:lineRule="exact"/>
        <w:rPr>
          <w:sz w:val="24"/>
          <w:szCs w:val="24"/>
        </w:rPr>
      </w:pPr>
    </w:p>
    <w:p w:rsidR="00A73B55" w:rsidRPr="003D24AF" w:rsidRDefault="00A73B55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Gu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ac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h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ig</w:t>
      </w:r>
      <w:r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k</w:t>
      </w:r>
      <w:r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sz w:val="24"/>
          <w:szCs w:val="24"/>
        </w:rPr>
        <w:t>it</w:t>
      </w:r>
    </w:p>
    <w:p w:rsidR="00A73B55" w:rsidRPr="003D24AF" w:rsidRDefault="00A73B55" w:rsidP="00A73B55">
      <w:pPr>
        <w:spacing w:before="10" w:after="0" w:line="280" w:lineRule="exact"/>
        <w:rPr>
          <w:sz w:val="28"/>
          <w:szCs w:val="28"/>
        </w:rPr>
      </w:pPr>
    </w:p>
    <w:p w:rsidR="00A73B55" w:rsidRPr="003D24AF" w:rsidRDefault="00A73B55" w:rsidP="00A73B55">
      <w:pPr>
        <w:tabs>
          <w:tab w:val="left" w:pos="520"/>
        </w:tabs>
        <w:spacing w:after="0" w:line="248" w:lineRule="exact"/>
        <w:ind w:left="179" w:right="-20"/>
        <w:rPr>
          <w:rFonts w:ascii="Arial" w:eastAsia="Arial" w:hAnsi="Arial" w:cs="Arial"/>
        </w:rPr>
      </w:pPr>
      <w:r w:rsidRPr="003D24AF">
        <w:rPr>
          <w:rFonts w:ascii="Times New Roman" w:hAnsi="Times New Roman"/>
          <w:w w:val="131"/>
          <w:position w:val="-1"/>
        </w:rPr>
        <w:t>•</w:t>
      </w:r>
      <w:r w:rsidRPr="003D24AF">
        <w:rPr>
          <w:rFonts w:ascii="Times New Roman" w:hAnsi="Times New Roman"/>
          <w:position w:val="-1"/>
        </w:rPr>
        <w:tab/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P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position w:val="-1"/>
        </w:rPr>
        <w:t>sön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li</w:t>
      </w:r>
      <w:r w:rsidRPr="003D24AF">
        <w:rPr>
          <w:rFonts w:ascii="Arial" w:eastAsia="Arial" w:hAnsi="Arial" w:cs="Arial"/>
          <w:b/>
          <w:bCs/>
          <w:position w:val="-1"/>
        </w:rPr>
        <w:t>ch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position w:val="-1"/>
        </w:rPr>
        <w:t>ange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f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o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position w:val="-1"/>
        </w:rPr>
        <w:t>de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 xml:space="preserve"> G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u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ach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rt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ä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ti</w:t>
      </w:r>
      <w:r w:rsidRPr="003D24AF">
        <w:rPr>
          <w:rFonts w:ascii="Arial" w:eastAsia="Arial" w:hAnsi="Arial" w:cs="Arial"/>
          <w:b/>
          <w:bCs/>
          <w:position w:val="-1"/>
        </w:rPr>
        <w:t>gk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 xml:space="preserve">t 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f</w:t>
      </w:r>
      <w:r w:rsidRPr="003D24AF">
        <w:rPr>
          <w:rFonts w:ascii="Arial" w:eastAsia="Arial" w:hAnsi="Arial" w:cs="Arial"/>
          <w:b/>
          <w:bCs/>
          <w:position w:val="-1"/>
        </w:rPr>
        <w:t xml:space="preserve">ür 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D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i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m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i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tt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l</w:t>
      </w:r>
      <w:r w:rsidRPr="003D24AF">
        <w:rPr>
          <w:rFonts w:ascii="Arial" w:eastAsia="Arial" w:hAnsi="Arial" w:cs="Arial"/>
          <w:b/>
          <w:bCs/>
          <w:position w:val="-1"/>
        </w:rPr>
        <w:t>p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position w:val="-1"/>
        </w:rPr>
        <w:t>o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j</w:t>
      </w:r>
      <w:r w:rsidRPr="003D24AF">
        <w:rPr>
          <w:rFonts w:ascii="Arial" w:eastAsia="Arial" w:hAnsi="Arial" w:cs="Arial"/>
          <w:b/>
          <w:bCs/>
          <w:position w:val="-1"/>
        </w:rPr>
        <w:t>ek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(</w:t>
      </w:r>
      <w:r w:rsidRPr="003D24AF">
        <w:rPr>
          <w:rFonts w:ascii="Arial" w:eastAsia="Arial" w:hAnsi="Arial" w:cs="Arial"/>
          <w:b/>
          <w:bCs/>
          <w:position w:val="-1"/>
        </w:rPr>
        <w:t>na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ona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l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position w:val="-1"/>
        </w:rPr>
        <w:t>und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n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position w:val="-1"/>
        </w:rPr>
        <w:t>na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on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a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l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D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m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l</w:t>
      </w:r>
      <w:r w:rsidRPr="003D24AF">
        <w:rPr>
          <w:rFonts w:ascii="Arial" w:eastAsia="Arial" w:hAnsi="Arial" w:cs="Arial"/>
          <w:b/>
          <w:bCs/>
          <w:position w:val="-1"/>
        </w:rPr>
        <w:t>geb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e</w:t>
      </w:r>
      <w:r w:rsidRPr="003D24AF">
        <w:rPr>
          <w:rFonts w:ascii="Arial" w:eastAsia="Arial" w:hAnsi="Arial" w:cs="Arial"/>
          <w:b/>
          <w:bCs/>
          <w:position w:val="-1"/>
        </w:rPr>
        <w:t>r) se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 xml:space="preserve">t 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D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ens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a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n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t</w:t>
      </w:r>
    </w:p>
    <w:p w:rsidR="00A73B55" w:rsidRPr="003D24AF" w:rsidRDefault="00A73B55" w:rsidP="00A73B55">
      <w:pPr>
        <w:spacing w:before="4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07"/>
        <w:gridCol w:w="1507"/>
        <w:gridCol w:w="1505"/>
        <w:gridCol w:w="1507"/>
        <w:gridCol w:w="1507"/>
        <w:gridCol w:w="1507"/>
        <w:gridCol w:w="1507"/>
        <w:gridCol w:w="1507"/>
        <w:gridCol w:w="1507"/>
        <w:gridCol w:w="1507"/>
      </w:tblGrid>
      <w:tr w:rsidR="00A73B55" w:rsidRPr="00A07B44" w:rsidTr="00A73B55">
        <w:trPr>
          <w:trHeight w:hRule="exact" w:val="811"/>
        </w:trPr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 w:line="206" w:lineRule="exact"/>
              <w:ind w:left="102" w:right="16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DF</w:t>
            </w:r>
            <w:r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- Ein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ze</w:t>
            </w:r>
            <w:r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ntr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ge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 w:line="206" w:lineRule="exact"/>
              <w:ind w:left="100" w:right="11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DF</w:t>
            </w:r>
            <w:r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-V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rbund- proj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ek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e*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0" w:right="18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DF</w:t>
            </w:r>
            <w:r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- B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tung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- 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äc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**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 w:line="206" w:lineRule="exact"/>
              <w:ind w:left="102" w:right="2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DF</w:t>
            </w:r>
            <w:r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- </w:t>
            </w:r>
            <w:r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roßg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ä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**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BF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nd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hilfe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EU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t.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nl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nd</w:t>
            </w:r>
          </w:p>
          <w:p w:rsidR="00A73B55" w:rsidRPr="003D24AF" w:rsidRDefault="00A73B55" w:rsidP="00A73B55">
            <w:pPr>
              <w:spacing w:before="66" w:after="0" w:line="208" w:lineRule="exact"/>
              <w:ind w:left="102" w:right="411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sz w:val="18"/>
                <w:szCs w:val="18"/>
              </w:rPr>
              <w:t>(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bi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tte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un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 xml:space="preserve">n 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bene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n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nen</w:t>
            </w:r>
            <w:r w:rsidRPr="003D24AF">
              <w:rPr>
                <w:rFonts w:ascii="Arial" w:eastAsia="Arial" w:hAnsi="Arial" w:cs="Arial"/>
                <w:position w:val="6"/>
                <w:sz w:val="12"/>
                <w:szCs w:val="12"/>
              </w:rPr>
              <w:t>$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)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t.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18"/>
                <w:szCs w:val="18"/>
              </w:rPr>
              <w:t>nd</w:t>
            </w:r>
          </w:p>
          <w:p w:rsidR="00A73B55" w:rsidRPr="003D24AF" w:rsidRDefault="00A73B55" w:rsidP="00A73B55">
            <w:pPr>
              <w:spacing w:before="66" w:after="0" w:line="208" w:lineRule="exact"/>
              <w:ind w:left="102" w:right="405"/>
              <w:rPr>
                <w:rFonts w:ascii="Arial" w:eastAsia="Arial" w:hAnsi="Arial" w:cs="Arial"/>
                <w:sz w:val="18"/>
                <w:szCs w:val="18"/>
              </w:rPr>
            </w:pPr>
            <w:r w:rsidRPr="003D24AF">
              <w:rPr>
                <w:rFonts w:ascii="Arial" w:eastAsia="Arial" w:hAnsi="Arial" w:cs="Arial"/>
                <w:sz w:val="18"/>
                <w:szCs w:val="18"/>
              </w:rPr>
              <w:t>(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bi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tte</w:t>
            </w:r>
            <w:r w:rsidRPr="003D24AF">
              <w:rPr>
                <w:rFonts w:ascii="Arial" w:eastAsia="Arial" w:hAnsi="Arial" w:cs="Arial"/>
                <w:spacing w:val="-1"/>
                <w:sz w:val="18"/>
                <w:szCs w:val="18"/>
              </w:rPr>
              <w:t xml:space="preserve"> 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un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e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 xml:space="preserve">n 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bene</w:t>
            </w:r>
            <w:r w:rsidRPr="003D24AF">
              <w:rPr>
                <w:rFonts w:ascii="Arial" w:eastAsia="Arial" w:hAnsi="Arial" w:cs="Arial"/>
                <w:spacing w:val="-2"/>
                <w:sz w:val="18"/>
                <w:szCs w:val="18"/>
              </w:rPr>
              <w:t>n</w:t>
            </w:r>
            <w:r w:rsidRPr="003D24AF">
              <w:rPr>
                <w:rFonts w:ascii="Arial" w:eastAsia="Arial" w:hAnsi="Arial" w:cs="Arial"/>
                <w:spacing w:val="1"/>
                <w:sz w:val="18"/>
                <w:szCs w:val="18"/>
              </w:rPr>
              <w:t>nen</w:t>
            </w:r>
            <w:r w:rsidRPr="003D24AF">
              <w:rPr>
                <w:rFonts w:ascii="Arial" w:eastAsia="Arial" w:hAnsi="Arial" w:cs="Arial"/>
                <w:position w:val="6"/>
                <w:sz w:val="12"/>
                <w:szCs w:val="12"/>
              </w:rPr>
              <w:t>§</w:t>
            </w:r>
            <w:r w:rsidRPr="003D24AF">
              <w:rPr>
                <w:rFonts w:ascii="Arial" w:eastAsia="Arial" w:hAnsi="Arial" w:cs="Arial"/>
                <w:sz w:val="18"/>
                <w:szCs w:val="18"/>
              </w:rPr>
              <w:t>)</w:t>
            </w:r>
          </w:p>
        </w:tc>
      </w:tr>
      <w:tr w:rsidR="00A73B55" w:rsidRPr="00A07B44" w:rsidTr="00A73B55">
        <w:trPr>
          <w:trHeight w:hRule="exact" w:val="338"/>
        </w:trPr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before="15" w:after="0" w:line="220" w:lineRule="exact"/>
      </w:pPr>
    </w:p>
    <w:p w:rsidR="00A73B55" w:rsidRPr="003D24AF" w:rsidRDefault="00A73B55" w:rsidP="00A73B55">
      <w:pPr>
        <w:spacing w:before="37" w:after="0"/>
        <w:ind w:left="112" w:right="-20"/>
        <w:rPr>
          <w:rFonts w:ascii="Arial" w:eastAsia="Arial" w:hAnsi="Arial" w:cs="Arial"/>
          <w:sz w:val="18"/>
          <w:szCs w:val="18"/>
        </w:rPr>
      </w:pPr>
      <w:r w:rsidRPr="003D24AF">
        <w:rPr>
          <w:rFonts w:ascii="Arial" w:eastAsia="Arial" w:hAnsi="Arial" w:cs="Arial"/>
          <w:sz w:val="18"/>
          <w:szCs w:val="18"/>
        </w:rPr>
        <w:t>* SFB,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F</w:t>
      </w:r>
      <w:r w:rsidRPr="003D24AF">
        <w:rPr>
          <w:rFonts w:ascii="Arial" w:eastAsia="Arial" w:hAnsi="Arial" w:cs="Arial"/>
          <w:spacing w:val="1"/>
          <w:sz w:val="18"/>
          <w:szCs w:val="18"/>
        </w:rPr>
        <w:t>o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-1"/>
          <w:sz w:val="18"/>
          <w:szCs w:val="18"/>
        </w:rPr>
        <w:t>s</w:t>
      </w:r>
      <w:r w:rsidRPr="003D24AF">
        <w:rPr>
          <w:rFonts w:ascii="Arial" w:eastAsia="Arial" w:hAnsi="Arial" w:cs="Arial"/>
          <w:spacing w:val="1"/>
          <w:sz w:val="18"/>
          <w:szCs w:val="18"/>
        </w:rPr>
        <w:t>ch</w:t>
      </w:r>
      <w:r w:rsidRPr="003D24AF">
        <w:rPr>
          <w:rFonts w:ascii="Arial" w:eastAsia="Arial" w:hAnsi="Arial" w:cs="Arial"/>
          <w:spacing w:val="-2"/>
          <w:sz w:val="18"/>
          <w:szCs w:val="18"/>
        </w:rPr>
        <w:t>u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pacing w:val="-2"/>
          <w:sz w:val="18"/>
          <w:szCs w:val="18"/>
        </w:rPr>
        <w:t>g</w:t>
      </w:r>
      <w:r w:rsidRPr="003D24AF">
        <w:rPr>
          <w:rFonts w:ascii="Arial" w:eastAsia="Arial" w:hAnsi="Arial" w:cs="Arial"/>
          <w:spacing w:val="1"/>
          <w:sz w:val="18"/>
          <w:szCs w:val="18"/>
        </w:rPr>
        <w:t>sg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u</w:t>
      </w:r>
      <w:r w:rsidRPr="003D24AF">
        <w:rPr>
          <w:rFonts w:ascii="Arial" w:eastAsia="Arial" w:hAnsi="Arial" w:cs="Arial"/>
          <w:spacing w:val="-2"/>
          <w:sz w:val="18"/>
          <w:szCs w:val="18"/>
        </w:rPr>
        <w:t>p</w:t>
      </w:r>
      <w:r w:rsidRPr="003D24AF">
        <w:rPr>
          <w:rFonts w:ascii="Arial" w:eastAsia="Arial" w:hAnsi="Arial" w:cs="Arial"/>
          <w:spacing w:val="1"/>
          <w:sz w:val="18"/>
          <w:szCs w:val="18"/>
        </w:rPr>
        <w:t>pen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K</w:t>
      </w:r>
      <w:r w:rsidRPr="003D24AF">
        <w:rPr>
          <w:rFonts w:ascii="Arial" w:eastAsia="Arial" w:hAnsi="Arial" w:cs="Arial"/>
          <w:spacing w:val="-2"/>
          <w:sz w:val="18"/>
          <w:szCs w:val="18"/>
        </w:rPr>
        <w:t>l</w:t>
      </w:r>
      <w:r w:rsidRPr="003D24AF">
        <w:rPr>
          <w:rFonts w:ascii="Arial" w:eastAsia="Arial" w:hAnsi="Arial" w:cs="Arial"/>
          <w:spacing w:val="1"/>
          <w:sz w:val="18"/>
          <w:szCs w:val="18"/>
        </w:rPr>
        <w:t>ini</w:t>
      </w:r>
      <w:r w:rsidRPr="003D24AF">
        <w:rPr>
          <w:rFonts w:ascii="Arial" w:eastAsia="Arial" w:hAnsi="Arial" w:cs="Arial"/>
          <w:spacing w:val="-1"/>
          <w:sz w:val="18"/>
          <w:szCs w:val="18"/>
        </w:rPr>
        <w:t>s</w:t>
      </w:r>
      <w:r w:rsidRPr="003D24AF">
        <w:rPr>
          <w:rFonts w:ascii="Arial" w:eastAsia="Arial" w:hAnsi="Arial" w:cs="Arial"/>
          <w:spacing w:val="1"/>
          <w:sz w:val="18"/>
          <w:szCs w:val="18"/>
        </w:rPr>
        <w:t>c</w:t>
      </w:r>
      <w:r w:rsidRPr="003D24AF">
        <w:rPr>
          <w:rFonts w:ascii="Arial" w:eastAsia="Arial" w:hAnsi="Arial" w:cs="Arial"/>
          <w:spacing w:val="-2"/>
          <w:sz w:val="18"/>
          <w:szCs w:val="18"/>
        </w:rPr>
        <w:t>h</w:t>
      </w:r>
      <w:r w:rsidRPr="003D24AF">
        <w:rPr>
          <w:rFonts w:ascii="Arial" w:eastAsia="Arial" w:hAnsi="Arial" w:cs="Arial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F</w:t>
      </w:r>
      <w:r w:rsidRPr="003D24AF">
        <w:rPr>
          <w:rFonts w:ascii="Arial" w:eastAsia="Arial" w:hAnsi="Arial" w:cs="Arial"/>
          <w:spacing w:val="1"/>
          <w:sz w:val="18"/>
          <w:szCs w:val="18"/>
        </w:rPr>
        <w:t>o</w:t>
      </w:r>
      <w:r w:rsidRPr="003D24AF">
        <w:rPr>
          <w:rFonts w:ascii="Arial" w:eastAsia="Arial" w:hAnsi="Arial" w:cs="Arial"/>
          <w:spacing w:val="-2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sc</w:t>
      </w:r>
      <w:r w:rsidRPr="003D24AF">
        <w:rPr>
          <w:rFonts w:ascii="Arial" w:eastAsia="Arial" w:hAnsi="Arial" w:cs="Arial"/>
          <w:spacing w:val="-2"/>
          <w:sz w:val="18"/>
          <w:szCs w:val="18"/>
        </w:rPr>
        <w:t>h</w:t>
      </w:r>
      <w:r w:rsidRPr="003D24AF">
        <w:rPr>
          <w:rFonts w:ascii="Arial" w:eastAsia="Arial" w:hAnsi="Arial" w:cs="Arial"/>
          <w:spacing w:val="1"/>
          <w:sz w:val="18"/>
          <w:szCs w:val="18"/>
        </w:rPr>
        <w:t>un</w:t>
      </w:r>
      <w:r w:rsidRPr="003D24AF">
        <w:rPr>
          <w:rFonts w:ascii="Arial" w:eastAsia="Arial" w:hAnsi="Arial" w:cs="Arial"/>
          <w:spacing w:val="-2"/>
          <w:sz w:val="18"/>
          <w:szCs w:val="18"/>
        </w:rPr>
        <w:t>g</w:t>
      </w:r>
      <w:r w:rsidRPr="003D24AF">
        <w:rPr>
          <w:rFonts w:ascii="Arial" w:eastAsia="Arial" w:hAnsi="Arial" w:cs="Arial"/>
          <w:spacing w:val="1"/>
          <w:sz w:val="18"/>
          <w:szCs w:val="18"/>
        </w:rPr>
        <w:t>sg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-2"/>
          <w:sz w:val="18"/>
          <w:szCs w:val="18"/>
        </w:rPr>
        <w:t>u</w:t>
      </w:r>
      <w:r w:rsidRPr="003D24AF">
        <w:rPr>
          <w:rFonts w:ascii="Arial" w:eastAsia="Arial" w:hAnsi="Arial" w:cs="Arial"/>
          <w:spacing w:val="1"/>
          <w:sz w:val="18"/>
          <w:szCs w:val="18"/>
        </w:rPr>
        <w:t>pp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-3"/>
          <w:sz w:val="18"/>
          <w:szCs w:val="18"/>
        </w:rPr>
        <w:t>G</w:t>
      </w:r>
      <w:r w:rsidRPr="003D24AF">
        <w:rPr>
          <w:rFonts w:ascii="Arial" w:eastAsia="Arial" w:hAnsi="Arial" w:cs="Arial"/>
          <w:sz w:val="18"/>
          <w:szCs w:val="18"/>
        </w:rPr>
        <w:t>RK</w:t>
      </w:r>
      <w:r w:rsidRPr="003D24AF">
        <w:rPr>
          <w:rFonts w:ascii="Arial" w:eastAsia="Arial" w:hAnsi="Arial" w:cs="Arial"/>
          <w:spacing w:val="1"/>
          <w:sz w:val="18"/>
          <w:szCs w:val="18"/>
        </w:rPr>
        <w:t>’s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-1"/>
          <w:sz w:val="18"/>
          <w:szCs w:val="18"/>
        </w:rPr>
        <w:t>G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o</w:t>
      </w:r>
      <w:r w:rsidRPr="003D24AF">
        <w:rPr>
          <w:rFonts w:ascii="Arial" w:eastAsia="Arial" w:hAnsi="Arial" w:cs="Arial"/>
          <w:sz w:val="18"/>
          <w:szCs w:val="18"/>
        </w:rPr>
        <w:t>ß</w:t>
      </w:r>
      <w:r w:rsidRPr="003D24AF">
        <w:rPr>
          <w:rFonts w:ascii="Arial" w:eastAsia="Arial" w:hAnsi="Arial" w:cs="Arial"/>
          <w:spacing w:val="-2"/>
          <w:sz w:val="18"/>
          <w:szCs w:val="18"/>
        </w:rPr>
        <w:t>g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ä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pacing w:val="-1"/>
          <w:sz w:val="18"/>
          <w:szCs w:val="18"/>
        </w:rPr>
        <w:t>z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z w:val="18"/>
          <w:szCs w:val="18"/>
        </w:rPr>
        <w:t>tr</w:t>
      </w:r>
      <w:r w:rsidRPr="003D24AF">
        <w:rPr>
          <w:rFonts w:ascii="Arial" w:eastAsia="Arial" w:hAnsi="Arial" w:cs="Arial"/>
          <w:spacing w:val="1"/>
          <w:sz w:val="18"/>
          <w:szCs w:val="18"/>
        </w:rPr>
        <w:t>en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-2"/>
          <w:sz w:val="18"/>
          <w:szCs w:val="18"/>
        </w:rPr>
        <w:t xml:space="preserve"> T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ans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pacing w:val="-2"/>
          <w:sz w:val="18"/>
          <w:szCs w:val="18"/>
        </w:rPr>
        <w:t>g</w:t>
      </w:r>
      <w:r w:rsidRPr="003D24AF">
        <w:rPr>
          <w:rFonts w:ascii="Arial" w:eastAsia="Arial" w:hAnsi="Arial" w:cs="Arial"/>
          <w:spacing w:val="1"/>
          <w:sz w:val="18"/>
          <w:szCs w:val="18"/>
        </w:rPr>
        <w:t>io</w:t>
      </w:r>
      <w:r w:rsidRPr="003D24AF">
        <w:rPr>
          <w:rFonts w:ascii="Arial" w:eastAsia="Arial" w:hAnsi="Arial" w:cs="Arial"/>
          <w:spacing w:val="-1"/>
          <w:sz w:val="18"/>
          <w:szCs w:val="18"/>
        </w:rPr>
        <w:t>s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S</w:t>
      </w:r>
      <w:r w:rsidRPr="003D24AF">
        <w:rPr>
          <w:rFonts w:ascii="Arial" w:eastAsia="Arial" w:hAnsi="Arial" w:cs="Arial"/>
          <w:spacing w:val="-1"/>
          <w:sz w:val="18"/>
          <w:szCs w:val="18"/>
        </w:rPr>
        <w:t>c</w:t>
      </w:r>
      <w:r w:rsidRPr="003D24AF">
        <w:rPr>
          <w:rFonts w:ascii="Arial" w:eastAsia="Arial" w:hAnsi="Arial" w:cs="Arial"/>
          <w:spacing w:val="1"/>
          <w:sz w:val="18"/>
          <w:szCs w:val="18"/>
        </w:rPr>
        <w:t>h</w:t>
      </w:r>
      <w:r w:rsidRPr="003D24AF">
        <w:rPr>
          <w:rFonts w:ascii="Arial" w:eastAsia="Arial" w:hAnsi="Arial" w:cs="Arial"/>
          <w:spacing w:val="-3"/>
          <w:sz w:val="18"/>
          <w:szCs w:val="18"/>
        </w:rPr>
        <w:t>w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punk</w:t>
      </w:r>
      <w:r w:rsidRPr="003D24AF">
        <w:rPr>
          <w:rFonts w:ascii="Arial" w:eastAsia="Arial" w:hAnsi="Arial" w:cs="Arial"/>
          <w:spacing w:val="-2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p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og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-2"/>
          <w:sz w:val="18"/>
          <w:szCs w:val="18"/>
        </w:rPr>
        <w:t>a</w:t>
      </w:r>
      <w:r w:rsidRPr="003D24AF">
        <w:rPr>
          <w:rFonts w:ascii="Arial" w:eastAsia="Arial" w:hAnsi="Arial" w:cs="Arial"/>
          <w:spacing w:val="1"/>
          <w:sz w:val="18"/>
          <w:szCs w:val="18"/>
        </w:rPr>
        <w:t>mm</w:t>
      </w:r>
      <w:r w:rsidRPr="003D24AF">
        <w:rPr>
          <w:rFonts w:ascii="Arial" w:eastAsia="Arial" w:hAnsi="Arial" w:cs="Arial"/>
          <w:sz w:val="18"/>
          <w:szCs w:val="18"/>
        </w:rPr>
        <w:t>e</w:t>
      </w:r>
    </w:p>
    <w:p w:rsidR="00A73B55" w:rsidRPr="003D24AF" w:rsidRDefault="00A73B55" w:rsidP="00A73B55">
      <w:pPr>
        <w:spacing w:before="2" w:after="0"/>
        <w:ind w:left="112" w:right="-20"/>
        <w:rPr>
          <w:rFonts w:ascii="Arial" w:eastAsia="Arial" w:hAnsi="Arial" w:cs="Arial"/>
          <w:sz w:val="18"/>
          <w:szCs w:val="18"/>
        </w:rPr>
      </w:pPr>
      <w:r w:rsidRPr="003D24AF">
        <w:rPr>
          <w:rFonts w:ascii="Arial" w:eastAsia="Arial" w:hAnsi="Arial" w:cs="Arial"/>
          <w:sz w:val="18"/>
          <w:szCs w:val="18"/>
        </w:rPr>
        <w:t xml:space="preserve">** </w:t>
      </w:r>
      <w:r w:rsidRPr="003D24AF">
        <w:rPr>
          <w:rFonts w:ascii="Arial" w:eastAsia="Arial" w:hAnsi="Arial" w:cs="Arial"/>
          <w:spacing w:val="-1"/>
          <w:sz w:val="18"/>
          <w:szCs w:val="18"/>
        </w:rPr>
        <w:t>z</w:t>
      </w:r>
      <w:r w:rsidRPr="003D24AF">
        <w:rPr>
          <w:rFonts w:ascii="Arial" w:eastAsia="Arial" w:hAnsi="Arial" w:cs="Arial"/>
          <w:sz w:val="18"/>
          <w:szCs w:val="18"/>
        </w:rPr>
        <w:t>.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B.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SFB-E</w:t>
      </w:r>
      <w:r w:rsidRPr="003D24AF">
        <w:rPr>
          <w:rFonts w:ascii="Arial" w:eastAsia="Arial" w:hAnsi="Arial" w:cs="Arial"/>
          <w:spacing w:val="1"/>
          <w:sz w:val="18"/>
          <w:szCs w:val="18"/>
        </w:rPr>
        <w:t>in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i</w:t>
      </w:r>
      <w:r w:rsidRPr="003D24AF">
        <w:rPr>
          <w:rFonts w:ascii="Arial" w:eastAsia="Arial" w:hAnsi="Arial" w:cs="Arial"/>
          <w:spacing w:val="-1"/>
          <w:sz w:val="18"/>
          <w:szCs w:val="18"/>
        </w:rPr>
        <w:t>c</w:t>
      </w:r>
      <w:r w:rsidRPr="003D24AF">
        <w:rPr>
          <w:rFonts w:ascii="Arial" w:eastAsia="Arial" w:hAnsi="Arial" w:cs="Arial"/>
          <w:spacing w:val="1"/>
          <w:sz w:val="18"/>
          <w:szCs w:val="18"/>
        </w:rPr>
        <w:t>h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-2"/>
          <w:sz w:val="18"/>
          <w:szCs w:val="18"/>
        </w:rPr>
        <w:t>u</w:t>
      </w:r>
      <w:r w:rsidRPr="003D24AF">
        <w:rPr>
          <w:rFonts w:ascii="Arial" w:eastAsia="Arial" w:hAnsi="Arial" w:cs="Arial"/>
          <w:spacing w:val="1"/>
          <w:sz w:val="18"/>
          <w:szCs w:val="18"/>
        </w:rPr>
        <w:t>ng</w:t>
      </w:r>
      <w:r w:rsidRPr="003D24AF">
        <w:rPr>
          <w:rFonts w:ascii="Arial" w:eastAsia="Arial" w:hAnsi="Arial" w:cs="Arial"/>
          <w:spacing w:val="-1"/>
          <w:sz w:val="18"/>
          <w:szCs w:val="18"/>
        </w:rPr>
        <w:t>s</w:t>
      </w:r>
      <w:r w:rsidRPr="003D24AF">
        <w:rPr>
          <w:rFonts w:ascii="Arial" w:eastAsia="Arial" w:hAnsi="Arial" w:cs="Arial"/>
          <w:spacing w:val="1"/>
          <w:sz w:val="18"/>
          <w:szCs w:val="18"/>
        </w:rPr>
        <w:t>an</w:t>
      </w:r>
      <w:r w:rsidRPr="003D24AF">
        <w:rPr>
          <w:rFonts w:ascii="Arial" w:eastAsia="Arial" w:hAnsi="Arial" w:cs="Arial"/>
          <w:sz w:val="18"/>
          <w:szCs w:val="18"/>
        </w:rPr>
        <w:t>tr</w:t>
      </w:r>
      <w:r w:rsidRPr="003D24AF">
        <w:rPr>
          <w:rFonts w:ascii="Arial" w:eastAsia="Arial" w:hAnsi="Arial" w:cs="Arial"/>
          <w:spacing w:val="-2"/>
          <w:sz w:val="18"/>
          <w:szCs w:val="18"/>
        </w:rPr>
        <w:t>ä</w:t>
      </w:r>
      <w:r w:rsidRPr="003D24AF">
        <w:rPr>
          <w:rFonts w:ascii="Arial" w:eastAsia="Arial" w:hAnsi="Arial" w:cs="Arial"/>
          <w:spacing w:val="1"/>
          <w:sz w:val="18"/>
          <w:szCs w:val="18"/>
        </w:rPr>
        <w:t>ge</w:t>
      </w:r>
    </w:p>
    <w:p w:rsidR="00A73B55" w:rsidRPr="003D24AF" w:rsidRDefault="00A73B55" w:rsidP="00A73B55">
      <w:pPr>
        <w:spacing w:after="0" w:line="134" w:lineRule="exact"/>
        <w:ind w:left="112" w:right="-20"/>
        <w:rPr>
          <w:rFonts w:ascii="Arial" w:eastAsia="Arial" w:hAnsi="Arial" w:cs="Arial"/>
          <w:sz w:val="12"/>
          <w:szCs w:val="12"/>
        </w:rPr>
      </w:pPr>
      <w:r w:rsidRPr="003D24AF">
        <w:rPr>
          <w:rFonts w:ascii="Arial" w:eastAsia="Arial" w:hAnsi="Arial" w:cs="Arial"/>
          <w:sz w:val="12"/>
          <w:szCs w:val="12"/>
        </w:rPr>
        <w:t>§</w:t>
      </w:r>
    </w:p>
    <w:p w:rsidR="00A73B55" w:rsidRPr="003D24AF" w:rsidRDefault="00A73B55" w:rsidP="00A73B55">
      <w:pPr>
        <w:spacing w:before="68" w:after="0"/>
        <w:ind w:left="112" w:right="-20"/>
        <w:rPr>
          <w:rFonts w:ascii="Arial" w:eastAsia="Arial" w:hAnsi="Arial" w:cs="Arial"/>
          <w:sz w:val="12"/>
          <w:szCs w:val="12"/>
        </w:rPr>
      </w:pPr>
      <w:r w:rsidRPr="003D24AF">
        <w:rPr>
          <w:rFonts w:ascii="Arial" w:eastAsia="Arial" w:hAnsi="Arial" w:cs="Arial"/>
          <w:sz w:val="12"/>
          <w:szCs w:val="12"/>
        </w:rPr>
        <w:t>$</w:t>
      </w:r>
    </w:p>
    <w:p w:rsidR="00A73B55" w:rsidRPr="003D24AF" w:rsidRDefault="00A73B55" w:rsidP="00A73B55">
      <w:pPr>
        <w:spacing w:before="1" w:after="0" w:line="160" w:lineRule="exact"/>
        <w:rPr>
          <w:sz w:val="16"/>
          <w:szCs w:val="16"/>
        </w:rPr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tabs>
          <w:tab w:val="left" w:pos="520"/>
        </w:tabs>
        <w:spacing w:after="0"/>
        <w:ind w:left="179" w:right="-20"/>
        <w:rPr>
          <w:rFonts w:ascii="Arial" w:eastAsia="Arial" w:hAnsi="Arial" w:cs="Arial"/>
        </w:rPr>
      </w:pPr>
      <w:r w:rsidRPr="003D24AF">
        <w:rPr>
          <w:rFonts w:ascii="Times New Roman" w:hAnsi="Times New Roman"/>
          <w:w w:val="131"/>
        </w:rPr>
        <w:t>•</w:t>
      </w:r>
      <w:r w:rsidRPr="003D24AF">
        <w:rPr>
          <w:rFonts w:ascii="Times New Roman" w:hAnsi="Times New Roman"/>
        </w:rPr>
        <w:tab/>
      </w:r>
      <w:r w:rsidRPr="003D24AF">
        <w:rPr>
          <w:rFonts w:ascii="Arial" w:eastAsia="Arial" w:hAnsi="Arial" w:cs="Arial"/>
          <w:b/>
          <w:bCs/>
          <w:spacing w:val="-1"/>
          <w:u w:val="thick" w:color="000000"/>
        </w:rPr>
        <w:t>P</w:t>
      </w:r>
      <w:r w:rsidRPr="003D24AF">
        <w:rPr>
          <w:rFonts w:ascii="Arial" w:eastAsia="Arial" w:hAnsi="Arial" w:cs="Arial"/>
          <w:b/>
          <w:bCs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spacing w:val="1"/>
          <w:u w:val="thick" w:color="000000"/>
        </w:rPr>
        <w:t>r</w:t>
      </w:r>
      <w:r w:rsidRPr="003D24AF">
        <w:rPr>
          <w:rFonts w:ascii="Arial" w:eastAsia="Arial" w:hAnsi="Arial" w:cs="Arial"/>
          <w:b/>
          <w:bCs/>
          <w:u w:val="thick" w:color="000000"/>
        </w:rPr>
        <w:t>sön</w:t>
      </w:r>
      <w:r w:rsidRPr="003D24AF">
        <w:rPr>
          <w:rFonts w:ascii="Arial" w:eastAsia="Arial" w:hAnsi="Arial" w:cs="Arial"/>
          <w:b/>
          <w:bCs/>
          <w:spacing w:val="1"/>
          <w:u w:val="thick" w:color="000000"/>
        </w:rPr>
        <w:t>li</w:t>
      </w:r>
      <w:r w:rsidRPr="003D24AF">
        <w:rPr>
          <w:rFonts w:ascii="Arial" w:eastAsia="Arial" w:hAnsi="Arial" w:cs="Arial"/>
          <w:b/>
          <w:bCs/>
          <w:u w:val="thick" w:color="000000"/>
        </w:rPr>
        <w:t>ch</w:t>
      </w:r>
      <w:r w:rsidRPr="003D24AF">
        <w:rPr>
          <w:rFonts w:ascii="Arial" w:eastAsia="Arial" w:hAnsi="Arial" w:cs="Arial"/>
          <w:b/>
          <w:bCs/>
          <w:spacing w:val="-1"/>
        </w:rPr>
        <w:t xml:space="preserve"> </w:t>
      </w:r>
      <w:r w:rsidRPr="003D24AF">
        <w:rPr>
          <w:rFonts w:ascii="Arial" w:eastAsia="Arial" w:hAnsi="Arial" w:cs="Arial"/>
          <w:b/>
          <w:bCs/>
        </w:rPr>
        <w:t>ange</w:t>
      </w:r>
      <w:r w:rsidRPr="003D24AF">
        <w:rPr>
          <w:rFonts w:ascii="Arial" w:eastAsia="Arial" w:hAnsi="Arial" w:cs="Arial"/>
          <w:b/>
          <w:bCs/>
          <w:spacing w:val="1"/>
        </w:rPr>
        <w:t>f</w:t>
      </w:r>
      <w:r w:rsidRPr="003D24AF">
        <w:rPr>
          <w:rFonts w:ascii="Arial" w:eastAsia="Arial" w:hAnsi="Arial" w:cs="Arial"/>
          <w:b/>
          <w:bCs/>
          <w:spacing w:val="-3"/>
        </w:rPr>
        <w:t>o</w:t>
      </w:r>
      <w:r w:rsidRPr="003D24AF">
        <w:rPr>
          <w:rFonts w:ascii="Arial" w:eastAsia="Arial" w:hAnsi="Arial" w:cs="Arial"/>
          <w:b/>
          <w:bCs/>
          <w:spacing w:val="1"/>
        </w:rPr>
        <w:t>r</w:t>
      </w:r>
      <w:r w:rsidRPr="003D24AF">
        <w:rPr>
          <w:rFonts w:ascii="Arial" w:eastAsia="Arial" w:hAnsi="Arial" w:cs="Arial"/>
          <w:b/>
          <w:bCs/>
        </w:rPr>
        <w:t>de</w:t>
      </w:r>
      <w:r w:rsidRPr="003D24AF">
        <w:rPr>
          <w:rFonts w:ascii="Arial" w:eastAsia="Arial" w:hAnsi="Arial" w:cs="Arial"/>
          <w:b/>
          <w:bCs/>
          <w:spacing w:val="1"/>
        </w:rPr>
        <w:t>r</w:t>
      </w:r>
      <w:r w:rsidRPr="003D24AF">
        <w:rPr>
          <w:rFonts w:ascii="Arial" w:eastAsia="Arial" w:hAnsi="Arial" w:cs="Arial"/>
          <w:b/>
          <w:bCs/>
          <w:spacing w:val="-2"/>
        </w:rPr>
        <w:t>t</w:t>
      </w:r>
      <w:r w:rsidRPr="003D24AF">
        <w:rPr>
          <w:rFonts w:ascii="Arial" w:eastAsia="Arial" w:hAnsi="Arial" w:cs="Arial"/>
          <w:b/>
          <w:bCs/>
        </w:rPr>
        <w:t>e</w:t>
      </w:r>
      <w:r w:rsidRPr="003D24AF">
        <w:rPr>
          <w:rFonts w:ascii="Arial" w:eastAsia="Arial" w:hAnsi="Arial" w:cs="Arial"/>
          <w:b/>
          <w:bCs/>
          <w:spacing w:val="1"/>
        </w:rPr>
        <w:t xml:space="preserve"> G</w:t>
      </w:r>
      <w:r w:rsidRPr="003D24AF">
        <w:rPr>
          <w:rFonts w:ascii="Arial" w:eastAsia="Arial" w:hAnsi="Arial" w:cs="Arial"/>
          <w:b/>
          <w:bCs/>
          <w:spacing w:val="-3"/>
        </w:rPr>
        <w:t>u</w:t>
      </w:r>
      <w:r w:rsidRPr="003D24AF">
        <w:rPr>
          <w:rFonts w:ascii="Arial" w:eastAsia="Arial" w:hAnsi="Arial" w:cs="Arial"/>
          <w:b/>
          <w:bCs/>
          <w:spacing w:val="1"/>
        </w:rPr>
        <w:t>t</w:t>
      </w:r>
      <w:r w:rsidRPr="003D24AF">
        <w:rPr>
          <w:rFonts w:ascii="Arial" w:eastAsia="Arial" w:hAnsi="Arial" w:cs="Arial"/>
          <w:b/>
          <w:bCs/>
        </w:rPr>
        <w:t>ach</w:t>
      </w:r>
      <w:r w:rsidRPr="003D24AF">
        <w:rPr>
          <w:rFonts w:ascii="Arial" w:eastAsia="Arial" w:hAnsi="Arial" w:cs="Arial"/>
          <w:b/>
          <w:bCs/>
          <w:spacing w:val="1"/>
        </w:rPr>
        <w:t>t</w:t>
      </w:r>
      <w:r w:rsidRPr="003D24AF">
        <w:rPr>
          <w:rFonts w:ascii="Arial" w:eastAsia="Arial" w:hAnsi="Arial" w:cs="Arial"/>
          <w:b/>
          <w:bCs/>
          <w:spacing w:val="-3"/>
        </w:rPr>
        <w:t>e</w:t>
      </w:r>
      <w:r w:rsidRPr="003D24AF">
        <w:rPr>
          <w:rFonts w:ascii="Arial" w:eastAsia="Arial" w:hAnsi="Arial" w:cs="Arial"/>
          <w:b/>
          <w:bCs/>
          <w:spacing w:val="1"/>
        </w:rPr>
        <w:t>rt</w:t>
      </w:r>
      <w:r w:rsidRPr="003D24AF">
        <w:rPr>
          <w:rFonts w:ascii="Arial" w:eastAsia="Arial" w:hAnsi="Arial" w:cs="Arial"/>
          <w:b/>
          <w:bCs/>
          <w:spacing w:val="-3"/>
        </w:rPr>
        <w:t>ä</w:t>
      </w:r>
      <w:r w:rsidRPr="003D24AF">
        <w:rPr>
          <w:rFonts w:ascii="Arial" w:eastAsia="Arial" w:hAnsi="Arial" w:cs="Arial"/>
          <w:b/>
          <w:bCs/>
          <w:spacing w:val="1"/>
        </w:rPr>
        <w:t>ti</w:t>
      </w:r>
      <w:r w:rsidRPr="003D24AF">
        <w:rPr>
          <w:rFonts w:ascii="Arial" w:eastAsia="Arial" w:hAnsi="Arial" w:cs="Arial"/>
          <w:b/>
          <w:bCs/>
        </w:rPr>
        <w:t>gk</w:t>
      </w:r>
      <w:r w:rsidRPr="003D24AF">
        <w:rPr>
          <w:rFonts w:ascii="Arial" w:eastAsia="Arial" w:hAnsi="Arial" w:cs="Arial"/>
          <w:b/>
          <w:bCs/>
          <w:spacing w:val="-3"/>
        </w:rPr>
        <w:t>e</w:t>
      </w:r>
      <w:r w:rsidRPr="003D24AF">
        <w:rPr>
          <w:rFonts w:ascii="Arial" w:eastAsia="Arial" w:hAnsi="Arial" w:cs="Arial"/>
          <w:b/>
          <w:bCs/>
          <w:spacing w:val="1"/>
        </w:rPr>
        <w:t>i</w:t>
      </w:r>
      <w:r w:rsidRPr="003D24AF">
        <w:rPr>
          <w:rFonts w:ascii="Arial" w:eastAsia="Arial" w:hAnsi="Arial" w:cs="Arial"/>
          <w:b/>
          <w:bCs/>
        </w:rPr>
        <w:t xml:space="preserve">t </w:t>
      </w:r>
      <w:r w:rsidRPr="003D24AF">
        <w:rPr>
          <w:rFonts w:ascii="Arial" w:eastAsia="Arial" w:hAnsi="Arial" w:cs="Arial"/>
          <w:b/>
          <w:bCs/>
          <w:spacing w:val="1"/>
        </w:rPr>
        <w:t>f</w:t>
      </w:r>
      <w:r w:rsidRPr="003D24AF">
        <w:rPr>
          <w:rFonts w:ascii="Arial" w:eastAsia="Arial" w:hAnsi="Arial" w:cs="Arial"/>
          <w:b/>
          <w:bCs/>
        </w:rPr>
        <w:t>ür Ze</w:t>
      </w:r>
      <w:r w:rsidRPr="003D24AF">
        <w:rPr>
          <w:rFonts w:ascii="Arial" w:eastAsia="Arial" w:hAnsi="Arial" w:cs="Arial"/>
          <w:b/>
          <w:bCs/>
          <w:spacing w:val="-1"/>
        </w:rPr>
        <w:t>i</w:t>
      </w:r>
      <w:r w:rsidRPr="003D24AF">
        <w:rPr>
          <w:rFonts w:ascii="Arial" w:eastAsia="Arial" w:hAnsi="Arial" w:cs="Arial"/>
          <w:b/>
          <w:bCs/>
          <w:spacing w:val="1"/>
        </w:rPr>
        <w:t>t</w:t>
      </w:r>
      <w:r w:rsidRPr="003D24AF">
        <w:rPr>
          <w:rFonts w:ascii="Arial" w:eastAsia="Arial" w:hAnsi="Arial" w:cs="Arial"/>
          <w:b/>
          <w:bCs/>
        </w:rPr>
        <w:t>sch</w:t>
      </w:r>
      <w:r w:rsidRPr="003D24AF">
        <w:rPr>
          <w:rFonts w:ascii="Arial" w:eastAsia="Arial" w:hAnsi="Arial" w:cs="Arial"/>
          <w:b/>
          <w:bCs/>
          <w:spacing w:val="1"/>
        </w:rPr>
        <w:t>r</w:t>
      </w:r>
      <w:r w:rsidRPr="003D24AF">
        <w:rPr>
          <w:rFonts w:ascii="Arial" w:eastAsia="Arial" w:hAnsi="Arial" w:cs="Arial"/>
          <w:b/>
          <w:bCs/>
          <w:spacing w:val="-1"/>
        </w:rPr>
        <w:t>i</w:t>
      </w:r>
      <w:r w:rsidRPr="003D24AF">
        <w:rPr>
          <w:rFonts w:ascii="Arial" w:eastAsia="Arial" w:hAnsi="Arial" w:cs="Arial"/>
          <w:b/>
          <w:bCs/>
          <w:spacing w:val="1"/>
        </w:rPr>
        <w:t>ft</w:t>
      </w:r>
      <w:r w:rsidRPr="003D24AF">
        <w:rPr>
          <w:rFonts w:ascii="Arial" w:eastAsia="Arial" w:hAnsi="Arial" w:cs="Arial"/>
          <w:b/>
          <w:bCs/>
        </w:rPr>
        <w:t>en</w:t>
      </w:r>
      <w:r w:rsidRPr="003D24AF">
        <w:rPr>
          <w:rFonts w:ascii="Arial" w:eastAsia="Arial" w:hAnsi="Arial" w:cs="Arial"/>
          <w:b/>
          <w:bCs/>
          <w:spacing w:val="-2"/>
        </w:rPr>
        <w:t xml:space="preserve"> </w:t>
      </w:r>
      <w:r w:rsidRPr="003D24AF">
        <w:rPr>
          <w:rFonts w:ascii="Arial" w:eastAsia="Arial" w:hAnsi="Arial" w:cs="Arial"/>
          <w:b/>
          <w:bCs/>
          <w:spacing w:val="1"/>
        </w:rPr>
        <w:t>(</w:t>
      </w:r>
      <w:r w:rsidRPr="003D24AF">
        <w:rPr>
          <w:rFonts w:ascii="Arial" w:eastAsia="Arial" w:hAnsi="Arial" w:cs="Arial"/>
          <w:b/>
          <w:bCs/>
        </w:rPr>
        <w:t>n</w:t>
      </w:r>
      <w:r w:rsidRPr="003D24AF">
        <w:rPr>
          <w:rFonts w:ascii="Arial" w:eastAsia="Arial" w:hAnsi="Arial" w:cs="Arial"/>
          <w:b/>
          <w:bCs/>
          <w:spacing w:val="-3"/>
        </w:rPr>
        <w:t>a</w:t>
      </w:r>
      <w:r w:rsidRPr="003D24AF">
        <w:rPr>
          <w:rFonts w:ascii="Arial" w:eastAsia="Arial" w:hAnsi="Arial" w:cs="Arial"/>
          <w:b/>
          <w:bCs/>
          <w:spacing w:val="1"/>
        </w:rPr>
        <w:t>ti</w:t>
      </w:r>
      <w:r w:rsidRPr="003D24AF">
        <w:rPr>
          <w:rFonts w:ascii="Arial" w:eastAsia="Arial" w:hAnsi="Arial" w:cs="Arial"/>
          <w:b/>
          <w:bCs/>
        </w:rPr>
        <w:t>on</w:t>
      </w:r>
      <w:r w:rsidRPr="003D24AF">
        <w:rPr>
          <w:rFonts w:ascii="Arial" w:eastAsia="Arial" w:hAnsi="Arial" w:cs="Arial"/>
          <w:b/>
          <w:bCs/>
          <w:spacing w:val="-3"/>
        </w:rPr>
        <w:t>a</w:t>
      </w:r>
      <w:r w:rsidRPr="003D24AF">
        <w:rPr>
          <w:rFonts w:ascii="Arial" w:eastAsia="Arial" w:hAnsi="Arial" w:cs="Arial"/>
          <w:b/>
          <w:bCs/>
          <w:spacing w:val="-1"/>
        </w:rPr>
        <w:t>l</w:t>
      </w:r>
      <w:r w:rsidRPr="003D24AF">
        <w:rPr>
          <w:rFonts w:ascii="Arial" w:eastAsia="Arial" w:hAnsi="Arial" w:cs="Arial"/>
          <w:b/>
          <w:bCs/>
        </w:rPr>
        <w:t>e</w:t>
      </w:r>
      <w:r w:rsidRPr="003D24AF">
        <w:rPr>
          <w:rFonts w:ascii="Arial" w:eastAsia="Arial" w:hAnsi="Arial" w:cs="Arial"/>
          <w:b/>
          <w:bCs/>
          <w:spacing w:val="1"/>
        </w:rPr>
        <w:t xml:space="preserve"> </w:t>
      </w:r>
      <w:r w:rsidRPr="003D24AF">
        <w:rPr>
          <w:rFonts w:ascii="Arial" w:eastAsia="Arial" w:hAnsi="Arial" w:cs="Arial"/>
          <w:b/>
          <w:bCs/>
        </w:rPr>
        <w:t>und</w:t>
      </w:r>
      <w:r w:rsidRPr="003D24AF">
        <w:rPr>
          <w:rFonts w:ascii="Arial" w:eastAsia="Arial" w:hAnsi="Arial" w:cs="Arial"/>
          <w:b/>
          <w:bCs/>
          <w:spacing w:val="-2"/>
        </w:rPr>
        <w:t xml:space="preserve"> </w:t>
      </w:r>
      <w:r w:rsidRPr="003D24AF">
        <w:rPr>
          <w:rFonts w:ascii="Arial" w:eastAsia="Arial" w:hAnsi="Arial" w:cs="Arial"/>
          <w:b/>
          <w:bCs/>
          <w:spacing w:val="1"/>
        </w:rPr>
        <w:t>i</w:t>
      </w:r>
      <w:r w:rsidRPr="003D24AF">
        <w:rPr>
          <w:rFonts w:ascii="Arial" w:eastAsia="Arial" w:hAnsi="Arial" w:cs="Arial"/>
          <w:b/>
          <w:bCs/>
        </w:rPr>
        <w:t>n</w:t>
      </w:r>
      <w:r w:rsidRPr="003D24AF">
        <w:rPr>
          <w:rFonts w:ascii="Arial" w:eastAsia="Arial" w:hAnsi="Arial" w:cs="Arial"/>
          <w:b/>
          <w:bCs/>
          <w:spacing w:val="1"/>
        </w:rPr>
        <w:t>t</w:t>
      </w:r>
      <w:r w:rsidRPr="003D24AF">
        <w:rPr>
          <w:rFonts w:ascii="Arial" w:eastAsia="Arial" w:hAnsi="Arial" w:cs="Arial"/>
          <w:b/>
          <w:bCs/>
        </w:rPr>
        <w:t>e</w:t>
      </w:r>
      <w:r w:rsidRPr="003D24AF">
        <w:rPr>
          <w:rFonts w:ascii="Arial" w:eastAsia="Arial" w:hAnsi="Arial" w:cs="Arial"/>
          <w:b/>
          <w:bCs/>
          <w:spacing w:val="1"/>
        </w:rPr>
        <w:t>r</w:t>
      </w:r>
      <w:r w:rsidRPr="003D24AF">
        <w:rPr>
          <w:rFonts w:ascii="Arial" w:eastAsia="Arial" w:hAnsi="Arial" w:cs="Arial"/>
          <w:b/>
          <w:bCs/>
        </w:rPr>
        <w:t>n</w:t>
      </w:r>
      <w:r w:rsidRPr="003D24AF">
        <w:rPr>
          <w:rFonts w:ascii="Arial" w:eastAsia="Arial" w:hAnsi="Arial" w:cs="Arial"/>
          <w:b/>
          <w:bCs/>
          <w:spacing w:val="-3"/>
        </w:rPr>
        <w:t>a</w:t>
      </w:r>
      <w:r w:rsidRPr="003D24AF">
        <w:rPr>
          <w:rFonts w:ascii="Arial" w:eastAsia="Arial" w:hAnsi="Arial" w:cs="Arial"/>
          <w:b/>
          <w:bCs/>
          <w:spacing w:val="1"/>
        </w:rPr>
        <w:t>ti</w:t>
      </w:r>
      <w:r w:rsidRPr="003D24AF">
        <w:rPr>
          <w:rFonts w:ascii="Arial" w:eastAsia="Arial" w:hAnsi="Arial" w:cs="Arial"/>
          <w:b/>
          <w:bCs/>
        </w:rPr>
        <w:t>on</w:t>
      </w:r>
      <w:r w:rsidRPr="003D24AF">
        <w:rPr>
          <w:rFonts w:ascii="Arial" w:eastAsia="Arial" w:hAnsi="Arial" w:cs="Arial"/>
          <w:b/>
          <w:bCs/>
          <w:spacing w:val="-3"/>
        </w:rPr>
        <w:t>a</w:t>
      </w:r>
      <w:r w:rsidRPr="003D24AF">
        <w:rPr>
          <w:rFonts w:ascii="Arial" w:eastAsia="Arial" w:hAnsi="Arial" w:cs="Arial"/>
          <w:b/>
          <w:bCs/>
          <w:spacing w:val="1"/>
        </w:rPr>
        <w:t>l</w:t>
      </w:r>
      <w:r w:rsidRPr="003D24AF">
        <w:rPr>
          <w:rFonts w:ascii="Arial" w:eastAsia="Arial" w:hAnsi="Arial" w:cs="Arial"/>
          <w:b/>
          <w:bCs/>
        </w:rPr>
        <w:t>e</w:t>
      </w:r>
      <w:r w:rsidRPr="003D24AF">
        <w:rPr>
          <w:rFonts w:ascii="Arial" w:eastAsia="Arial" w:hAnsi="Arial" w:cs="Arial"/>
          <w:b/>
          <w:bCs/>
          <w:spacing w:val="-1"/>
        </w:rPr>
        <w:t xml:space="preserve"> </w:t>
      </w:r>
      <w:r w:rsidRPr="003D24AF">
        <w:rPr>
          <w:rFonts w:ascii="Arial" w:eastAsia="Arial" w:hAnsi="Arial" w:cs="Arial"/>
          <w:b/>
          <w:bCs/>
        </w:rPr>
        <w:t>F</w:t>
      </w:r>
      <w:r w:rsidRPr="003D24AF">
        <w:rPr>
          <w:rFonts w:ascii="Arial" w:eastAsia="Arial" w:hAnsi="Arial" w:cs="Arial"/>
          <w:b/>
          <w:bCs/>
          <w:spacing w:val="-3"/>
        </w:rPr>
        <w:t>a</w:t>
      </w:r>
      <w:r w:rsidRPr="003D24AF">
        <w:rPr>
          <w:rFonts w:ascii="Arial" w:eastAsia="Arial" w:hAnsi="Arial" w:cs="Arial"/>
          <w:b/>
          <w:bCs/>
        </w:rPr>
        <w:t>chze</w:t>
      </w:r>
      <w:r w:rsidRPr="003D24AF">
        <w:rPr>
          <w:rFonts w:ascii="Arial" w:eastAsia="Arial" w:hAnsi="Arial" w:cs="Arial"/>
          <w:b/>
          <w:bCs/>
          <w:spacing w:val="1"/>
        </w:rPr>
        <w:t>it</w:t>
      </w:r>
      <w:r w:rsidRPr="003D24AF">
        <w:rPr>
          <w:rFonts w:ascii="Arial" w:eastAsia="Arial" w:hAnsi="Arial" w:cs="Arial"/>
          <w:b/>
          <w:bCs/>
        </w:rPr>
        <w:t>sc</w:t>
      </w:r>
      <w:r w:rsidRPr="003D24AF">
        <w:rPr>
          <w:rFonts w:ascii="Arial" w:eastAsia="Arial" w:hAnsi="Arial" w:cs="Arial"/>
          <w:b/>
          <w:bCs/>
          <w:spacing w:val="-3"/>
        </w:rPr>
        <w:t>h</w:t>
      </w:r>
      <w:r w:rsidRPr="003D24AF">
        <w:rPr>
          <w:rFonts w:ascii="Arial" w:eastAsia="Arial" w:hAnsi="Arial" w:cs="Arial"/>
          <w:b/>
          <w:bCs/>
          <w:spacing w:val="1"/>
        </w:rPr>
        <w:t>r</w:t>
      </w:r>
      <w:r w:rsidRPr="003D24AF">
        <w:rPr>
          <w:rFonts w:ascii="Arial" w:eastAsia="Arial" w:hAnsi="Arial" w:cs="Arial"/>
          <w:b/>
          <w:bCs/>
          <w:spacing w:val="-1"/>
        </w:rPr>
        <w:t>i</w:t>
      </w:r>
      <w:r w:rsidRPr="003D24AF">
        <w:rPr>
          <w:rFonts w:ascii="Arial" w:eastAsia="Arial" w:hAnsi="Arial" w:cs="Arial"/>
          <w:b/>
          <w:bCs/>
          <w:spacing w:val="1"/>
        </w:rPr>
        <w:t>ft</w:t>
      </w:r>
      <w:r w:rsidRPr="003D24AF">
        <w:rPr>
          <w:rFonts w:ascii="Arial" w:eastAsia="Arial" w:hAnsi="Arial" w:cs="Arial"/>
          <w:b/>
          <w:bCs/>
        </w:rPr>
        <w:t>e</w:t>
      </w:r>
      <w:r w:rsidRPr="003D24AF">
        <w:rPr>
          <w:rFonts w:ascii="Arial" w:eastAsia="Arial" w:hAnsi="Arial" w:cs="Arial"/>
          <w:b/>
          <w:bCs/>
          <w:spacing w:val="-3"/>
        </w:rPr>
        <w:t>n</w:t>
      </w:r>
      <w:r w:rsidRPr="003D24AF">
        <w:rPr>
          <w:rFonts w:ascii="Arial" w:eastAsia="Arial" w:hAnsi="Arial" w:cs="Arial"/>
          <w:b/>
          <w:bCs/>
        </w:rPr>
        <w:t>)</w:t>
      </w:r>
      <w:r w:rsidRPr="003D24AF">
        <w:rPr>
          <w:rFonts w:ascii="Arial" w:eastAsia="Arial" w:hAnsi="Arial" w:cs="Arial"/>
          <w:b/>
          <w:bCs/>
          <w:spacing w:val="2"/>
        </w:rPr>
        <w:t xml:space="preserve"> </w:t>
      </w:r>
      <w:r w:rsidRPr="003D24AF">
        <w:rPr>
          <w:rFonts w:ascii="Arial" w:eastAsia="Arial" w:hAnsi="Arial" w:cs="Arial"/>
          <w:b/>
          <w:bCs/>
        </w:rPr>
        <w:t>s</w:t>
      </w:r>
      <w:r w:rsidRPr="003D24AF">
        <w:rPr>
          <w:rFonts w:ascii="Arial" w:eastAsia="Arial" w:hAnsi="Arial" w:cs="Arial"/>
          <w:b/>
          <w:bCs/>
          <w:spacing w:val="-3"/>
        </w:rPr>
        <w:t>e</w:t>
      </w:r>
      <w:r w:rsidRPr="003D24AF">
        <w:rPr>
          <w:rFonts w:ascii="Arial" w:eastAsia="Arial" w:hAnsi="Arial" w:cs="Arial"/>
          <w:b/>
          <w:bCs/>
          <w:spacing w:val="1"/>
        </w:rPr>
        <w:t>i</w:t>
      </w:r>
      <w:r w:rsidRPr="003D24AF">
        <w:rPr>
          <w:rFonts w:ascii="Arial" w:eastAsia="Arial" w:hAnsi="Arial" w:cs="Arial"/>
          <w:b/>
          <w:bCs/>
        </w:rPr>
        <w:t xml:space="preserve">t </w:t>
      </w:r>
      <w:r w:rsidRPr="003D24AF">
        <w:rPr>
          <w:rFonts w:ascii="Arial" w:eastAsia="Arial" w:hAnsi="Arial" w:cs="Arial"/>
          <w:b/>
          <w:bCs/>
          <w:spacing w:val="-1"/>
        </w:rPr>
        <w:t>Di</w:t>
      </w:r>
      <w:r w:rsidRPr="003D24AF">
        <w:rPr>
          <w:rFonts w:ascii="Arial" w:eastAsia="Arial" w:hAnsi="Arial" w:cs="Arial"/>
          <w:b/>
          <w:bCs/>
        </w:rPr>
        <w:t>ens</w:t>
      </w:r>
      <w:r w:rsidRPr="003D24AF">
        <w:rPr>
          <w:rFonts w:ascii="Arial" w:eastAsia="Arial" w:hAnsi="Arial" w:cs="Arial"/>
          <w:b/>
          <w:bCs/>
          <w:spacing w:val="1"/>
        </w:rPr>
        <w:t>t</w:t>
      </w:r>
      <w:r w:rsidRPr="003D24AF">
        <w:rPr>
          <w:rFonts w:ascii="Arial" w:eastAsia="Arial" w:hAnsi="Arial" w:cs="Arial"/>
          <w:b/>
          <w:bCs/>
        </w:rPr>
        <w:t>an</w:t>
      </w:r>
      <w:r w:rsidRPr="003D24AF">
        <w:rPr>
          <w:rFonts w:ascii="Arial" w:eastAsia="Arial" w:hAnsi="Arial" w:cs="Arial"/>
          <w:b/>
          <w:bCs/>
          <w:spacing w:val="1"/>
        </w:rPr>
        <w:t>t</w:t>
      </w:r>
      <w:r w:rsidRPr="003D24AF">
        <w:rPr>
          <w:rFonts w:ascii="Arial" w:eastAsia="Arial" w:hAnsi="Arial" w:cs="Arial"/>
          <w:b/>
          <w:bCs/>
          <w:spacing w:val="-2"/>
        </w:rPr>
        <w:t>r</w:t>
      </w:r>
      <w:r w:rsidRPr="003D24AF">
        <w:rPr>
          <w:rFonts w:ascii="Arial" w:eastAsia="Arial" w:hAnsi="Arial" w:cs="Arial"/>
          <w:b/>
          <w:bCs/>
          <w:spacing w:val="1"/>
        </w:rPr>
        <w:t>i</w:t>
      </w:r>
      <w:r w:rsidRPr="003D24AF">
        <w:rPr>
          <w:rFonts w:ascii="Arial" w:eastAsia="Arial" w:hAnsi="Arial" w:cs="Arial"/>
          <w:b/>
          <w:bCs/>
          <w:spacing w:val="-2"/>
        </w:rPr>
        <w:t>t</w:t>
      </w:r>
      <w:r w:rsidRPr="003D24AF">
        <w:rPr>
          <w:rFonts w:ascii="Arial" w:eastAsia="Arial" w:hAnsi="Arial" w:cs="Arial"/>
          <w:b/>
          <w:bCs/>
        </w:rPr>
        <w:t>t</w:t>
      </w:r>
    </w:p>
    <w:p w:rsidR="00A73B55" w:rsidRPr="003D24AF" w:rsidRDefault="00A73B55" w:rsidP="00A73B55">
      <w:pPr>
        <w:spacing w:before="18" w:after="0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26"/>
        <w:gridCol w:w="1193"/>
        <w:gridCol w:w="1418"/>
        <w:gridCol w:w="1274"/>
      </w:tblGrid>
      <w:tr w:rsidR="00A73B55" w:rsidTr="00A73B55">
        <w:trPr>
          <w:trHeight w:hRule="exact" w:val="336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it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sc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hrift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IF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pacing w:val="2"/>
                <w:sz w:val="18"/>
                <w:szCs w:val="18"/>
              </w:rPr>
              <w:t>w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nn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0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pacing w:val="2"/>
                <w:sz w:val="18"/>
                <w:szCs w:val="18"/>
              </w:rPr>
              <w:t>w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ie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oft</w:t>
            </w:r>
          </w:p>
        </w:tc>
      </w:tr>
      <w:tr w:rsidR="00A73B55" w:rsidTr="00A73B55">
        <w:trPr>
          <w:trHeight w:hRule="exact" w:val="338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8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8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Su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mme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</w:tr>
    </w:tbl>
    <w:p w:rsidR="00A73B55" w:rsidRDefault="00A73B55" w:rsidP="00A73B55">
      <w:pPr>
        <w:spacing w:after="0"/>
        <w:sectPr w:rsidR="00A73B55">
          <w:headerReference w:type="default" r:id="rId21"/>
          <w:pgSz w:w="16840" w:h="11920" w:orient="landscape"/>
          <w:pgMar w:top="1400" w:right="800" w:bottom="280" w:left="740" w:header="1162" w:footer="0" w:gutter="0"/>
          <w:cols w:space="720"/>
        </w:sectPr>
      </w:pPr>
    </w:p>
    <w:p w:rsidR="00A73B55" w:rsidRPr="003D24AF" w:rsidRDefault="00A73B55" w:rsidP="00A73B55">
      <w:pPr>
        <w:tabs>
          <w:tab w:val="left" w:pos="520"/>
        </w:tabs>
        <w:spacing w:before="78" w:after="0" w:line="248" w:lineRule="exact"/>
        <w:ind w:left="179" w:right="-20"/>
        <w:rPr>
          <w:rFonts w:ascii="Arial" w:eastAsia="Arial" w:hAnsi="Arial" w:cs="Arial"/>
        </w:rPr>
      </w:pPr>
      <w:r w:rsidRPr="003D24AF">
        <w:rPr>
          <w:rFonts w:ascii="Times New Roman" w:hAnsi="Times New Roman"/>
          <w:w w:val="131"/>
          <w:position w:val="-1"/>
        </w:rPr>
        <w:t>•</w:t>
      </w:r>
      <w:r w:rsidRPr="003D24AF">
        <w:rPr>
          <w:rFonts w:ascii="Times New Roman" w:hAnsi="Times New Roman"/>
          <w:position w:val="-1"/>
        </w:rPr>
        <w:tab/>
      </w:r>
      <w:r w:rsidRPr="003D24AF">
        <w:rPr>
          <w:rFonts w:ascii="Arial" w:eastAsia="Arial" w:hAnsi="Arial" w:cs="Arial"/>
          <w:b/>
          <w:bCs/>
          <w:spacing w:val="-1"/>
          <w:position w:val="-1"/>
          <w:u w:val="thick" w:color="000000"/>
        </w:rPr>
        <w:t>P</w:t>
      </w:r>
      <w:r w:rsidRPr="003D24AF">
        <w:rPr>
          <w:rFonts w:ascii="Arial" w:eastAsia="Arial" w:hAnsi="Arial" w:cs="Arial"/>
          <w:b/>
          <w:bCs/>
          <w:position w:val="-1"/>
          <w:u w:val="thick" w:color="000000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  <w:u w:val="thick" w:color="000000"/>
        </w:rPr>
        <w:t>r</w:t>
      </w:r>
      <w:r w:rsidRPr="003D24AF">
        <w:rPr>
          <w:rFonts w:ascii="Arial" w:eastAsia="Arial" w:hAnsi="Arial" w:cs="Arial"/>
          <w:b/>
          <w:bCs/>
          <w:position w:val="-1"/>
          <w:u w:val="thick" w:color="000000"/>
        </w:rPr>
        <w:t>sön</w:t>
      </w:r>
      <w:r w:rsidRPr="003D24AF">
        <w:rPr>
          <w:rFonts w:ascii="Arial" w:eastAsia="Arial" w:hAnsi="Arial" w:cs="Arial"/>
          <w:b/>
          <w:bCs/>
          <w:spacing w:val="1"/>
          <w:position w:val="-1"/>
          <w:u w:val="thick" w:color="000000"/>
        </w:rPr>
        <w:t>li</w:t>
      </w:r>
      <w:r w:rsidRPr="003D24AF">
        <w:rPr>
          <w:rFonts w:ascii="Arial" w:eastAsia="Arial" w:hAnsi="Arial" w:cs="Arial"/>
          <w:b/>
          <w:bCs/>
          <w:position w:val="-1"/>
          <w:u w:val="thick" w:color="000000"/>
        </w:rPr>
        <w:t>ch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position w:val="-1"/>
        </w:rPr>
        <w:t>ange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f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o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position w:val="-1"/>
        </w:rPr>
        <w:t>de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position w:val="-1"/>
        </w:rPr>
        <w:t>sons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ge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G</w:t>
      </w:r>
      <w:r w:rsidRPr="003D24AF">
        <w:rPr>
          <w:rFonts w:ascii="Arial" w:eastAsia="Arial" w:hAnsi="Arial" w:cs="Arial"/>
          <w:b/>
          <w:bCs/>
          <w:position w:val="-1"/>
        </w:rPr>
        <w:t>u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ac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h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ä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ti</w:t>
      </w:r>
      <w:r w:rsidRPr="003D24AF">
        <w:rPr>
          <w:rFonts w:ascii="Arial" w:eastAsia="Arial" w:hAnsi="Arial" w:cs="Arial"/>
          <w:b/>
          <w:bCs/>
          <w:position w:val="-1"/>
        </w:rPr>
        <w:t>gk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e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t se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2"/>
          <w:position w:val="-1"/>
        </w:rPr>
        <w:t xml:space="preserve"> 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D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i</w:t>
      </w:r>
      <w:r w:rsidRPr="003D24AF">
        <w:rPr>
          <w:rFonts w:ascii="Arial" w:eastAsia="Arial" w:hAnsi="Arial" w:cs="Arial"/>
          <w:b/>
          <w:bCs/>
          <w:position w:val="-1"/>
        </w:rPr>
        <w:t>en</w:t>
      </w:r>
      <w:r w:rsidRPr="003D24AF">
        <w:rPr>
          <w:rFonts w:ascii="Arial" w:eastAsia="Arial" w:hAnsi="Arial" w:cs="Arial"/>
          <w:b/>
          <w:bCs/>
          <w:spacing w:val="-3"/>
          <w:position w:val="-1"/>
        </w:rPr>
        <w:t>s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an</w:t>
      </w:r>
      <w:r w:rsidRPr="003D24AF">
        <w:rPr>
          <w:rFonts w:ascii="Arial" w:eastAsia="Arial" w:hAnsi="Arial" w:cs="Arial"/>
          <w:b/>
          <w:bCs/>
          <w:spacing w:val="-2"/>
          <w:position w:val="-1"/>
        </w:rPr>
        <w:t>t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r</w:t>
      </w:r>
      <w:r w:rsidRPr="003D24AF">
        <w:rPr>
          <w:rFonts w:ascii="Arial" w:eastAsia="Arial" w:hAnsi="Arial" w:cs="Arial"/>
          <w:b/>
          <w:bCs/>
          <w:spacing w:val="-1"/>
          <w:position w:val="-1"/>
        </w:rPr>
        <w:t>i</w:t>
      </w:r>
      <w:r w:rsidRPr="003D24AF">
        <w:rPr>
          <w:rFonts w:ascii="Arial" w:eastAsia="Arial" w:hAnsi="Arial" w:cs="Arial"/>
          <w:b/>
          <w:bCs/>
          <w:spacing w:val="1"/>
          <w:position w:val="-1"/>
        </w:rPr>
        <w:t>t</w:t>
      </w:r>
      <w:r w:rsidRPr="003D24AF">
        <w:rPr>
          <w:rFonts w:ascii="Arial" w:eastAsia="Arial" w:hAnsi="Arial" w:cs="Arial"/>
          <w:b/>
          <w:bCs/>
          <w:position w:val="-1"/>
        </w:rPr>
        <w:t>t</w:t>
      </w:r>
    </w:p>
    <w:p w:rsidR="00A73B55" w:rsidRPr="003D24AF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45"/>
        <w:gridCol w:w="1867"/>
      </w:tblGrid>
      <w:tr w:rsidR="00A73B55" w:rsidTr="00A73B55">
        <w:trPr>
          <w:trHeight w:hRule="exact" w:val="336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2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Was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3" w:after="0"/>
              <w:ind w:left="100" w:right="-2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pacing w:val="2"/>
                <w:sz w:val="18"/>
                <w:szCs w:val="18"/>
              </w:rPr>
              <w:t>w</w:t>
            </w:r>
            <w:r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nn</w:t>
            </w:r>
          </w:p>
        </w:tc>
      </w:tr>
      <w:tr w:rsidR="00A73B55" w:rsidTr="00A73B55">
        <w:trPr>
          <w:trHeight w:hRule="exact" w:val="338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8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8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6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Tr="00A73B55">
        <w:trPr>
          <w:trHeight w:hRule="exact" w:val="338"/>
        </w:trPr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5" w:after="0" w:line="160" w:lineRule="exact"/>
        <w:rPr>
          <w:sz w:val="16"/>
          <w:szCs w:val="16"/>
        </w:rPr>
      </w:pPr>
    </w:p>
    <w:p w:rsidR="00A73B55" w:rsidRPr="003D24AF" w:rsidRDefault="00A73B55" w:rsidP="00A73B55">
      <w:pPr>
        <w:spacing w:before="37" w:after="0"/>
        <w:ind w:left="112" w:right="-20"/>
        <w:rPr>
          <w:rFonts w:ascii="Arial" w:eastAsia="Arial" w:hAnsi="Arial" w:cs="Arial"/>
          <w:sz w:val="18"/>
          <w:szCs w:val="18"/>
        </w:rPr>
      </w:pPr>
      <w:r w:rsidRPr="003D24AF">
        <w:rPr>
          <w:rFonts w:ascii="Arial" w:eastAsia="Arial" w:hAnsi="Arial" w:cs="Arial"/>
          <w:i/>
          <w:spacing w:val="2"/>
          <w:sz w:val="18"/>
          <w:szCs w:val="18"/>
        </w:rPr>
        <w:t>*</w:t>
      </w:r>
      <w:r w:rsidRPr="003D24AF">
        <w:rPr>
          <w:rFonts w:ascii="Arial" w:eastAsia="Arial" w:hAnsi="Arial" w:cs="Arial"/>
          <w:i/>
          <w:spacing w:val="-4"/>
          <w:sz w:val="18"/>
          <w:szCs w:val="18"/>
        </w:rPr>
        <w:t>z</w:t>
      </w:r>
      <w:r w:rsidRPr="003D24AF">
        <w:rPr>
          <w:rFonts w:ascii="Arial" w:eastAsia="Arial" w:hAnsi="Arial" w:cs="Arial"/>
          <w:i/>
          <w:sz w:val="18"/>
          <w:szCs w:val="18"/>
        </w:rPr>
        <w:t>.B.</w:t>
      </w:r>
      <w:r w:rsidRPr="003D24AF">
        <w:rPr>
          <w:rFonts w:ascii="Arial" w:eastAsia="Arial" w:hAnsi="Arial" w:cs="Arial"/>
          <w:i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B</w:t>
      </w:r>
      <w:r w:rsidRPr="003D24AF">
        <w:rPr>
          <w:rFonts w:ascii="Arial" w:eastAsia="Arial" w:hAnsi="Arial" w:cs="Arial"/>
          <w:spacing w:val="1"/>
          <w:sz w:val="18"/>
          <w:szCs w:val="18"/>
        </w:rPr>
        <w:t>egu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-2"/>
          <w:sz w:val="18"/>
          <w:szCs w:val="18"/>
        </w:rPr>
        <w:t>a</w:t>
      </w:r>
      <w:r w:rsidRPr="003D24AF">
        <w:rPr>
          <w:rFonts w:ascii="Arial" w:eastAsia="Arial" w:hAnsi="Arial" w:cs="Arial"/>
          <w:spacing w:val="1"/>
          <w:sz w:val="18"/>
          <w:szCs w:val="18"/>
        </w:rPr>
        <w:t>ch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-2"/>
          <w:sz w:val="18"/>
          <w:szCs w:val="18"/>
        </w:rPr>
        <w:t>u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z w:val="18"/>
          <w:szCs w:val="18"/>
        </w:rPr>
        <w:t>g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e</w:t>
      </w:r>
      <w:r w:rsidRPr="003D24AF">
        <w:rPr>
          <w:rFonts w:ascii="Arial" w:eastAsia="Arial" w:hAnsi="Arial" w:cs="Arial"/>
          <w:spacing w:val="-4"/>
          <w:sz w:val="18"/>
          <w:szCs w:val="18"/>
        </w:rPr>
        <w:t>x</w:t>
      </w:r>
      <w:r w:rsidRPr="003D24AF">
        <w:rPr>
          <w:rFonts w:ascii="Arial" w:eastAsia="Arial" w:hAnsi="Arial" w:cs="Arial"/>
          <w:sz w:val="18"/>
          <w:szCs w:val="18"/>
        </w:rPr>
        <w:t>t.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Pr</w:t>
      </w:r>
      <w:r w:rsidRPr="003D24AF">
        <w:rPr>
          <w:rFonts w:ascii="Arial" w:eastAsia="Arial" w:hAnsi="Arial" w:cs="Arial"/>
          <w:spacing w:val="1"/>
          <w:sz w:val="18"/>
          <w:szCs w:val="18"/>
        </w:rPr>
        <w:t>o</w:t>
      </w:r>
      <w:r w:rsidRPr="003D24AF">
        <w:rPr>
          <w:rFonts w:ascii="Arial" w:eastAsia="Arial" w:hAnsi="Arial" w:cs="Arial"/>
          <w:spacing w:val="-1"/>
          <w:sz w:val="18"/>
          <w:szCs w:val="18"/>
        </w:rPr>
        <w:t>m</w:t>
      </w:r>
      <w:r w:rsidRPr="003D24AF">
        <w:rPr>
          <w:rFonts w:ascii="Arial" w:eastAsia="Arial" w:hAnsi="Arial" w:cs="Arial"/>
          <w:spacing w:val="1"/>
          <w:sz w:val="18"/>
          <w:szCs w:val="18"/>
        </w:rPr>
        <w:t>o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io</w:t>
      </w:r>
      <w:r w:rsidRPr="003D24AF">
        <w:rPr>
          <w:rFonts w:ascii="Arial" w:eastAsia="Arial" w:hAnsi="Arial" w:cs="Arial"/>
          <w:spacing w:val="-2"/>
          <w:sz w:val="18"/>
          <w:szCs w:val="18"/>
        </w:rPr>
        <w:t>n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e</w:t>
      </w:r>
      <w:r w:rsidRPr="003D24AF">
        <w:rPr>
          <w:rFonts w:ascii="Arial" w:eastAsia="Arial" w:hAnsi="Arial" w:cs="Arial"/>
          <w:spacing w:val="-4"/>
          <w:sz w:val="18"/>
          <w:szCs w:val="18"/>
        </w:rPr>
        <w:t>x</w:t>
      </w:r>
      <w:r w:rsidRPr="003D24AF">
        <w:rPr>
          <w:rFonts w:ascii="Arial" w:eastAsia="Arial" w:hAnsi="Arial" w:cs="Arial"/>
          <w:sz w:val="18"/>
          <w:szCs w:val="18"/>
        </w:rPr>
        <w:t>t.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H</w:t>
      </w:r>
      <w:r w:rsidRPr="003D24AF">
        <w:rPr>
          <w:rFonts w:ascii="Arial" w:eastAsia="Arial" w:hAnsi="Arial" w:cs="Arial"/>
          <w:spacing w:val="1"/>
          <w:sz w:val="18"/>
          <w:szCs w:val="18"/>
        </w:rPr>
        <w:t>abil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pacing w:val="-4"/>
          <w:sz w:val="18"/>
          <w:szCs w:val="18"/>
        </w:rPr>
        <w:t>x</w:t>
      </w:r>
      <w:r w:rsidRPr="003D24AF">
        <w:rPr>
          <w:rFonts w:ascii="Arial" w:eastAsia="Arial" w:hAnsi="Arial" w:cs="Arial"/>
          <w:sz w:val="18"/>
          <w:szCs w:val="18"/>
        </w:rPr>
        <w:t>t.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AP</w:t>
      </w:r>
      <w:r w:rsidRPr="003D24AF">
        <w:rPr>
          <w:rFonts w:ascii="Arial" w:eastAsia="Arial" w:hAnsi="Arial" w:cs="Arial"/>
          <w:spacing w:val="1"/>
          <w:sz w:val="18"/>
          <w:szCs w:val="18"/>
        </w:rPr>
        <w:t>L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e</w:t>
      </w:r>
      <w:r w:rsidRPr="003D24AF">
        <w:rPr>
          <w:rFonts w:ascii="Arial" w:eastAsia="Arial" w:hAnsi="Arial" w:cs="Arial"/>
          <w:spacing w:val="-4"/>
          <w:sz w:val="18"/>
          <w:szCs w:val="18"/>
        </w:rPr>
        <w:t>x</w:t>
      </w:r>
      <w:r w:rsidRPr="003D24AF">
        <w:rPr>
          <w:rFonts w:ascii="Arial" w:eastAsia="Arial" w:hAnsi="Arial" w:cs="Arial"/>
          <w:sz w:val="18"/>
          <w:szCs w:val="18"/>
        </w:rPr>
        <w:t>t.</w:t>
      </w:r>
      <w:r w:rsidRPr="003D24AF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8"/>
          <w:sz w:val="18"/>
          <w:szCs w:val="18"/>
        </w:rPr>
        <w:t>W</w:t>
      </w:r>
      <w:r w:rsidRPr="003D24AF">
        <w:rPr>
          <w:rFonts w:ascii="Arial" w:eastAsia="Arial" w:hAnsi="Arial" w:cs="Arial"/>
          <w:sz w:val="18"/>
          <w:szCs w:val="18"/>
        </w:rPr>
        <w:t>-</w:t>
      </w:r>
      <w:r w:rsidRPr="003D24AF">
        <w:rPr>
          <w:rFonts w:ascii="Arial" w:eastAsia="Arial" w:hAnsi="Arial" w:cs="Arial"/>
          <w:spacing w:val="-3"/>
          <w:sz w:val="18"/>
          <w:szCs w:val="18"/>
        </w:rPr>
        <w:t>S</w:t>
      </w:r>
      <w:r w:rsidRPr="003D24AF">
        <w:rPr>
          <w:rFonts w:ascii="Arial" w:eastAsia="Arial" w:hAnsi="Arial" w:cs="Arial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el</w:t>
      </w:r>
      <w:r w:rsidRPr="003D24AF">
        <w:rPr>
          <w:rFonts w:ascii="Arial" w:eastAsia="Arial" w:hAnsi="Arial" w:cs="Arial"/>
          <w:spacing w:val="-2"/>
          <w:sz w:val="18"/>
          <w:szCs w:val="18"/>
        </w:rPr>
        <w:t>l</w:t>
      </w:r>
      <w:r w:rsidRPr="003D24AF">
        <w:rPr>
          <w:rFonts w:ascii="Arial" w:eastAsia="Arial" w:hAnsi="Arial" w:cs="Arial"/>
          <w:spacing w:val="1"/>
          <w:sz w:val="18"/>
          <w:szCs w:val="18"/>
        </w:rPr>
        <w:t>en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pacing w:val="-4"/>
          <w:sz w:val="18"/>
          <w:szCs w:val="18"/>
        </w:rPr>
        <w:t>x</w:t>
      </w:r>
      <w:r w:rsidRPr="003D24AF">
        <w:rPr>
          <w:rFonts w:ascii="Arial" w:eastAsia="Arial" w:hAnsi="Arial" w:cs="Arial"/>
          <w:sz w:val="18"/>
          <w:szCs w:val="18"/>
        </w:rPr>
        <w:t>t.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-2"/>
          <w:sz w:val="18"/>
          <w:szCs w:val="18"/>
        </w:rPr>
        <w:t>T</w:t>
      </w:r>
      <w:r w:rsidRPr="003D24AF">
        <w:rPr>
          <w:rFonts w:ascii="Arial" w:eastAsia="Arial" w:hAnsi="Arial" w:cs="Arial"/>
          <w:spacing w:val="1"/>
          <w:sz w:val="18"/>
          <w:szCs w:val="18"/>
        </w:rPr>
        <w:t>enu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-</w:t>
      </w:r>
      <w:r w:rsidRPr="003D24AF">
        <w:rPr>
          <w:rFonts w:ascii="Arial" w:eastAsia="Arial" w:hAnsi="Arial" w:cs="Arial"/>
          <w:spacing w:val="-2"/>
          <w:sz w:val="18"/>
          <w:szCs w:val="18"/>
        </w:rPr>
        <w:t>T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1"/>
          <w:sz w:val="18"/>
          <w:szCs w:val="18"/>
        </w:rPr>
        <w:t>ac</w:t>
      </w:r>
      <w:r w:rsidRPr="003D24AF">
        <w:rPr>
          <w:rFonts w:ascii="Arial" w:eastAsia="Arial" w:hAnsi="Arial" w:cs="Arial"/>
          <w:sz w:val="18"/>
          <w:szCs w:val="18"/>
        </w:rPr>
        <w:t>k</w:t>
      </w:r>
      <w:r w:rsidRPr="003D24AF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z w:val="18"/>
          <w:szCs w:val="18"/>
        </w:rPr>
        <w:t>V</w:t>
      </w:r>
      <w:r w:rsidRPr="003D24AF">
        <w:rPr>
          <w:rFonts w:ascii="Arial" w:eastAsia="Arial" w:hAnsi="Arial" w:cs="Arial"/>
          <w:spacing w:val="1"/>
          <w:sz w:val="18"/>
          <w:szCs w:val="18"/>
        </w:rPr>
        <w:t>e</w:t>
      </w:r>
      <w:r w:rsidRPr="003D24AF">
        <w:rPr>
          <w:rFonts w:ascii="Arial" w:eastAsia="Arial" w:hAnsi="Arial" w:cs="Arial"/>
          <w:sz w:val="18"/>
          <w:szCs w:val="18"/>
        </w:rPr>
        <w:t>rf</w:t>
      </w:r>
      <w:r w:rsidRPr="003D24AF">
        <w:rPr>
          <w:rFonts w:ascii="Arial" w:eastAsia="Arial" w:hAnsi="Arial" w:cs="Arial"/>
          <w:spacing w:val="1"/>
          <w:sz w:val="18"/>
          <w:szCs w:val="18"/>
        </w:rPr>
        <w:t>ah</w:t>
      </w:r>
      <w:r w:rsidRPr="003D24AF">
        <w:rPr>
          <w:rFonts w:ascii="Arial" w:eastAsia="Arial" w:hAnsi="Arial" w:cs="Arial"/>
          <w:sz w:val="18"/>
          <w:szCs w:val="18"/>
        </w:rPr>
        <w:t>r</w:t>
      </w:r>
      <w:r w:rsidRPr="003D24AF">
        <w:rPr>
          <w:rFonts w:ascii="Arial" w:eastAsia="Arial" w:hAnsi="Arial" w:cs="Arial"/>
          <w:spacing w:val="-2"/>
          <w:sz w:val="18"/>
          <w:szCs w:val="18"/>
        </w:rPr>
        <w:t>e</w:t>
      </w:r>
      <w:r w:rsidRPr="003D24AF">
        <w:rPr>
          <w:rFonts w:ascii="Arial" w:eastAsia="Arial" w:hAnsi="Arial" w:cs="Arial"/>
          <w:spacing w:val="1"/>
          <w:sz w:val="18"/>
          <w:szCs w:val="18"/>
        </w:rPr>
        <w:t>n</w:t>
      </w:r>
      <w:r w:rsidRPr="003D24AF">
        <w:rPr>
          <w:rFonts w:ascii="Arial" w:eastAsia="Arial" w:hAnsi="Arial" w:cs="Arial"/>
          <w:sz w:val="18"/>
          <w:szCs w:val="18"/>
        </w:rPr>
        <w:t>,</w:t>
      </w:r>
      <w:r w:rsidRPr="003D24AF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3D24AF">
        <w:rPr>
          <w:rFonts w:ascii="Arial" w:eastAsia="Arial" w:hAnsi="Arial" w:cs="Arial"/>
          <w:spacing w:val="-2"/>
          <w:sz w:val="18"/>
          <w:szCs w:val="18"/>
        </w:rPr>
        <w:t>u</w:t>
      </w:r>
      <w:r w:rsidRPr="003D24AF">
        <w:rPr>
          <w:rFonts w:ascii="Arial" w:eastAsia="Arial" w:hAnsi="Arial" w:cs="Arial"/>
          <w:spacing w:val="1"/>
          <w:sz w:val="18"/>
          <w:szCs w:val="18"/>
        </w:rPr>
        <w:t>s</w:t>
      </w:r>
      <w:r w:rsidRPr="003D24AF">
        <w:rPr>
          <w:rFonts w:ascii="Arial" w:eastAsia="Arial" w:hAnsi="Arial" w:cs="Arial"/>
          <w:spacing w:val="-3"/>
          <w:sz w:val="18"/>
          <w:szCs w:val="18"/>
        </w:rPr>
        <w:t>w.</w:t>
      </w:r>
    </w:p>
    <w:p w:rsidR="00A73B55" w:rsidRPr="003D24AF" w:rsidRDefault="00A73B55" w:rsidP="00A73B55">
      <w:pPr>
        <w:spacing w:before="17" w:after="0" w:line="260" w:lineRule="exact"/>
        <w:rPr>
          <w:sz w:val="26"/>
          <w:szCs w:val="26"/>
        </w:rPr>
      </w:pPr>
    </w:p>
    <w:p w:rsidR="00A73B55" w:rsidRDefault="00725FBF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page">
                  <wp:posOffset>606425</wp:posOffset>
                </wp:positionH>
                <wp:positionV relativeFrom="paragraph">
                  <wp:posOffset>608965</wp:posOffset>
                </wp:positionV>
                <wp:extent cx="3460115" cy="889000"/>
                <wp:effectExtent l="0" t="0" r="0" b="0"/>
                <wp:wrapNone/>
                <wp:docPr id="410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60115" cy="889000"/>
                          <a:chOff x="955" y="959"/>
                          <a:chExt cx="5449" cy="1400"/>
                        </a:xfrm>
                      </wpg:grpSpPr>
                      <wpg:grpSp>
                        <wpg:cNvPr id="411" name="Group 127"/>
                        <wpg:cNvGrpSpPr>
                          <a:grpSpLocks/>
                        </wpg:cNvGrpSpPr>
                        <wpg:grpSpPr bwMode="auto">
                          <a:xfrm>
                            <a:off x="965" y="969"/>
                            <a:ext cx="5429" cy="276"/>
                            <a:chOff x="965" y="969"/>
                            <a:chExt cx="5429" cy="276"/>
                          </a:xfrm>
                        </wpg:grpSpPr>
                        <wps:wsp>
                          <wps:cNvPr id="412" name="Freeform 128"/>
                          <wps:cNvSpPr>
                            <a:spLocks/>
                          </wps:cNvSpPr>
                          <wps:spPr bwMode="auto">
                            <a:xfrm>
                              <a:off x="965" y="969"/>
                              <a:ext cx="5429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29"/>
                                <a:gd name="T2" fmla="+- 0 1245 969"/>
                                <a:gd name="T3" fmla="*/ 1245 h 276"/>
                                <a:gd name="T4" fmla="+- 0 6394 965"/>
                                <a:gd name="T5" fmla="*/ T4 w 5429"/>
                                <a:gd name="T6" fmla="+- 0 1245 969"/>
                                <a:gd name="T7" fmla="*/ 1245 h 276"/>
                                <a:gd name="T8" fmla="+- 0 6394 965"/>
                                <a:gd name="T9" fmla="*/ T8 w 5429"/>
                                <a:gd name="T10" fmla="+- 0 969 969"/>
                                <a:gd name="T11" fmla="*/ 969 h 276"/>
                                <a:gd name="T12" fmla="+- 0 965 965"/>
                                <a:gd name="T13" fmla="*/ T12 w 5429"/>
                                <a:gd name="T14" fmla="+- 0 969 969"/>
                                <a:gd name="T15" fmla="*/ 969 h 276"/>
                                <a:gd name="T16" fmla="+- 0 965 965"/>
                                <a:gd name="T17" fmla="*/ T16 w 5429"/>
                                <a:gd name="T18" fmla="+- 0 1245 969"/>
                                <a:gd name="T19" fmla="*/ 124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29" h="276">
                                  <a:moveTo>
                                    <a:pt x="0" y="276"/>
                                  </a:moveTo>
                                  <a:lnTo>
                                    <a:pt x="5429" y="276"/>
                                  </a:lnTo>
                                  <a:lnTo>
                                    <a:pt x="54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125"/>
                        <wpg:cNvGrpSpPr>
                          <a:grpSpLocks/>
                        </wpg:cNvGrpSpPr>
                        <wpg:grpSpPr bwMode="auto">
                          <a:xfrm>
                            <a:off x="965" y="1245"/>
                            <a:ext cx="5429" cy="276"/>
                            <a:chOff x="965" y="1245"/>
                            <a:chExt cx="5429" cy="276"/>
                          </a:xfrm>
                        </wpg:grpSpPr>
                        <wps:wsp>
                          <wps:cNvPr id="414" name="Freeform 126"/>
                          <wps:cNvSpPr>
                            <a:spLocks/>
                          </wps:cNvSpPr>
                          <wps:spPr bwMode="auto">
                            <a:xfrm>
                              <a:off x="965" y="1245"/>
                              <a:ext cx="5429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29"/>
                                <a:gd name="T2" fmla="+- 0 1521 1245"/>
                                <a:gd name="T3" fmla="*/ 1521 h 276"/>
                                <a:gd name="T4" fmla="+- 0 6394 965"/>
                                <a:gd name="T5" fmla="*/ T4 w 5429"/>
                                <a:gd name="T6" fmla="+- 0 1521 1245"/>
                                <a:gd name="T7" fmla="*/ 1521 h 276"/>
                                <a:gd name="T8" fmla="+- 0 6394 965"/>
                                <a:gd name="T9" fmla="*/ T8 w 5429"/>
                                <a:gd name="T10" fmla="+- 0 1245 1245"/>
                                <a:gd name="T11" fmla="*/ 1245 h 276"/>
                                <a:gd name="T12" fmla="+- 0 965 965"/>
                                <a:gd name="T13" fmla="*/ T12 w 5429"/>
                                <a:gd name="T14" fmla="+- 0 1245 1245"/>
                                <a:gd name="T15" fmla="*/ 1245 h 276"/>
                                <a:gd name="T16" fmla="+- 0 965 965"/>
                                <a:gd name="T17" fmla="*/ T16 w 5429"/>
                                <a:gd name="T18" fmla="+- 0 1521 1245"/>
                                <a:gd name="T19" fmla="*/ 15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29" h="276">
                                  <a:moveTo>
                                    <a:pt x="0" y="276"/>
                                  </a:moveTo>
                                  <a:lnTo>
                                    <a:pt x="5429" y="276"/>
                                  </a:lnTo>
                                  <a:lnTo>
                                    <a:pt x="54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123"/>
                        <wpg:cNvGrpSpPr>
                          <a:grpSpLocks/>
                        </wpg:cNvGrpSpPr>
                        <wpg:grpSpPr bwMode="auto">
                          <a:xfrm>
                            <a:off x="965" y="1521"/>
                            <a:ext cx="5429" cy="276"/>
                            <a:chOff x="965" y="1521"/>
                            <a:chExt cx="5429" cy="276"/>
                          </a:xfrm>
                        </wpg:grpSpPr>
                        <wps:wsp>
                          <wps:cNvPr id="416" name="Freeform 124"/>
                          <wps:cNvSpPr>
                            <a:spLocks/>
                          </wps:cNvSpPr>
                          <wps:spPr bwMode="auto">
                            <a:xfrm>
                              <a:off x="965" y="1521"/>
                              <a:ext cx="5429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29"/>
                                <a:gd name="T2" fmla="+- 0 1797 1521"/>
                                <a:gd name="T3" fmla="*/ 1797 h 276"/>
                                <a:gd name="T4" fmla="+- 0 6394 965"/>
                                <a:gd name="T5" fmla="*/ T4 w 5429"/>
                                <a:gd name="T6" fmla="+- 0 1797 1521"/>
                                <a:gd name="T7" fmla="*/ 1797 h 276"/>
                                <a:gd name="T8" fmla="+- 0 6394 965"/>
                                <a:gd name="T9" fmla="*/ T8 w 5429"/>
                                <a:gd name="T10" fmla="+- 0 1521 1521"/>
                                <a:gd name="T11" fmla="*/ 1521 h 276"/>
                                <a:gd name="T12" fmla="+- 0 965 965"/>
                                <a:gd name="T13" fmla="*/ T12 w 5429"/>
                                <a:gd name="T14" fmla="+- 0 1521 1521"/>
                                <a:gd name="T15" fmla="*/ 1521 h 276"/>
                                <a:gd name="T16" fmla="+- 0 965 965"/>
                                <a:gd name="T17" fmla="*/ T16 w 5429"/>
                                <a:gd name="T18" fmla="+- 0 1797 1521"/>
                                <a:gd name="T19" fmla="*/ 17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29" h="276">
                                  <a:moveTo>
                                    <a:pt x="0" y="276"/>
                                  </a:moveTo>
                                  <a:lnTo>
                                    <a:pt x="5429" y="276"/>
                                  </a:lnTo>
                                  <a:lnTo>
                                    <a:pt x="54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121"/>
                        <wpg:cNvGrpSpPr>
                          <a:grpSpLocks/>
                        </wpg:cNvGrpSpPr>
                        <wpg:grpSpPr bwMode="auto">
                          <a:xfrm>
                            <a:off x="965" y="1797"/>
                            <a:ext cx="5429" cy="276"/>
                            <a:chOff x="965" y="1797"/>
                            <a:chExt cx="5429" cy="276"/>
                          </a:xfrm>
                        </wpg:grpSpPr>
                        <wps:wsp>
                          <wps:cNvPr id="418" name="Freeform 122"/>
                          <wps:cNvSpPr>
                            <a:spLocks/>
                          </wps:cNvSpPr>
                          <wps:spPr bwMode="auto">
                            <a:xfrm>
                              <a:off x="965" y="1797"/>
                              <a:ext cx="5429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29"/>
                                <a:gd name="T2" fmla="+- 0 2073 1797"/>
                                <a:gd name="T3" fmla="*/ 2073 h 276"/>
                                <a:gd name="T4" fmla="+- 0 6394 965"/>
                                <a:gd name="T5" fmla="*/ T4 w 5429"/>
                                <a:gd name="T6" fmla="+- 0 2073 1797"/>
                                <a:gd name="T7" fmla="*/ 2073 h 276"/>
                                <a:gd name="T8" fmla="+- 0 6394 965"/>
                                <a:gd name="T9" fmla="*/ T8 w 5429"/>
                                <a:gd name="T10" fmla="+- 0 1797 1797"/>
                                <a:gd name="T11" fmla="*/ 1797 h 276"/>
                                <a:gd name="T12" fmla="+- 0 965 965"/>
                                <a:gd name="T13" fmla="*/ T12 w 5429"/>
                                <a:gd name="T14" fmla="+- 0 1797 1797"/>
                                <a:gd name="T15" fmla="*/ 1797 h 276"/>
                                <a:gd name="T16" fmla="+- 0 965 965"/>
                                <a:gd name="T17" fmla="*/ T16 w 5429"/>
                                <a:gd name="T18" fmla="+- 0 2073 1797"/>
                                <a:gd name="T19" fmla="*/ 2073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29" h="276">
                                  <a:moveTo>
                                    <a:pt x="0" y="276"/>
                                  </a:moveTo>
                                  <a:lnTo>
                                    <a:pt x="5429" y="276"/>
                                  </a:lnTo>
                                  <a:lnTo>
                                    <a:pt x="54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119"/>
                        <wpg:cNvGrpSpPr>
                          <a:grpSpLocks/>
                        </wpg:cNvGrpSpPr>
                        <wpg:grpSpPr bwMode="auto">
                          <a:xfrm>
                            <a:off x="965" y="2073"/>
                            <a:ext cx="5429" cy="276"/>
                            <a:chOff x="965" y="2073"/>
                            <a:chExt cx="5429" cy="276"/>
                          </a:xfrm>
                        </wpg:grpSpPr>
                        <wps:wsp>
                          <wps:cNvPr id="420" name="Freeform 120"/>
                          <wps:cNvSpPr>
                            <a:spLocks/>
                          </wps:cNvSpPr>
                          <wps:spPr bwMode="auto">
                            <a:xfrm>
                              <a:off x="965" y="2073"/>
                              <a:ext cx="5429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29"/>
                                <a:gd name="T2" fmla="+- 0 2349 2073"/>
                                <a:gd name="T3" fmla="*/ 2349 h 276"/>
                                <a:gd name="T4" fmla="+- 0 6394 965"/>
                                <a:gd name="T5" fmla="*/ T4 w 5429"/>
                                <a:gd name="T6" fmla="+- 0 2349 2073"/>
                                <a:gd name="T7" fmla="*/ 2349 h 276"/>
                                <a:gd name="T8" fmla="+- 0 6394 965"/>
                                <a:gd name="T9" fmla="*/ T8 w 5429"/>
                                <a:gd name="T10" fmla="+- 0 2073 2073"/>
                                <a:gd name="T11" fmla="*/ 2073 h 276"/>
                                <a:gd name="T12" fmla="+- 0 965 965"/>
                                <a:gd name="T13" fmla="*/ T12 w 5429"/>
                                <a:gd name="T14" fmla="+- 0 2073 2073"/>
                                <a:gd name="T15" fmla="*/ 2073 h 276"/>
                                <a:gd name="T16" fmla="+- 0 965 965"/>
                                <a:gd name="T17" fmla="*/ T16 w 5429"/>
                                <a:gd name="T18" fmla="+- 0 2349 2073"/>
                                <a:gd name="T19" fmla="*/ 234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29" h="276">
                                  <a:moveTo>
                                    <a:pt x="0" y="276"/>
                                  </a:moveTo>
                                  <a:lnTo>
                                    <a:pt x="5429" y="276"/>
                                  </a:lnTo>
                                  <a:lnTo>
                                    <a:pt x="54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DA72B0" id="Group 118" o:spid="_x0000_s1026" style="position:absolute;margin-left:47.75pt;margin-top:47.95pt;width:272.45pt;height:70pt;z-index:-251642880;mso-position-horizontal-relative:page" coordorigin="955,959" coordsize="5449,1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">
                <v:group id="Group 127" o:spid="_x0000_s1027" style="position:absolute;left:965;top:969;width:5429;height:276" coordorigin="965,969" coordsize="5429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128" o:spid="_x0000_s1028" style="position:absolute;left:965;top:969;width:5429;height:276;visibility:visible;mso-wrap-style:square;v-text-anchor:top" coordsize="5429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P7o8UA&#10;AADcAAAADwAAAGRycy9kb3ducmV2LnhtbESPQWvCQBSE74L/YXmF3nRjaIuk2UgRpO1Jqvb+yD6z&#10;0ezbmF2T1F/fLRQ8DjPzDZOvRtuInjpfO1awmCcgiEuna64UHPab2RKED8gaG8ek4Ic8rIrpJMdM&#10;u4G/qN+FSkQI+wwVmBDaTEpfGrLo564ljt7RdRZDlF0ldYdDhNtGpknyIi3WHBcMtrQ2VJ53V6vg&#10;O+2Pm3D6vG6fL7fLe2uG/SArpR4fxrdXEIHGcA//tz+0gqdFCn9n4hGQ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Y/ujxQAAANwAAAAPAAAAAAAAAAAAAAAAAJgCAABkcnMv&#10;ZG93bnJldi54bWxQSwUGAAAAAAQABAD1AAAAigMAAAAA&#10;" path="m,276r5429,l5429,,,,,276e" fillcolor="#e7e7e7" stroked="f">
                    <v:path arrowok="t" o:connecttype="custom" o:connectlocs="0,1245;5429,1245;5429,969;0,969;0,1245" o:connectangles="0,0,0,0,0"/>
                  </v:shape>
                </v:group>
                <v:group id="Group 125" o:spid="_x0000_s1029" style="position:absolute;left:965;top:1245;width:5429;height:276" coordorigin="965,1245" coordsize="5429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Exc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ToTFyxgAAANwA&#10;AAAPAAAAAAAAAAAAAAAAAKoCAABkcnMvZG93bnJldi54bWxQSwUGAAAAAAQABAD6AAAAnQMAAAAA&#10;">
                  <v:shape id="Freeform 126" o:spid="_x0000_s1030" style="position:absolute;left:965;top:1245;width:5429;height:276;visibility:visible;mso-wrap-style:square;v-text-anchor:top" coordsize="5429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bGTMUA&#10;AADcAAAADwAAAGRycy9kb3ducmV2LnhtbESPzWrDMBCE74W8g9hAb7WckJbgRDYlENKeSvNzX6yN&#10;5dRaOZZiu336qlDIcZiZb5h1MdpG9NT52rGCWZKCIC6drrlScDxsn5YgfEDW2DgmBd/kocgnD2vM&#10;tBv4k/p9qESEsM9QgQmhzaT0pSGLPnEtcfTOrrMYouwqqTscItw2cp6mL9JizXHBYEsbQ+XX/mYV&#10;nOb9eRsu77eP5+vPddea4TDISqnH6fi6AhFoDPfwf/tNK1jMFvB3Jh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xsZMxQAAANwAAAAPAAAAAAAAAAAAAAAAAJgCAABkcnMv&#10;ZG93bnJldi54bWxQSwUGAAAAAAQABAD1AAAAigMAAAAA&#10;" path="m,276r5429,l5429,,,,,276e" fillcolor="#e7e7e7" stroked="f">
                    <v:path arrowok="t" o:connecttype="custom" o:connectlocs="0,1521;5429,1521;5429,1245;0,1245;0,1521" o:connectangles="0,0,0,0,0"/>
                  </v:shape>
                </v:group>
                <v:group id="Group 123" o:spid="_x0000_s1031" style="position:absolute;left:965;top:1521;width:5429;height:276" coordorigin="965,1521" coordsize="5429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124" o:spid="_x0000_s1032" style="position:absolute;left:965;top:1521;width:5429;height:276;visibility:visible;mso-wrap-style:square;v-text-anchor:top" coordsize="5429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j9oMQA&#10;AADcAAAADwAAAGRycy9kb3ducmV2LnhtbESPT2vCQBTE70K/w/IK3sxGUSmpq5SCVE/in94f2Wc2&#10;bfZtzK5J2k/vCoLHYWZ+wyxWva1ES40vHSsYJykI4tzpkgsFp+N69AbCB2SNlWNS8EceVsuXwQIz&#10;7TreU3sIhYgQ9hkqMCHUmZQ+N2TRJ64mjt7ZNRZDlE0hdYNdhNtKTtJ0Li2WHBcM1vRpKP89XK2C&#10;70l7Xoef7XU3u/xfvmrTHTtZKDV87T/eQQTqwzP8aG+0gul4Dvcz8Qj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Y/aDEAAAA3AAAAA8AAAAAAAAAAAAAAAAAmAIAAGRycy9k&#10;b3ducmV2LnhtbFBLBQYAAAAABAAEAPUAAACJAwAAAAA=&#10;" path="m,276r5429,l5429,,,,,276e" fillcolor="#e7e7e7" stroked="f">
                    <v:path arrowok="t" o:connecttype="custom" o:connectlocs="0,1797;5429,1797;5429,1521;0,1521;0,1797" o:connectangles="0,0,0,0,0"/>
                  </v:shape>
                </v:group>
                <v:group id="Group 121" o:spid="_x0000_s1033" style="position:absolute;left:965;top:1797;width:5429;height:276" coordorigin="965,1797" coordsize="5429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o3cc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Eb/B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mjdxxgAAANwA&#10;AAAPAAAAAAAAAAAAAAAAAKoCAABkcnMvZG93bnJldi54bWxQSwUGAAAAAAQABAD6AAAAnQMAAAAA&#10;">
                  <v:shape id="Freeform 122" o:spid="_x0000_s1034" style="position:absolute;left:965;top:1797;width:5429;height:276;visibility:visible;mso-wrap-style:square;v-text-anchor:top" coordsize="5429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vMScIA&#10;AADcAAAADwAAAGRycy9kb3ducmV2LnhtbERPy2rCQBTdF/yH4QrumoliS4mOIoK0XZUmdX/JXDPR&#10;zJ2YmTzar+8sCl0eznu7n2wjBup87VjBMklBEJdO11wp+CpOjy8gfEDW2DgmBd/kYb+bPWwx027k&#10;TxryUIkYwj5DBSaENpPSl4Ys+sS1xJG7uM5iiLCrpO5wjOG2kas0fZYWa44NBls6GipveW8VnFfD&#10;5RSu7/3H0/3n/tqasRhlpdRiPh02IAJN4V/8537TCtbLuDaeiUd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i8xJwgAAANwAAAAPAAAAAAAAAAAAAAAAAJgCAABkcnMvZG93&#10;bnJldi54bWxQSwUGAAAAAAQABAD1AAAAhwMAAAAA&#10;" path="m,276r5429,l5429,,,,,276e" fillcolor="#e7e7e7" stroked="f">
                    <v:path arrowok="t" o:connecttype="custom" o:connectlocs="0,2073;5429,2073;5429,1797;0,1797;0,2073" o:connectangles="0,0,0,0,0"/>
                  </v:shape>
                </v:group>
                <v:group id="Group 119" o:spid="_x0000_s1035" style="position:absolute;left:965;top:2073;width:5429;height:276" coordorigin="965,2073" coordsize="5429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kGm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Eb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ySQaYxgAAANwA&#10;AAAPAAAAAAAAAAAAAAAAAKoCAABkcnMvZG93bnJldi54bWxQSwUGAAAAAAQABAD6AAAAnQMAAAAA&#10;">
                  <v:shape id="Freeform 120" o:spid="_x0000_s1036" style="position:absolute;left:965;top:2073;width:5429;height:276;visibility:visible;mso-wrap-style:square;v-text-anchor:top" coordsize="5429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EK8sIA&#10;AADcAAAADwAAAGRycy9kb3ducmV2LnhtbERPz2vCMBS+C/sfwhvspunKNkZtKjIQ3Wlo3f3RPJtq&#10;81Kb2Hb765eDsOPH9ztfTbYVA/W+cazgeZGAIK6cbrhWcCw383cQPiBrbB2Tgh/ysCoeZjlm2o28&#10;p+EQahFD2GeowITQZVL6ypBFv3AdceROrrcYIuxrqXscY7htZZokb9Jiw7HBYEcfhqrL4WYVfKfD&#10;aRPOn7ev1+vvdduZsRxlrdTT47Reggg0hX/x3b3TCl7SOD+eiUd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kQrywgAAANwAAAAPAAAAAAAAAAAAAAAAAJgCAABkcnMvZG93&#10;bnJldi54bWxQSwUGAAAAAAQABAD1AAAAhwMAAAAA&#10;" path="m,276r5429,l5429,,,,,276e" fillcolor="#e7e7e7" stroked="f">
                    <v:path arrowok="t" o:connecttype="custom" o:connectlocs="0,2349;5429,2349;5429,2073;0,2073;0,2349" o:connectangles="0,0,0,0,0"/>
                  </v:shape>
                </v:group>
                <w10:wrap anchorx="page"/>
              </v:group>
            </w:pict>
          </mc:Fallback>
        </mc:AlternateConten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B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es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ond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re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Fun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k</w:t>
      </w:r>
      <w:r w:rsidR="00A73B55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io</w:t>
      </w:r>
      <w:r w:rsidR="00A73B55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n</w:t>
      </w:r>
      <w:r w:rsidR="00A73B55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n/T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ä</w:t>
      </w:r>
      <w:r w:rsidR="00A73B55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ig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ke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i</w:t>
      </w:r>
      <w:r w:rsidR="00A73B55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="00A73B55">
        <w:rPr>
          <w:rFonts w:ascii="Arial" w:eastAsia="Arial" w:hAnsi="Arial" w:cs="Arial"/>
          <w:b/>
          <w:bCs/>
          <w:i/>
          <w:sz w:val="24"/>
          <w:szCs w:val="24"/>
        </w:rPr>
        <w:t>n</w:t>
      </w:r>
    </w:p>
    <w:p w:rsidR="00A73B55" w:rsidRDefault="00A73B55" w:rsidP="00A73B55">
      <w:pPr>
        <w:spacing w:before="17" w:after="0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45"/>
        <w:gridCol w:w="6530"/>
        <w:gridCol w:w="2669"/>
      </w:tblGrid>
      <w:tr w:rsidR="00A73B55" w:rsidTr="00A73B55">
        <w:trPr>
          <w:trHeight w:hRule="exact" w:val="406"/>
        </w:trPr>
        <w:tc>
          <w:tcPr>
            <w:tcW w:w="5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/>
        </w:tc>
        <w:tc>
          <w:tcPr>
            <w:tcW w:w="6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ion 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Fu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 /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it</w:t>
            </w:r>
          </w:p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82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</w:p>
        </w:tc>
      </w:tr>
      <w:tr w:rsidR="00A73B55" w:rsidRPr="00A07B44" w:rsidTr="00A73B55">
        <w:trPr>
          <w:trHeight w:hRule="exact" w:val="1390"/>
        </w:trPr>
        <w:tc>
          <w:tcPr>
            <w:tcW w:w="5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1" w:after="0" w:line="276" w:lineRule="exact"/>
              <w:ind w:left="102" w:right="81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- b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 in For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rbünd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udi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DFG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FB,</w:t>
            </w:r>
          </w:p>
          <w:p w:rsidR="00A73B55" w:rsidRPr="003D24AF" w:rsidRDefault="00A73B55" w:rsidP="00A73B55">
            <w:pPr>
              <w:spacing w:after="0" w:line="276" w:lineRule="exact"/>
              <w:ind w:left="102" w:right="266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FOR,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KLIFOR,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-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GR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,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rpun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progr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U-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Kon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.)</w:t>
            </w:r>
          </w:p>
        </w:tc>
        <w:tc>
          <w:tcPr>
            <w:tcW w:w="6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958"/>
        </w:trPr>
        <w:tc>
          <w:tcPr>
            <w:tcW w:w="5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44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it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t-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="000A2BA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/-in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j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ourn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le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Bo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rd)</w:t>
            </w:r>
          </w:p>
        </w:tc>
        <w:tc>
          <w:tcPr>
            <w:tcW w:w="6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960"/>
        </w:trPr>
        <w:tc>
          <w:tcPr>
            <w:tcW w:w="5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9" w:after="0"/>
              <w:ind w:left="102" w:right="41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Fun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kt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 in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 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en 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O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en</w:t>
            </w:r>
          </w:p>
        </w:tc>
        <w:tc>
          <w:tcPr>
            <w:tcW w:w="6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682"/>
        </w:trPr>
        <w:tc>
          <w:tcPr>
            <w:tcW w:w="5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it b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ei</w:t>
            </w:r>
          </w:p>
          <w:p w:rsidR="00A73B55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lini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llung</w:t>
            </w:r>
          </w:p>
        </w:tc>
        <w:tc>
          <w:tcPr>
            <w:tcW w:w="6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after="0"/>
        <w:sectPr w:rsidR="00A73B55">
          <w:headerReference w:type="default" r:id="rId22"/>
          <w:pgSz w:w="16840" w:h="11920" w:orient="landscape"/>
          <w:pgMar w:top="1060" w:right="1020" w:bottom="280" w:left="740" w:header="0" w:footer="0" w:gutter="0"/>
          <w:cols w:space="720"/>
        </w:sectPr>
      </w:pPr>
    </w:p>
    <w:p w:rsidR="00A73B55" w:rsidRDefault="00725FBF" w:rsidP="00A73B55">
      <w:pPr>
        <w:spacing w:before="5" w:after="0" w:line="80" w:lineRule="exact"/>
        <w:rPr>
          <w:sz w:val="8"/>
          <w:szCs w:val="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page">
                  <wp:posOffset>1705610</wp:posOffset>
                </wp:positionH>
                <wp:positionV relativeFrom="page">
                  <wp:posOffset>930910</wp:posOffset>
                </wp:positionV>
                <wp:extent cx="1718945" cy="1270"/>
                <wp:effectExtent l="0" t="0" r="0" b="0"/>
                <wp:wrapNone/>
                <wp:docPr id="408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8945" cy="1270"/>
                          <a:chOff x="2686" y="1466"/>
                          <a:chExt cx="2707" cy="2"/>
                        </a:xfrm>
                      </wpg:grpSpPr>
                      <wps:wsp>
                        <wps:cNvPr id="409" name="Freeform 117"/>
                        <wps:cNvSpPr>
                          <a:spLocks/>
                        </wps:cNvSpPr>
                        <wps:spPr bwMode="auto">
                          <a:xfrm>
                            <a:off x="2686" y="1466"/>
                            <a:ext cx="2707" cy="2"/>
                          </a:xfrm>
                          <a:custGeom>
                            <a:avLst/>
                            <a:gdLst>
                              <a:gd name="T0" fmla="+- 0 2686 2686"/>
                              <a:gd name="T1" fmla="*/ T0 w 2707"/>
                              <a:gd name="T2" fmla="+- 0 5393 2686"/>
                              <a:gd name="T3" fmla="*/ T2 w 27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07">
                                <a:moveTo>
                                  <a:pt x="0" y="0"/>
                                </a:moveTo>
                                <a:lnTo>
                                  <a:pt x="2707" y="0"/>
                                </a:lnTo>
                              </a:path>
                            </a:pathLst>
                          </a:custGeom>
                          <a:noFill/>
                          <a:ln w="1651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126D57" id="Group 116" o:spid="_x0000_s1026" style="position:absolute;margin-left:134.3pt;margin-top:73.3pt;width:135.35pt;height:.1pt;z-index:-251641856;mso-position-horizontal-relative:page;mso-position-vertical-relative:page" coordorigin="2686,1466" coordsize="270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">
                <v:shape id="Freeform 117" o:spid="_x0000_s1027" style="position:absolute;left:2686;top:1466;width:2707;height:2;visibility:visible;mso-wrap-style:square;v-text-anchor:top" coordsize="270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Vf8sUA&#10;AADcAAAADwAAAGRycy9kb3ducmV2LnhtbESP3WrCQBSE7wu+w3KE3tWNtliNrqJCQaEIjT7AIXtM&#10;otmzIbuan6d3C4VeDjPzDbNct6YUD6pdYVnBeBSBIE6tLjhTcD59vc1AOI+ssbRMCjpysF4NXpYY&#10;a9vwDz0Sn4kAYRejgtz7KpbSpTkZdCNbEQfvYmuDPsg6k7rGJsBNKSdRNJUGCw4LOVa0yym9JXej&#10;oJ92e+mOn/3hnS6Ta1Ok267/Vup12G4WIDy1/j/8195rBR/RHH7PhCMgV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5V/yxQAAANwAAAAPAAAAAAAAAAAAAAAAAJgCAABkcnMv&#10;ZG93bnJldi54bWxQSwUGAAAAAAQABAD1AAAAigMAAAAA&#10;" path="m,l2707,e" filled="f" strokeweight="1.3pt">
                  <v:path arrowok="t" o:connecttype="custom" o:connectlocs="0,0;2707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54"/>
        <w:gridCol w:w="6529"/>
        <w:gridCol w:w="2662"/>
      </w:tblGrid>
      <w:tr w:rsidR="00A73B55" w:rsidRPr="00A07B44" w:rsidTr="00A73B55">
        <w:trPr>
          <w:trHeight w:hRule="exact" w:val="960"/>
        </w:trPr>
        <w:tc>
          <w:tcPr>
            <w:tcW w:w="5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9" w:after="0"/>
              <w:ind w:left="102" w:right="105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iligung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üb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rgr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und 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For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rbünd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682"/>
        </w:trPr>
        <w:tc>
          <w:tcPr>
            <w:tcW w:w="5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928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t in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 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c.</w:t>
            </w:r>
          </w:p>
        </w:tc>
        <w:tc>
          <w:tcPr>
            <w:tcW w:w="6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682"/>
        </w:trPr>
        <w:tc>
          <w:tcPr>
            <w:tcW w:w="5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1422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t in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 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 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ommi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6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682"/>
        </w:trPr>
        <w:tc>
          <w:tcPr>
            <w:tcW w:w="5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in 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  <w:p w:rsidR="00A73B55" w:rsidRPr="003D24AF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romo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ommi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on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ä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.)</w:t>
            </w:r>
          </w:p>
        </w:tc>
        <w:tc>
          <w:tcPr>
            <w:tcW w:w="6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before="9" w:after="0" w:line="280" w:lineRule="exact"/>
        <w:rPr>
          <w:sz w:val="28"/>
          <w:szCs w:val="28"/>
        </w:rPr>
      </w:pPr>
    </w:p>
    <w:p w:rsidR="00A73B55" w:rsidRPr="003D24AF" w:rsidRDefault="00A73B55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Die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eb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2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ä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k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/</w:t>
      </w:r>
      <w:r w:rsidRPr="003D24AF"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F</w:t>
      </w:r>
      <w:r w:rsidRPr="003D24AF">
        <w:rPr>
          <w:rFonts w:ascii="Arial" w:eastAsia="Arial" w:hAnsi="Arial" w:cs="Arial"/>
          <w:spacing w:val="1"/>
          <w:sz w:val="24"/>
          <w:szCs w:val="24"/>
        </w:rPr>
        <w:t>un</w:t>
      </w:r>
      <w:r w:rsidRPr="003D24AF">
        <w:rPr>
          <w:rFonts w:ascii="Arial" w:eastAsia="Arial" w:hAnsi="Arial" w:cs="Arial"/>
          <w:spacing w:val="-2"/>
          <w:sz w:val="24"/>
          <w:szCs w:val="24"/>
        </w:rPr>
        <w:t>k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1"/>
          <w:sz w:val="24"/>
          <w:szCs w:val="24"/>
        </w:rPr>
        <w:t>on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-3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d</w:t>
      </w:r>
      <w:r w:rsidRPr="003D24AF"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du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ch</w:t>
      </w:r>
      <w:r w:rsidRPr="003D24AF"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ne</w:t>
      </w:r>
      <w:r w:rsidRPr="003D24AF">
        <w:rPr>
          <w:rFonts w:ascii="Arial" w:eastAsia="Arial" w:hAnsi="Arial" w:cs="Arial"/>
          <w:sz w:val="24"/>
          <w:szCs w:val="24"/>
        </w:rPr>
        <w:t>te</w:t>
      </w:r>
      <w:r w:rsidRPr="003D24AF"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o</w:t>
      </w:r>
      <w:r w:rsidRPr="003D24AF">
        <w:rPr>
          <w:rFonts w:ascii="Arial" w:eastAsia="Arial" w:hAnsi="Arial" w:cs="Arial"/>
          <w:sz w:val="24"/>
          <w:szCs w:val="24"/>
        </w:rPr>
        <w:t>k</w:t>
      </w:r>
      <w:r w:rsidRPr="003D24AF">
        <w:rPr>
          <w:rFonts w:ascii="Arial" w:eastAsia="Arial" w:hAnsi="Arial" w:cs="Arial"/>
          <w:spacing w:val="1"/>
          <w:sz w:val="24"/>
          <w:szCs w:val="24"/>
        </w:rPr>
        <w:t>u</w:t>
      </w:r>
      <w:r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pacing w:val="-2"/>
          <w:sz w:val="24"/>
          <w:szCs w:val="24"/>
        </w:rPr>
        <w:t>t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z w:val="24"/>
          <w:szCs w:val="24"/>
        </w:rPr>
        <w:t>u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b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z w:val="24"/>
          <w:szCs w:val="24"/>
        </w:rPr>
        <w:t>ie</w:t>
      </w:r>
      <w:r w:rsidRPr="003D24AF"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au</w:t>
      </w:r>
      <w:r w:rsidRPr="003D24AF">
        <w:rPr>
          <w:rFonts w:ascii="Arial" w:eastAsia="Arial" w:hAnsi="Arial" w:cs="Arial"/>
          <w:spacing w:val="-2"/>
          <w:sz w:val="24"/>
          <w:szCs w:val="24"/>
        </w:rPr>
        <w:t>c</w:t>
      </w:r>
      <w:r w:rsidRPr="003D24AF">
        <w:rPr>
          <w:rFonts w:ascii="Arial" w:eastAsia="Arial" w:hAnsi="Arial" w:cs="Arial"/>
          <w:sz w:val="24"/>
          <w:szCs w:val="24"/>
        </w:rPr>
        <w:t>h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pacing w:val="-3"/>
          <w:sz w:val="24"/>
          <w:szCs w:val="24"/>
        </w:rPr>
        <w:t>i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d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</w:t>
      </w:r>
      <w:r w:rsidRPr="003D24AF"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2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ä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k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/</w:t>
      </w:r>
      <w:r w:rsidRPr="003D24AF"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Be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4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</w:t>
      </w:r>
      <w:r w:rsidRPr="003D24AF"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 w:rsidR="000A2BA5">
        <w:rPr>
          <w:rFonts w:ascii="Arial" w:eastAsia="Arial" w:hAnsi="Arial" w:cs="Arial"/>
          <w:spacing w:val="1"/>
          <w:sz w:val="24"/>
          <w:szCs w:val="24"/>
        </w:rPr>
        <w:t>der A</w:t>
      </w:r>
      <w:r w:rsidR="000A2BA5"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="000A2BA5" w:rsidRPr="003D24AF">
        <w:rPr>
          <w:rFonts w:ascii="Arial" w:eastAsia="Arial" w:hAnsi="Arial" w:cs="Arial"/>
          <w:sz w:val="24"/>
          <w:szCs w:val="24"/>
        </w:rPr>
        <w:t>t</w:t>
      </w:r>
      <w:r w:rsidR="000A2BA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0A2BA5"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="000A2BA5"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="000A2BA5" w:rsidRPr="003D24AF">
        <w:rPr>
          <w:rFonts w:ascii="Arial" w:eastAsia="Arial" w:hAnsi="Arial" w:cs="Arial"/>
          <w:sz w:val="24"/>
          <w:szCs w:val="24"/>
        </w:rPr>
        <w:t>st</w:t>
      </w:r>
      <w:r w:rsidR="000A2BA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0A2BA5" w:rsidRPr="003D24AF">
        <w:rPr>
          <w:rFonts w:ascii="Arial" w:eastAsia="Arial" w:hAnsi="Arial" w:cs="Arial"/>
          <w:sz w:val="24"/>
          <w:szCs w:val="24"/>
        </w:rPr>
        <w:t>ll</w:t>
      </w:r>
      <w:r w:rsidR="000A2BA5"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="000A2BA5"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="000A2BA5">
        <w:rPr>
          <w:rFonts w:ascii="Arial" w:eastAsia="Arial" w:hAnsi="Arial" w:cs="Arial"/>
          <w:sz w:val="24"/>
          <w:szCs w:val="24"/>
        </w:rPr>
        <w:t>in</w:t>
      </w:r>
      <w:r w:rsidR="000A2BA5"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s</w:t>
      </w: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st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ll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s s</w:t>
      </w:r>
      <w:r w:rsidRPr="003D24AF">
        <w:rPr>
          <w:rFonts w:ascii="Arial" w:eastAsia="Arial" w:hAnsi="Arial" w:cs="Arial"/>
          <w:spacing w:val="-1"/>
          <w:sz w:val="24"/>
          <w:szCs w:val="24"/>
        </w:rPr>
        <w:t>p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2"/>
          <w:sz w:val="24"/>
          <w:szCs w:val="24"/>
        </w:rPr>
        <w:t>z</w:t>
      </w:r>
      <w:r w:rsidRPr="003D24AF">
        <w:rPr>
          <w:rFonts w:ascii="Arial" w:eastAsia="Arial" w:hAnsi="Arial" w:cs="Arial"/>
          <w:spacing w:val="2"/>
          <w:sz w:val="24"/>
          <w:szCs w:val="24"/>
        </w:rPr>
        <w:t>i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1"/>
          <w:sz w:val="24"/>
          <w:szCs w:val="24"/>
        </w:rPr>
        <w:t>en</w:t>
      </w:r>
      <w:r w:rsidRPr="003D24AF">
        <w:rPr>
          <w:rFonts w:ascii="Arial" w:eastAsia="Arial" w:hAnsi="Arial" w:cs="Arial"/>
          <w:sz w:val="24"/>
          <w:szCs w:val="24"/>
        </w:rPr>
        <w:t>.</w:t>
      </w:r>
    </w:p>
    <w:p w:rsidR="00A73B55" w:rsidRPr="003D24AF" w:rsidRDefault="00A73B55" w:rsidP="00A73B55">
      <w:pPr>
        <w:spacing w:before="2" w:after="0" w:line="150" w:lineRule="exact"/>
        <w:rPr>
          <w:sz w:val="15"/>
          <w:szCs w:val="15"/>
        </w:rPr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71" w:lineRule="exact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Li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np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la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t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z in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in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m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B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ru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ung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sve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-1"/>
          <w:position w:val="-1"/>
          <w:sz w:val="24"/>
          <w:szCs w:val="24"/>
        </w:rPr>
        <w:t>f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hr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n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uß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rh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a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 xml:space="preserve">lb </w:t>
      </w:r>
      <w:r w:rsidRPr="003D24AF">
        <w:rPr>
          <w:rFonts w:ascii="Arial" w:eastAsia="Arial" w:hAnsi="Arial" w:cs="Arial"/>
          <w:b/>
          <w:bCs/>
          <w:i/>
          <w:spacing w:val="-3"/>
          <w:position w:val="-1"/>
          <w:sz w:val="24"/>
          <w:szCs w:val="24"/>
        </w:rPr>
        <w:t>d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>e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r</w:t>
      </w:r>
      <w:r w:rsidRPr="003D24AF">
        <w:rPr>
          <w:rFonts w:ascii="Arial" w:eastAsia="Arial" w:hAnsi="Arial" w:cs="Arial"/>
          <w:b/>
          <w:bCs/>
          <w:i/>
          <w:spacing w:val="1"/>
          <w:position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O</w:t>
      </w:r>
      <w:r w:rsidRPr="003D24AF">
        <w:rPr>
          <w:rFonts w:ascii="Arial" w:eastAsia="Arial" w:hAnsi="Arial" w:cs="Arial"/>
          <w:b/>
          <w:bCs/>
          <w:i/>
          <w:spacing w:val="-2"/>
          <w:position w:val="-1"/>
          <w:sz w:val="24"/>
          <w:szCs w:val="24"/>
        </w:rPr>
        <w:t>V</w:t>
      </w:r>
      <w:r w:rsidRPr="003D24AF">
        <w:rPr>
          <w:rFonts w:ascii="Arial" w:eastAsia="Arial" w:hAnsi="Arial" w:cs="Arial"/>
          <w:b/>
          <w:bCs/>
          <w:i/>
          <w:position w:val="-1"/>
          <w:sz w:val="24"/>
          <w:szCs w:val="24"/>
        </w:rPr>
        <w:t>GU</w:t>
      </w:r>
    </w:p>
    <w:p w:rsidR="00A73B55" w:rsidRPr="003D24AF" w:rsidRDefault="00A73B55" w:rsidP="00A73B55">
      <w:pPr>
        <w:spacing w:before="3" w:after="0" w:line="280" w:lineRule="exact"/>
        <w:rPr>
          <w:sz w:val="28"/>
          <w:szCs w:val="2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47"/>
        <w:gridCol w:w="5527"/>
        <w:gridCol w:w="1471"/>
      </w:tblGrid>
      <w:tr w:rsidR="00A73B55" w:rsidTr="00A73B55">
        <w:trPr>
          <w:trHeight w:hRule="exact" w:val="405"/>
        </w:trPr>
        <w:tc>
          <w:tcPr>
            <w:tcW w:w="8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ro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ur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ät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8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np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la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</w:p>
        </w:tc>
      </w:tr>
      <w:tr w:rsidR="00A73B55" w:rsidTr="00A73B55">
        <w:trPr>
          <w:trHeight w:hRule="exact" w:val="408"/>
        </w:trPr>
        <w:tc>
          <w:tcPr>
            <w:tcW w:w="8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10" w:after="0" w:line="110" w:lineRule="exact"/>
        <w:rPr>
          <w:sz w:val="11"/>
          <w:szCs w:val="11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Pr="003D24AF" w:rsidRDefault="00725FBF" w:rsidP="00A73B55">
      <w:pPr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page">
                  <wp:posOffset>606425</wp:posOffset>
                </wp:positionH>
                <wp:positionV relativeFrom="paragraph">
                  <wp:posOffset>1060450</wp:posOffset>
                </wp:positionV>
                <wp:extent cx="3448050" cy="789940"/>
                <wp:effectExtent l="0" t="0" r="0" b="0"/>
                <wp:wrapNone/>
                <wp:docPr id="399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48050" cy="789940"/>
                          <a:chOff x="955" y="1670"/>
                          <a:chExt cx="5430" cy="1244"/>
                        </a:xfrm>
                      </wpg:grpSpPr>
                      <wpg:grpSp>
                        <wpg:cNvPr id="400" name="Group 114"/>
                        <wpg:cNvGrpSpPr>
                          <a:grpSpLocks/>
                        </wpg:cNvGrpSpPr>
                        <wpg:grpSpPr bwMode="auto">
                          <a:xfrm>
                            <a:off x="965" y="1680"/>
                            <a:ext cx="5410" cy="336"/>
                            <a:chOff x="965" y="1680"/>
                            <a:chExt cx="5410" cy="336"/>
                          </a:xfrm>
                        </wpg:grpSpPr>
                        <wps:wsp>
                          <wps:cNvPr id="401" name="Freeform 115"/>
                          <wps:cNvSpPr>
                            <a:spLocks/>
                          </wps:cNvSpPr>
                          <wps:spPr bwMode="auto">
                            <a:xfrm>
                              <a:off x="965" y="1680"/>
                              <a:ext cx="5410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10"/>
                                <a:gd name="T2" fmla="+- 0 2016 1680"/>
                                <a:gd name="T3" fmla="*/ 2016 h 336"/>
                                <a:gd name="T4" fmla="+- 0 6374 965"/>
                                <a:gd name="T5" fmla="*/ T4 w 5410"/>
                                <a:gd name="T6" fmla="+- 0 2016 1680"/>
                                <a:gd name="T7" fmla="*/ 2016 h 336"/>
                                <a:gd name="T8" fmla="+- 0 6374 965"/>
                                <a:gd name="T9" fmla="*/ T8 w 5410"/>
                                <a:gd name="T10" fmla="+- 0 1680 1680"/>
                                <a:gd name="T11" fmla="*/ 1680 h 336"/>
                                <a:gd name="T12" fmla="+- 0 965 965"/>
                                <a:gd name="T13" fmla="*/ T12 w 5410"/>
                                <a:gd name="T14" fmla="+- 0 1680 1680"/>
                                <a:gd name="T15" fmla="*/ 1680 h 336"/>
                                <a:gd name="T16" fmla="+- 0 965 965"/>
                                <a:gd name="T17" fmla="*/ T16 w 5410"/>
                                <a:gd name="T18" fmla="+- 0 2016 1680"/>
                                <a:gd name="T19" fmla="*/ 2016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10" h="336">
                                  <a:moveTo>
                                    <a:pt x="0" y="336"/>
                                  </a:moveTo>
                                  <a:lnTo>
                                    <a:pt x="5409" y="336"/>
                                  </a:lnTo>
                                  <a:lnTo>
                                    <a:pt x="540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2" name="Group 112"/>
                        <wpg:cNvGrpSpPr>
                          <a:grpSpLocks/>
                        </wpg:cNvGrpSpPr>
                        <wpg:grpSpPr bwMode="auto">
                          <a:xfrm>
                            <a:off x="965" y="2016"/>
                            <a:ext cx="5410" cy="276"/>
                            <a:chOff x="965" y="2016"/>
                            <a:chExt cx="5410" cy="276"/>
                          </a:xfrm>
                        </wpg:grpSpPr>
                        <wps:wsp>
                          <wps:cNvPr id="403" name="Freeform 113"/>
                          <wps:cNvSpPr>
                            <a:spLocks/>
                          </wps:cNvSpPr>
                          <wps:spPr bwMode="auto">
                            <a:xfrm>
                              <a:off x="965" y="2016"/>
                              <a:ext cx="5410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10"/>
                                <a:gd name="T2" fmla="+- 0 2292 2016"/>
                                <a:gd name="T3" fmla="*/ 2292 h 276"/>
                                <a:gd name="T4" fmla="+- 0 6374 965"/>
                                <a:gd name="T5" fmla="*/ T4 w 5410"/>
                                <a:gd name="T6" fmla="+- 0 2292 2016"/>
                                <a:gd name="T7" fmla="*/ 2292 h 276"/>
                                <a:gd name="T8" fmla="+- 0 6374 965"/>
                                <a:gd name="T9" fmla="*/ T8 w 5410"/>
                                <a:gd name="T10" fmla="+- 0 2016 2016"/>
                                <a:gd name="T11" fmla="*/ 2016 h 276"/>
                                <a:gd name="T12" fmla="+- 0 965 965"/>
                                <a:gd name="T13" fmla="*/ T12 w 5410"/>
                                <a:gd name="T14" fmla="+- 0 2016 2016"/>
                                <a:gd name="T15" fmla="*/ 2016 h 276"/>
                                <a:gd name="T16" fmla="+- 0 965 965"/>
                                <a:gd name="T17" fmla="*/ T16 w 5410"/>
                                <a:gd name="T18" fmla="+- 0 2292 2016"/>
                                <a:gd name="T19" fmla="*/ 229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10" h="276">
                                  <a:moveTo>
                                    <a:pt x="0" y="276"/>
                                  </a:moveTo>
                                  <a:lnTo>
                                    <a:pt x="5409" y="276"/>
                                  </a:lnTo>
                                  <a:lnTo>
                                    <a:pt x="540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4" name="Group 110"/>
                        <wpg:cNvGrpSpPr>
                          <a:grpSpLocks/>
                        </wpg:cNvGrpSpPr>
                        <wpg:grpSpPr bwMode="auto">
                          <a:xfrm>
                            <a:off x="965" y="2292"/>
                            <a:ext cx="5410" cy="276"/>
                            <a:chOff x="965" y="2292"/>
                            <a:chExt cx="5410" cy="276"/>
                          </a:xfrm>
                        </wpg:grpSpPr>
                        <wps:wsp>
                          <wps:cNvPr id="405" name="Freeform 111"/>
                          <wps:cNvSpPr>
                            <a:spLocks/>
                          </wps:cNvSpPr>
                          <wps:spPr bwMode="auto">
                            <a:xfrm>
                              <a:off x="965" y="2292"/>
                              <a:ext cx="5410" cy="27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10"/>
                                <a:gd name="T2" fmla="+- 0 2568 2292"/>
                                <a:gd name="T3" fmla="*/ 2568 h 276"/>
                                <a:gd name="T4" fmla="+- 0 6374 965"/>
                                <a:gd name="T5" fmla="*/ T4 w 5410"/>
                                <a:gd name="T6" fmla="+- 0 2568 2292"/>
                                <a:gd name="T7" fmla="*/ 2568 h 276"/>
                                <a:gd name="T8" fmla="+- 0 6374 965"/>
                                <a:gd name="T9" fmla="*/ T8 w 5410"/>
                                <a:gd name="T10" fmla="+- 0 2292 2292"/>
                                <a:gd name="T11" fmla="*/ 2292 h 276"/>
                                <a:gd name="T12" fmla="+- 0 965 965"/>
                                <a:gd name="T13" fmla="*/ T12 w 5410"/>
                                <a:gd name="T14" fmla="+- 0 2292 2292"/>
                                <a:gd name="T15" fmla="*/ 2292 h 276"/>
                                <a:gd name="T16" fmla="+- 0 965 965"/>
                                <a:gd name="T17" fmla="*/ T16 w 5410"/>
                                <a:gd name="T18" fmla="+- 0 2568 2292"/>
                                <a:gd name="T19" fmla="*/ 25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10" h="276">
                                  <a:moveTo>
                                    <a:pt x="0" y="276"/>
                                  </a:moveTo>
                                  <a:lnTo>
                                    <a:pt x="5409" y="276"/>
                                  </a:lnTo>
                                  <a:lnTo>
                                    <a:pt x="540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6" name="Group 108"/>
                        <wpg:cNvGrpSpPr>
                          <a:grpSpLocks/>
                        </wpg:cNvGrpSpPr>
                        <wpg:grpSpPr bwMode="auto">
                          <a:xfrm>
                            <a:off x="965" y="2568"/>
                            <a:ext cx="5410" cy="336"/>
                            <a:chOff x="965" y="2568"/>
                            <a:chExt cx="5410" cy="336"/>
                          </a:xfrm>
                        </wpg:grpSpPr>
                        <wps:wsp>
                          <wps:cNvPr id="407" name="Freeform 109"/>
                          <wps:cNvSpPr>
                            <a:spLocks/>
                          </wps:cNvSpPr>
                          <wps:spPr bwMode="auto">
                            <a:xfrm>
                              <a:off x="965" y="2568"/>
                              <a:ext cx="5410" cy="336"/>
                            </a:xfrm>
                            <a:custGeom>
                              <a:avLst/>
                              <a:gdLst>
                                <a:gd name="T0" fmla="+- 0 965 965"/>
                                <a:gd name="T1" fmla="*/ T0 w 5410"/>
                                <a:gd name="T2" fmla="+- 0 2904 2568"/>
                                <a:gd name="T3" fmla="*/ 2904 h 336"/>
                                <a:gd name="T4" fmla="+- 0 6374 965"/>
                                <a:gd name="T5" fmla="*/ T4 w 5410"/>
                                <a:gd name="T6" fmla="+- 0 2904 2568"/>
                                <a:gd name="T7" fmla="*/ 2904 h 336"/>
                                <a:gd name="T8" fmla="+- 0 6374 965"/>
                                <a:gd name="T9" fmla="*/ T8 w 5410"/>
                                <a:gd name="T10" fmla="+- 0 2568 2568"/>
                                <a:gd name="T11" fmla="*/ 2568 h 336"/>
                                <a:gd name="T12" fmla="+- 0 965 965"/>
                                <a:gd name="T13" fmla="*/ T12 w 5410"/>
                                <a:gd name="T14" fmla="+- 0 2568 2568"/>
                                <a:gd name="T15" fmla="*/ 2568 h 336"/>
                                <a:gd name="T16" fmla="+- 0 965 965"/>
                                <a:gd name="T17" fmla="*/ T16 w 5410"/>
                                <a:gd name="T18" fmla="+- 0 2904 2568"/>
                                <a:gd name="T19" fmla="*/ 2904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10" h="336">
                                  <a:moveTo>
                                    <a:pt x="0" y="336"/>
                                  </a:moveTo>
                                  <a:lnTo>
                                    <a:pt x="5409" y="336"/>
                                  </a:lnTo>
                                  <a:lnTo>
                                    <a:pt x="540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E7E7E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C3F8B7" id="Group 107" o:spid="_x0000_s1026" style="position:absolute;margin-left:47.75pt;margin-top:83.5pt;width:271.5pt;height:62.2pt;z-index:-251640832;mso-position-horizontal-relative:page" coordorigin="955,1670" coordsize="5430,12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">
                <v:group id="Group 114" o:spid="_x0000_s1027" style="position:absolute;left:965;top:1680;width:5410;height:336" coordorigin="965,1680" coordsize="5410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qo52MIAAADcAAAADwAAAGRycy9kb3ducmV2LnhtbERPTYvCMBC9C/sfwizs&#10;TdO6Kks1ioiKBxGswuJtaMa22ExKE9v6781hYY+P971Y9aYSLTWutKwgHkUgiDOrS84VXC+74Q8I&#10;55E1VpZJwYscrJYfgwUm2nZ8pjb1uQgh7BJUUHhfJ1K6rCCDbmRr4sDdbWPQB9jkUjfYhXBTyXEU&#10;zaTBkkNDgTVtCsoe6dMo2HfYrb/jbXt83Dev22V6+j3GpNTXZ7+eg/DU+3/xn/ugFUyiMD+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aqOdjCAAAA3AAAAA8A&#10;AAAAAAAAAAAAAAAAqgIAAGRycy9kb3ducmV2LnhtbFBLBQYAAAAABAAEAPoAAACZAwAAAAA=&#10;">
                  <v:shape id="Freeform 115" o:spid="_x0000_s1028" style="position:absolute;left:965;top:1680;width:5410;height:336;visibility:visible;mso-wrap-style:square;v-text-anchor:top" coordsize="5410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iuyMUA&#10;AADcAAAADwAAAGRycy9kb3ducmV2LnhtbESPQWsCMRSE70L/Q3hCb5q1KyJbo4jQIgoFrbbX181r&#10;snTzsmxSd/33jSD0OMzMN8xi1btaXKgNlWcFk3EGgrj0umKj4PT+MpqDCBFZY+2ZFFwpwGr5MFhg&#10;oX3HB7ocoxEJwqFABTbGppAylJYchrFviJP37VuHMcnWSN1il+Culk9ZNpMOK04LFhvaWCp/jr9O&#10;wewrt+d89zEPh8/XuM035m3fGaUeh/36GUSkPv6H7+2tVjDNJnA7k4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aK7IxQAAANwAAAAPAAAAAAAAAAAAAAAAAJgCAABkcnMv&#10;ZG93bnJldi54bWxQSwUGAAAAAAQABAD1AAAAigMAAAAA&#10;" path="m,336r5409,l5409,,,,,336e" fillcolor="#e7e7e7" stroked="f">
                    <v:path arrowok="t" o:connecttype="custom" o:connectlocs="0,2016;5409,2016;5409,1680;0,1680;0,2016" o:connectangles="0,0,0,0,0"/>
                  </v:shape>
                </v:group>
                <v:group id="Group 112" o:spid="_x0000_s1029" style="position:absolute;left:965;top:2016;width:5410;height:276" coordorigin="965,2016" coordsize="54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QCNM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bwHCX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5NAI0xgAAANwA&#10;AAAPAAAAAAAAAAAAAAAAAKoCAABkcnMvZG93bnJldi54bWxQSwUGAAAAAAQABAD6AAAAnQMAAAAA&#10;">
                  <v:shape id="Freeform 113" o:spid="_x0000_s1030" style="position:absolute;left:965;top:2016;width:5410;height:276;visibility:visible;mso-wrap-style:square;v-text-anchor:top" coordsize="54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0zGMUA&#10;AADcAAAADwAAAGRycy9kb3ducmV2LnhtbESPT2sCMRTE74V+h/AK3mrSKipbo7QVxZvWf9jbY/Pc&#10;Xbp5WTZxXb+9EYQeh5n5DTOetrYUDdW+cKzhratAEKfOFJxp2G3nryMQPiAbLB2Thit5mE6en8aY&#10;GHfhH2o2IRMRwj5BDXkIVSKlT3Oy6LuuIo7eydUWQ5R1Jk2Nlwi3pXxXaiAtFhwXcqzoO6f0b3O2&#10;Gjiczr/D9X47W3yplT02vnc4jrTuvLSfHyACteE//GgvjYa+6sH9TDwC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HTMYxQAAANwAAAAPAAAAAAAAAAAAAAAAAJgCAABkcnMv&#10;ZG93bnJldi54bWxQSwUGAAAAAAQABAD1AAAAigMAAAAA&#10;" path="m,276r5409,l5409,,,,,276e" fillcolor="#e7e7e7" stroked="f">
                    <v:path arrowok="t" o:connecttype="custom" o:connectlocs="0,2292;5409,2292;5409,2016;0,2016;0,2292" o:connectangles="0,0,0,0,0"/>
                  </v:shape>
                </v:group>
                <v:group id="Group 110" o:spid="_x0000_s1031" style="position:absolute;left:965;top:2292;width:5410;height:276" coordorigin="965,2292" coordsize="54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mRP9vFAAAA3AAA&#10;AA8AAAAAAAAAAAAAAAAAqgIAAGRycy9kb3ducmV2LnhtbFBLBQYAAAAABAAEAPoAAACcAwAAAAA=&#10;">
                  <v:shape id="Freeform 111" o:spid="_x0000_s1032" style="position:absolute;left:965;top:2292;width:5410;height:276;visibility:visible;mso-wrap-style:square;v-text-anchor:top" coordsize="54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gO98UA&#10;AADcAAAADwAAAGRycy9kb3ducmV2LnhtbESPS2/CMBCE75X4D9ZW6q3YbWlBAYP6UBE3ylNwW8VL&#10;EhGvo9iE8O8xUiWOo5n5RjOatLYUDdW+cKzhpatAEKfOFJxpWK9+nwcgfEA2WDomDRfyMBl3HkaY&#10;GHfmBTXLkIkIYZ+ghjyEKpHSpzlZ9F1XEUfv4GqLIco6k6bGc4TbUr4q9SEtFhwXcqzoO6f0uDxZ&#10;DRwOp33/b7P6mX6pud01/m27G2j99Nh+DkEEasM9/N+eGQ099Q63M/EIyPE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uA73xQAAANwAAAAPAAAAAAAAAAAAAAAAAJgCAABkcnMv&#10;ZG93bnJldi54bWxQSwUGAAAAAAQABAD1AAAAigMAAAAA&#10;" path="m,276r5409,l5409,,,,,276e" fillcolor="#e7e7e7" stroked="f">
                    <v:path arrowok="t" o:connecttype="custom" o:connectlocs="0,2568;5409,2568;5409,2292;0,2292;0,2568" o:connectangles="0,0,0,0,0"/>
                  </v:shape>
                </v:group>
                <v:group id="Group 108" o:spid="_x0000_s1033" style="position:absolute;left:965;top:2568;width:5410;height:336" coordorigin="965,2568" coordsize="5410,3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8EN8UAAADc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xEM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YPBDfFAAAA3AAA&#10;AA8AAAAAAAAAAAAAAAAAqgIAAGRycy9kb3ducmV2LnhtbFBLBQYAAAAABAAEAPoAAACcAwAAAAA=&#10;">
                  <v:shape id="Freeform 109" o:spid="_x0000_s1034" style="position:absolute;left:965;top:2568;width:5410;height:336;visibility:visible;mso-wrap-style:square;v-text-anchor:top" coordsize="5410,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2TJ8YA&#10;AADcAAAADwAAAGRycy9kb3ducmV2LnhtbESPzWrDMBCE74W8g9hAb43cuKTBiRKKIcWkUEj6d91Y&#10;W8nUWhlLid23rwqFHoeZ+YZZb0fXigv1ofGs4HaWgSCuvW7YKHh92d0sQYSIrLH1TAq+KcB2M7la&#10;Y6H9wAe6HKMRCcKhQAU2xq6QMtSWHIaZ74iT9+l7hzHJ3kjd45DgrpXzLFtIhw2nBYsdlZbqr+PZ&#10;KViccvuW79+X4fDxGKu8NM9Pg1Hqejo+rEBEGuN/+K9daQV32T38nklHQG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82TJ8YAAADcAAAADwAAAAAAAAAAAAAAAACYAgAAZHJz&#10;L2Rvd25yZXYueG1sUEsFBgAAAAAEAAQA9QAAAIsDAAAAAA==&#10;" path="m,336r5409,l5409,,,,,336e" fillcolor="#e7e7e7" stroked="f">
                    <v:path arrowok="t" o:connecttype="custom" o:connectlocs="0,2904;5409,2904;5409,2568;0,2568;0,2904" o:connectangles="0,0,0,0,0"/>
                  </v:shape>
                </v:group>
                <w10:wrap anchorx="page"/>
              </v:group>
            </w:pict>
          </mc:Fallback>
        </mc:AlternateConten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on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ige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h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u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r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i/>
          <w:spacing w:val="-3"/>
          <w:sz w:val="24"/>
          <w:szCs w:val="24"/>
        </w:rPr>
        <w:t>g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nde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ion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le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 xml:space="preserve">und 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rn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ion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a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le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 xml:space="preserve"> 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L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i/>
          <w:spacing w:val="-2"/>
          <w:sz w:val="24"/>
          <w:szCs w:val="24"/>
        </w:rPr>
        <w:t>i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s</w:t>
      </w:r>
      <w:r w:rsidR="00A73B55" w:rsidRPr="003D24AF">
        <w:rPr>
          <w:rFonts w:ascii="Arial" w:eastAsia="Arial" w:hAnsi="Arial" w:cs="Arial"/>
          <w:b/>
          <w:bCs/>
          <w:i/>
          <w:spacing w:val="-1"/>
          <w:sz w:val="24"/>
          <w:szCs w:val="24"/>
        </w:rPr>
        <w:t>t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ung</w:t>
      </w:r>
      <w:r w:rsidR="00A73B55" w:rsidRPr="003D24AF">
        <w:rPr>
          <w:rFonts w:ascii="Arial" w:eastAsia="Arial" w:hAnsi="Arial" w:cs="Arial"/>
          <w:b/>
          <w:bCs/>
          <w:i/>
          <w:spacing w:val="1"/>
          <w:sz w:val="24"/>
          <w:szCs w:val="24"/>
        </w:rPr>
        <w:t>e</w:t>
      </w:r>
      <w:r w:rsidR="00A73B55" w:rsidRPr="003D24AF">
        <w:rPr>
          <w:rFonts w:ascii="Arial" w:eastAsia="Arial" w:hAnsi="Arial" w:cs="Arial"/>
          <w:b/>
          <w:bCs/>
          <w:i/>
          <w:sz w:val="24"/>
          <w:szCs w:val="24"/>
        </w:rPr>
        <w:t>n</w:t>
      </w:r>
    </w:p>
    <w:p w:rsidR="00A73B55" w:rsidRPr="003D24AF" w:rsidRDefault="00A73B55" w:rsidP="00A73B55">
      <w:pPr>
        <w:spacing w:before="17" w:after="0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6"/>
        <w:gridCol w:w="7066"/>
        <w:gridCol w:w="2153"/>
      </w:tblGrid>
      <w:tr w:rsidR="00A73B55" w:rsidTr="00A73B55">
        <w:trPr>
          <w:trHeight w:hRule="exact" w:val="406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/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zi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ion 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Fu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 /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ä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it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69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um</w:t>
            </w:r>
          </w:p>
        </w:tc>
      </w:tr>
      <w:tr w:rsidR="00A73B55" w:rsidRPr="00A07B44" w:rsidTr="00A73B55">
        <w:trPr>
          <w:trHeight w:hRule="exact" w:val="682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dung zu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</w:p>
          <w:p w:rsidR="00A73B55" w:rsidRPr="003D24AF" w:rsidRDefault="00A73B55" w:rsidP="00A73B55">
            <w:pPr>
              <w:spacing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ndor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ht lo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HZI)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1234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674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dung zu 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</w:rPr>
              <w:t>y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mpo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up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g;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z.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B.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hm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on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Ja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gung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F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ll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n,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on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hops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e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.)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</w:tbl>
    <w:p w:rsidR="00A73B55" w:rsidRPr="003D24AF" w:rsidRDefault="00A73B55" w:rsidP="00A73B55">
      <w:pPr>
        <w:spacing w:after="0"/>
        <w:sectPr w:rsidR="00A73B55" w:rsidRPr="003D24AF">
          <w:headerReference w:type="default" r:id="rId23"/>
          <w:pgSz w:w="16840" w:h="11920" w:orient="landscape"/>
          <w:pgMar w:top="1040" w:right="820" w:bottom="280" w:left="740" w:header="0" w:footer="0" w:gutter="0"/>
          <w:cols w:space="720"/>
        </w:sectPr>
      </w:pPr>
    </w:p>
    <w:p w:rsidR="00A73B55" w:rsidRPr="003D24AF" w:rsidRDefault="00A73B55" w:rsidP="00A73B55">
      <w:pPr>
        <w:spacing w:before="5" w:after="0" w:line="80" w:lineRule="exact"/>
        <w:rPr>
          <w:sz w:val="8"/>
          <w:szCs w:val="8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6"/>
        <w:gridCol w:w="7066"/>
        <w:gridCol w:w="2153"/>
      </w:tblGrid>
      <w:tr w:rsidR="00A73B55" w:rsidRPr="00A07B44" w:rsidTr="00A73B55">
        <w:trPr>
          <w:trHeight w:hRule="exact" w:val="960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9" w:after="0"/>
              <w:ind w:left="102" w:right="823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dung zu 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</w:rPr>
              <w:t>y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mpo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up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g,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z </w:t>
            </w:r>
            <w:r w:rsidRPr="003D24A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>v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on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hop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406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Pa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te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  <w:tr w:rsidR="00A73B55" w:rsidRPr="00A07B44" w:rsidTr="00A73B55">
        <w:trPr>
          <w:trHeight w:hRule="exact" w:val="958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516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,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hnung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und 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ige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hrun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n 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(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und 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l)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RPr="00A07B44" w:rsidTr="00A73B55">
        <w:trPr>
          <w:trHeight w:hRule="exact" w:val="682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Pr="003D24AF" w:rsidRDefault="00A73B55" w:rsidP="00A73B55">
            <w:pPr>
              <w:spacing w:before="57" w:after="0"/>
              <w:ind w:left="102" w:right="59"/>
              <w:rPr>
                <w:rFonts w:ascii="Arial" w:eastAsia="Arial" w:hAnsi="Arial" w:cs="Arial"/>
                <w:sz w:val="24"/>
                <w:szCs w:val="24"/>
              </w:rPr>
            </w:pP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Org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ion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in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ion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r </w:t>
            </w:r>
            <w:r w:rsidRPr="003D24AF"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 w:rsidRPr="003D24A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sc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ft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K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ongr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od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r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S</w:t>
            </w:r>
            <w:r w:rsidRPr="003D24A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</w:rPr>
              <w:t>y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</w:t>
            </w:r>
            <w:r w:rsidRPr="003D24AF">
              <w:rPr>
                <w:rFonts w:ascii="Arial" w:eastAsia="Arial" w:hAnsi="Arial" w:cs="Arial"/>
                <w:b/>
                <w:bCs/>
                <w:spacing w:val="2"/>
                <w:sz w:val="24"/>
                <w:szCs w:val="24"/>
              </w:rPr>
              <w:t>p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 w:rsidRPr="003D24A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</w:t>
            </w:r>
            <w:r w:rsidRPr="003D24A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en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Pr="003D24AF" w:rsidRDefault="00A73B55" w:rsidP="00A73B55"/>
        </w:tc>
      </w:tr>
      <w:tr w:rsidR="00A73B55" w:rsidTr="00A73B55">
        <w:trPr>
          <w:trHeight w:hRule="exact" w:val="406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7E7"/>
          </w:tcPr>
          <w:p w:rsidR="00A73B55" w:rsidRDefault="00A73B55" w:rsidP="00A73B55">
            <w:pPr>
              <w:spacing w:before="57" w:after="0"/>
              <w:ind w:left="10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Honor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rpro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ess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ur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n,</w:t>
            </w:r>
            <w:r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ndo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ürde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B55" w:rsidRDefault="00A73B55" w:rsidP="00A73B55"/>
        </w:tc>
      </w:tr>
    </w:tbl>
    <w:p w:rsidR="00A73B55" w:rsidRDefault="00A73B55" w:rsidP="00A73B55">
      <w:pPr>
        <w:spacing w:before="6" w:after="0" w:line="170" w:lineRule="exact"/>
        <w:rPr>
          <w:sz w:val="17"/>
          <w:szCs w:val="17"/>
        </w:rPr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spacing w:after="0" w:line="200" w:lineRule="exact"/>
      </w:pPr>
    </w:p>
    <w:p w:rsidR="00A73B55" w:rsidRDefault="00A73B55" w:rsidP="00A73B55">
      <w:pPr>
        <w:tabs>
          <w:tab w:val="left" w:pos="14980"/>
        </w:tabs>
        <w:spacing w:before="29" w:after="0"/>
        <w:ind w:left="112" w:right="-20"/>
        <w:rPr>
          <w:rFonts w:ascii="Arial" w:eastAsia="Arial" w:hAnsi="Arial" w:cs="Arial"/>
          <w:sz w:val="24"/>
          <w:szCs w:val="24"/>
        </w:rPr>
      </w:pPr>
      <w:r w:rsidRPr="00A73B55">
        <w:rPr>
          <w:rFonts w:ascii="Arial" w:eastAsia="Arial" w:hAnsi="Arial" w:cs="Arial"/>
          <w:b/>
          <w:bCs/>
          <w:sz w:val="24"/>
          <w:szCs w:val="24"/>
          <w:highlight w:val="lightGray"/>
        </w:rPr>
        <w:t>Un</w:t>
      </w:r>
      <w:r w:rsidRPr="00A73B55">
        <w:rPr>
          <w:rFonts w:ascii="Arial" w:eastAsia="Arial" w:hAnsi="Arial" w:cs="Arial"/>
          <w:b/>
          <w:bCs/>
          <w:spacing w:val="-1"/>
          <w:sz w:val="24"/>
          <w:szCs w:val="24"/>
          <w:highlight w:val="lightGray"/>
        </w:rPr>
        <w:t>t</w:t>
      </w:r>
      <w:r w:rsidRPr="00A73B55">
        <w:rPr>
          <w:rFonts w:ascii="Arial" w:eastAsia="Arial" w:hAnsi="Arial" w:cs="Arial"/>
          <w:b/>
          <w:bCs/>
          <w:spacing w:val="1"/>
          <w:sz w:val="24"/>
          <w:szCs w:val="24"/>
          <w:highlight w:val="lightGray"/>
        </w:rPr>
        <w:t>e</w:t>
      </w:r>
      <w:r w:rsidRPr="00A73B55">
        <w:rPr>
          <w:rFonts w:ascii="Arial" w:eastAsia="Arial" w:hAnsi="Arial" w:cs="Arial"/>
          <w:b/>
          <w:bCs/>
          <w:sz w:val="24"/>
          <w:szCs w:val="24"/>
          <w:highlight w:val="lightGray"/>
        </w:rPr>
        <w:t>r</w:t>
      </w:r>
      <w:r w:rsidRPr="00A73B55">
        <w:rPr>
          <w:rFonts w:ascii="Arial" w:eastAsia="Arial" w:hAnsi="Arial" w:cs="Arial"/>
          <w:b/>
          <w:bCs/>
          <w:spacing w:val="1"/>
          <w:sz w:val="24"/>
          <w:szCs w:val="24"/>
          <w:highlight w:val="lightGray"/>
        </w:rPr>
        <w:t>sc</w:t>
      </w:r>
      <w:r w:rsidRPr="00A73B55">
        <w:rPr>
          <w:rFonts w:ascii="Arial" w:eastAsia="Arial" w:hAnsi="Arial" w:cs="Arial"/>
          <w:b/>
          <w:bCs/>
          <w:sz w:val="24"/>
          <w:szCs w:val="24"/>
          <w:highlight w:val="lightGray"/>
        </w:rPr>
        <w:t>hri</w:t>
      </w:r>
      <w:r w:rsidRPr="00A73B55">
        <w:rPr>
          <w:rFonts w:ascii="Arial" w:eastAsia="Arial" w:hAnsi="Arial" w:cs="Arial"/>
          <w:b/>
          <w:bCs/>
          <w:spacing w:val="-1"/>
          <w:sz w:val="24"/>
          <w:szCs w:val="24"/>
          <w:highlight w:val="lightGray"/>
        </w:rPr>
        <w:t>f</w:t>
      </w:r>
      <w:r w:rsidRPr="00A73B55">
        <w:rPr>
          <w:rFonts w:ascii="Arial" w:eastAsia="Arial" w:hAnsi="Arial" w:cs="Arial"/>
          <w:b/>
          <w:bCs/>
          <w:sz w:val="24"/>
          <w:szCs w:val="24"/>
          <w:highlight w:val="lightGray"/>
        </w:rPr>
        <w:t xml:space="preserve">t </w:t>
      </w:r>
      <w:r w:rsidRPr="00A73B55">
        <w:rPr>
          <w:rFonts w:ascii="Arial" w:eastAsia="Arial" w:hAnsi="Arial" w:cs="Arial"/>
          <w:b/>
          <w:bCs/>
          <w:sz w:val="24"/>
          <w:szCs w:val="24"/>
          <w:highlight w:val="lightGray"/>
        </w:rPr>
        <w:tab/>
      </w:r>
    </w:p>
    <w:p w:rsidR="00A73B55" w:rsidRDefault="00A73B55" w:rsidP="00A73B55">
      <w:pPr>
        <w:spacing w:before="16" w:after="0" w:line="260" w:lineRule="exact"/>
        <w:rPr>
          <w:sz w:val="26"/>
          <w:szCs w:val="26"/>
        </w:rPr>
      </w:pPr>
    </w:p>
    <w:p w:rsidR="00A73B55" w:rsidRPr="003D24AF" w:rsidRDefault="00A73B55" w:rsidP="00A73B55">
      <w:pPr>
        <w:spacing w:after="0"/>
        <w:ind w:left="112" w:right="-20"/>
        <w:rPr>
          <w:rFonts w:ascii="Arial" w:eastAsia="Arial" w:hAnsi="Arial" w:cs="Arial"/>
          <w:sz w:val="24"/>
          <w:szCs w:val="24"/>
        </w:rPr>
      </w:pPr>
      <w:r w:rsidRPr="003D24AF">
        <w:rPr>
          <w:rFonts w:ascii="Arial" w:eastAsia="Arial" w:hAnsi="Arial" w:cs="Arial"/>
          <w:sz w:val="24"/>
          <w:szCs w:val="24"/>
        </w:rPr>
        <w:t>Ich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-1"/>
          <w:sz w:val="24"/>
          <w:szCs w:val="24"/>
        </w:rPr>
        <w:t>b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st</w:t>
      </w:r>
      <w:r w:rsidRPr="003D24AF">
        <w:rPr>
          <w:rFonts w:ascii="Arial" w:eastAsia="Arial" w:hAnsi="Arial" w:cs="Arial"/>
          <w:spacing w:val="1"/>
          <w:sz w:val="24"/>
          <w:szCs w:val="24"/>
        </w:rPr>
        <w:t>ä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2"/>
          <w:sz w:val="24"/>
          <w:szCs w:val="24"/>
        </w:rPr>
        <w:t>m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n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r U</w:t>
      </w:r>
      <w:r w:rsidRPr="003D24AF">
        <w:rPr>
          <w:rFonts w:ascii="Arial" w:eastAsia="Arial" w:hAnsi="Arial" w:cs="Arial"/>
          <w:spacing w:val="1"/>
          <w:sz w:val="24"/>
          <w:szCs w:val="24"/>
        </w:rPr>
        <w:t>nte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sc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3"/>
          <w:sz w:val="24"/>
          <w:szCs w:val="24"/>
        </w:rPr>
        <w:t>i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pacing w:val="1"/>
          <w:sz w:val="24"/>
          <w:szCs w:val="24"/>
        </w:rPr>
        <w:t>d</w:t>
      </w:r>
      <w:r w:rsidRPr="003D24AF">
        <w:rPr>
          <w:rFonts w:ascii="Arial" w:eastAsia="Arial" w:hAnsi="Arial" w:cs="Arial"/>
          <w:sz w:val="24"/>
          <w:szCs w:val="24"/>
        </w:rPr>
        <w:t>ie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3D24AF">
        <w:rPr>
          <w:rFonts w:ascii="Arial" w:eastAsia="Arial" w:hAnsi="Arial" w:cs="Arial"/>
          <w:sz w:val="24"/>
          <w:szCs w:val="24"/>
        </w:rPr>
        <w:t>Ric</w:t>
      </w:r>
      <w:r w:rsidRPr="003D24AF">
        <w:rPr>
          <w:rFonts w:ascii="Arial" w:eastAsia="Arial" w:hAnsi="Arial" w:cs="Arial"/>
          <w:spacing w:val="-1"/>
          <w:sz w:val="24"/>
          <w:szCs w:val="24"/>
        </w:rPr>
        <w:t>h</w:t>
      </w:r>
      <w:r w:rsidRPr="003D24AF">
        <w:rPr>
          <w:rFonts w:ascii="Arial" w:eastAsia="Arial" w:hAnsi="Arial" w:cs="Arial"/>
          <w:sz w:val="24"/>
          <w:szCs w:val="24"/>
        </w:rPr>
        <w:t>ti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z w:val="24"/>
          <w:szCs w:val="24"/>
        </w:rPr>
        <w:t>k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it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 w:rsidRPr="003D24AF">
        <w:rPr>
          <w:rFonts w:ascii="Arial" w:eastAsia="Arial" w:hAnsi="Arial" w:cs="Arial"/>
          <w:sz w:val="24"/>
          <w:szCs w:val="24"/>
        </w:rPr>
        <w:t>ll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 xml:space="preserve">r </w:t>
      </w:r>
      <w:r w:rsidRPr="003D24AF">
        <w:rPr>
          <w:rFonts w:ascii="Arial" w:eastAsia="Arial" w:hAnsi="Arial" w:cs="Arial"/>
          <w:spacing w:val="1"/>
          <w:sz w:val="24"/>
          <w:szCs w:val="24"/>
        </w:rPr>
        <w:t>An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ab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pacing w:val="1"/>
          <w:sz w:val="24"/>
          <w:szCs w:val="24"/>
        </w:rPr>
        <w:t>n.</w:t>
      </w:r>
    </w:p>
    <w:p w:rsidR="00A73B55" w:rsidRPr="003D24AF" w:rsidRDefault="00A73B55" w:rsidP="00A73B55">
      <w:pPr>
        <w:spacing w:before="4" w:after="0" w:line="100" w:lineRule="exact"/>
        <w:rPr>
          <w:sz w:val="10"/>
          <w:szCs w:val="10"/>
        </w:rPr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3D24AF" w:rsidRDefault="00A73B55" w:rsidP="00A73B55">
      <w:pPr>
        <w:spacing w:after="0" w:line="200" w:lineRule="exact"/>
      </w:pPr>
    </w:p>
    <w:p w:rsidR="00A73B55" w:rsidRPr="000E797B" w:rsidRDefault="00A73B55" w:rsidP="000E797B">
      <w:pPr>
        <w:tabs>
          <w:tab w:val="left" w:pos="5760"/>
        </w:tabs>
        <w:spacing w:after="0"/>
        <w:ind w:left="112" w:right="-20"/>
        <w:rPr>
          <w:rFonts w:ascii="Arial" w:eastAsia="Arial" w:hAnsi="Arial" w:cs="Arial"/>
          <w:sz w:val="24"/>
          <w:szCs w:val="24"/>
        </w:rPr>
        <w:sectPr w:rsidR="00A73B55" w:rsidRPr="000E797B">
          <w:headerReference w:type="default" r:id="rId24"/>
          <w:pgSz w:w="16840" w:h="11920" w:orient="landscape"/>
          <w:pgMar w:top="1040" w:right="1000" w:bottom="280" w:left="740" w:header="0" w:footer="0" w:gutter="0"/>
          <w:cols w:space="720"/>
        </w:sectPr>
      </w:pPr>
      <w:r w:rsidRPr="003D24AF">
        <w:rPr>
          <w:rFonts w:ascii="Arial" w:eastAsia="Arial" w:hAnsi="Arial" w:cs="Arial"/>
          <w:spacing w:val="-1"/>
          <w:sz w:val="24"/>
          <w:szCs w:val="24"/>
        </w:rPr>
        <w:t>M</w:t>
      </w:r>
      <w:r w:rsidRPr="003D24AF">
        <w:rPr>
          <w:rFonts w:ascii="Arial" w:eastAsia="Arial" w:hAnsi="Arial" w:cs="Arial"/>
          <w:spacing w:val="1"/>
          <w:sz w:val="24"/>
          <w:szCs w:val="24"/>
        </w:rPr>
        <w:t>a</w:t>
      </w:r>
      <w:r w:rsidRPr="003D24AF">
        <w:rPr>
          <w:rFonts w:ascii="Arial" w:eastAsia="Arial" w:hAnsi="Arial" w:cs="Arial"/>
          <w:spacing w:val="-1"/>
          <w:sz w:val="24"/>
          <w:szCs w:val="24"/>
        </w:rPr>
        <w:t>g</w:t>
      </w:r>
      <w:r w:rsidRPr="003D24AF">
        <w:rPr>
          <w:rFonts w:ascii="Arial" w:eastAsia="Arial" w:hAnsi="Arial" w:cs="Arial"/>
          <w:spacing w:val="1"/>
          <w:sz w:val="24"/>
          <w:szCs w:val="24"/>
        </w:rPr>
        <w:t>debu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rg</w:t>
      </w:r>
      <w:r w:rsidRPr="003D24AF">
        <w:rPr>
          <w:rFonts w:ascii="Arial" w:eastAsia="Arial" w:hAnsi="Arial" w:cs="Arial"/>
          <w:sz w:val="24"/>
          <w:szCs w:val="24"/>
        </w:rPr>
        <w:t>,</w:t>
      </w:r>
      <w:r w:rsidRPr="003D24AF"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 w:rsidRPr="003D24AF">
        <w:rPr>
          <w:rFonts w:ascii="Arial" w:eastAsia="Arial" w:hAnsi="Arial" w:cs="Arial"/>
          <w:spacing w:val="-1"/>
          <w:sz w:val="24"/>
          <w:szCs w:val="24"/>
        </w:rPr>
        <w:t>e</w:t>
      </w:r>
      <w:r w:rsidRPr="003D24AF">
        <w:rPr>
          <w:rFonts w:ascii="Arial" w:eastAsia="Arial" w:hAnsi="Arial" w:cs="Arial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ab/>
        <w:t>U</w:t>
      </w:r>
      <w:r w:rsidRPr="003D24AF">
        <w:rPr>
          <w:rFonts w:ascii="Arial" w:eastAsia="Arial" w:hAnsi="Arial" w:cs="Arial"/>
          <w:spacing w:val="1"/>
          <w:sz w:val="24"/>
          <w:szCs w:val="24"/>
        </w:rPr>
        <w:t>n</w:t>
      </w:r>
      <w:r w:rsidRPr="003D24AF">
        <w:rPr>
          <w:rFonts w:ascii="Arial" w:eastAsia="Arial" w:hAnsi="Arial" w:cs="Arial"/>
          <w:sz w:val="24"/>
          <w:szCs w:val="24"/>
        </w:rPr>
        <w:t>t</w:t>
      </w:r>
      <w:r w:rsidRPr="003D24AF">
        <w:rPr>
          <w:rFonts w:ascii="Arial" w:eastAsia="Arial" w:hAnsi="Arial" w:cs="Arial"/>
          <w:spacing w:val="1"/>
          <w:sz w:val="24"/>
          <w:szCs w:val="24"/>
        </w:rPr>
        <w:t>e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z w:val="24"/>
          <w:szCs w:val="24"/>
        </w:rPr>
        <w:t>sc</w:t>
      </w:r>
      <w:r w:rsidRPr="003D24AF">
        <w:rPr>
          <w:rFonts w:ascii="Arial" w:eastAsia="Arial" w:hAnsi="Arial" w:cs="Arial"/>
          <w:spacing w:val="1"/>
          <w:sz w:val="24"/>
          <w:szCs w:val="24"/>
        </w:rPr>
        <w:t>h</w:t>
      </w:r>
      <w:r w:rsidRPr="003D24AF">
        <w:rPr>
          <w:rFonts w:ascii="Arial" w:eastAsia="Arial" w:hAnsi="Arial" w:cs="Arial"/>
          <w:spacing w:val="-1"/>
          <w:sz w:val="24"/>
          <w:szCs w:val="24"/>
        </w:rPr>
        <w:t>r</w:t>
      </w:r>
      <w:r w:rsidRPr="003D24AF">
        <w:rPr>
          <w:rFonts w:ascii="Arial" w:eastAsia="Arial" w:hAnsi="Arial" w:cs="Arial"/>
          <w:spacing w:val="-3"/>
          <w:sz w:val="24"/>
          <w:szCs w:val="24"/>
        </w:rPr>
        <w:t>i</w:t>
      </w:r>
      <w:r w:rsidRPr="003D24AF">
        <w:rPr>
          <w:rFonts w:ascii="Arial" w:eastAsia="Arial" w:hAnsi="Arial" w:cs="Arial"/>
          <w:spacing w:val="3"/>
          <w:sz w:val="24"/>
          <w:szCs w:val="24"/>
        </w:rPr>
        <w:t>f</w:t>
      </w:r>
      <w:r w:rsidR="000E797B">
        <w:rPr>
          <w:rFonts w:ascii="Arial" w:eastAsia="Arial" w:hAnsi="Arial" w:cs="Arial"/>
          <w:spacing w:val="3"/>
          <w:sz w:val="24"/>
          <w:szCs w:val="24"/>
        </w:rPr>
        <w:t>t</w:t>
      </w:r>
      <w:bookmarkStart w:id="0" w:name="_GoBack"/>
      <w:bookmarkEnd w:id="0"/>
    </w:p>
    <w:p w:rsidR="000D09A8" w:rsidRPr="001A5AF0" w:rsidRDefault="000D09A8" w:rsidP="000E797B">
      <w:pPr>
        <w:spacing w:before="69" w:after="0"/>
        <w:ind w:right="76"/>
        <w:rPr>
          <w:rFonts w:ascii="Arial" w:eastAsia="Arial" w:hAnsi="Arial" w:cs="Arial"/>
          <w:sz w:val="24"/>
          <w:szCs w:val="24"/>
        </w:rPr>
      </w:pPr>
    </w:p>
    <w:sectPr w:rsidR="000D09A8" w:rsidRPr="001A5AF0" w:rsidSect="000E797B">
      <w:footerReference w:type="first" r:id="rId25"/>
      <w:pgSz w:w="11920" w:h="16840"/>
      <w:pgMar w:top="760" w:right="1000" w:bottom="280" w:left="10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26EB" w:rsidRDefault="000B26EB" w:rsidP="00783510">
      <w:r>
        <w:separator/>
      </w:r>
    </w:p>
  </w:endnote>
  <w:endnote w:type="continuationSeparator" w:id="0">
    <w:p w:rsidR="000B26EB" w:rsidRDefault="000B26EB" w:rsidP="007835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703040504020204"/>
    <w:charset w:val="00"/>
    <w:family w:val="swiss"/>
    <w:pitch w:val="variable"/>
    <w:sig w:usb0="00000003" w:usb1="00000000" w:usb2="00000000" w:usb3="00000000" w:csb0="00000001" w:csb1="00000000"/>
    <w:embedRegular r:id="rId1" w:fontKey="{F9797076-1EC3-4D48-B34D-64AF27C15E5F}"/>
    <w:embedBold r:id="rId2" w:fontKey="{8B70BCCE-3F35-444D-BF0A-01A36DC026CF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3" w:fontKey="{F88A0E56-2FDE-4720-BC11-A908A40CA881}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  <w:embedRegular r:id="rId4" w:fontKey="{D8D0BAC7-C503-4FEC-B40B-DE6D3409F063}"/>
    <w:embedBold r:id="rId5" w:fontKey="{5B2179D2-1CB5-48D3-AEA2-8846A876E2E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1EB3374E-235D-42BA-B9CB-F1B97B70F13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Pr="00A81728" w:rsidRDefault="00B57A26" w:rsidP="002B3AF3">
    <w:pPr>
      <w:pStyle w:val="Fuzeile"/>
      <w:jc w:val="right"/>
    </w:pPr>
    <w:r>
      <w:t>32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26EB" w:rsidRDefault="000B26EB" w:rsidP="00783510">
      <w:r>
        <w:separator/>
      </w:r>
    </w:p>
  </w:footnote>
  <w:footnote w:type="continuationSeparator" w:id="0">
    <w:p w:rsidR="000B26EB" w:rsidRDefault="000B26EB" w:rsidP="007835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Pr="00CA3495" w:rsidRDefault="00B57A26" w:rsidP="00CA3495">
    <w:pPr>
      <w:pStyle w:val="Kopfzeile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Pr="003D24AF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gorie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D: 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3"/>
                              <w:sz w:val="24"/>
                              <w:szCs w:val="24"/>
                              <w:highlight w:val="lightGray"/>
                            </w:rPr>
                            <w:t>w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  <w:highlight w:val="lightGray"/>
                            </w:rPr>
                            <w:t>u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b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uung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(n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D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 xml:space="preserve">ntritt)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5" type="#_x0000_t202" style="position:absolute;left:0;text-align:left;margin-left:41.6pt;margin-top:57.1pt;width:746.1pt;height:14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" filled="f" stroked="f">
              <v:textbox inset="0,0,0,0">
                <w:txbxContent>
                  <w:p w:rsidR="00B57A26" w:rsidRPr="003D24AF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gorie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D: 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3"/>
                        <w:sz w:val="24"/>
                        <w:szCs w:val="24"/>
                        <w:highlight w:val="lightGray"/>
                      </w:rPr>
                      <w:t>w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  <w:highlight w:val="lightGray"/>
                      </w:rPr>
                      <w:t>u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b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uung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(n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D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 xml:space="preserve">ntritt)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0" w:lineRule="atLeast"/>
      <w:rPr>
        <w:sz w:val="0"/>
        <w:szCs w:val="0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Pr="003D24AF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2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: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2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Lo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le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2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ion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(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>h D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>ri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tt)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24"/>
                              <w:szCs w:val="24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6" type="#_x0000_t202" style="position:absolute;left:0;text-align:left;margin-left:41.6pt;margin-top:57.1pt;width:746.1pt;height:14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" filled="f" stroked="f">
              <v:textbox inset="0,0,0,0">
                <w:txbxContent>
                  <w:p w:rsidR="00B57A26" w:rsidRPr="003D24AF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2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: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2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Lo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le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2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ion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1"/>
                        <w:sz w:val="24"/>
                        <w:szCs w:val="24"/>
                        <w:highlight w:val="lightGray"/>
                      </w:rPr>
                      <w:t>(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24"/>
                        <w:szCs w:val="24"/>
                        <w:highlight w:val="lightGray"/>
                      </w:rPr>
                      <w:t>ac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>h D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24"/>
                        <w:szCs w:val="24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>ri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1"/>
                        <w:sz w:val="24"/>
                        <w:szCs w:val="24"/>
                        <w:highlight w:val="lightGray"/>
                      </w:rPr>
                      <w:t>tt)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24"/>
                        <w:szCs w:val="24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0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  <w:highlight w:val="lightGray"/>
                            </w:rPr>
                            <w:t>F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: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2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V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o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um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7" type="#_x0000_t202" style="position:absolute;left:0;text-align:left;margin-left:41.6pt;margin-top:57.1pt;width:746.1pt;height:14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" filled="f" stroked="f">
              <v:textbox inset="0,0,0,0">
                <w:txbxContent>
                  <w:p w:rsidR="00B57A26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  <w:highlight w:val="lightGray"/>
                      </w:rPr>
                      <w:t>F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: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2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V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o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um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79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Pr="003D24AF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gorie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2"/>
                              <w:sz w:val="24"/>
                              <w:szCs w:val="24"/>
                              <w:highlight w:val="lightGray"/>
                            </w:rPr>
                            <w:t>G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: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2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ion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2"/>
                              <w:sz w:val="24"/>
                              <w:szCs w:val="24"/>
                              <w:highlight w:val="lightGray"/>
                            </w:rPr>
                            <w:t>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und In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rn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on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2"/>
                              <w:sz w:val="24"/>
                              <w:szCs w:val="24"/>
                              <w:highlight w:val="lightGray"/>
                            </w:rPr>
                            <w:t>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b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it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8" type="#_x0000_t202" style="position:absolute;left:0;text-align:left;margin-left:41.6pt;margin-top:57.1pt;width:746.1pt;height:14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" filled="f" stroked="f">
              <v:textbox inset="0,0,0,0">
                <w:txbxContent>
                  <w:p w:rsidR="00B57A26" w:rsidRPr="003D24AF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gorie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2"/>
                        <w:sz w:val="24"/>
                        <w:szCs w:val="24"/>
                        <w:highlight w:val="lightGray"/>
                      </w:rPr>
                      <w:t>G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: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2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ion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2"/>
                        <w:sz w:val="24"/>
                        <w:szCs w:val="24"/>
                        <w:highlight w:val="lightGray"/>
                      </w:rPr>
                      <w:t>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und In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rn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on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2"/>
                        <w:sz w:val="24"/>
                        <w:szCs w:val="24"/>
                        <w:highlight w:val="lightGray"/>
                      </w:rPr>
                      <w:t>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b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it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0" w:lineRule="atLeast"/>
      <w:rPr>
        <w:sz w:val="0"/>
        <w:szCs w:val="0"/>
      </w:rPr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0" w:lineRule="atLeast"/>
      <w:rPr>
        <w:sz w:val="0"/>
        <w:szCs w:val="0"/>
      </w:rPr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0" w:lineRule="atLeast"/>
      <w:rPr>
        <w:sz w:val="0"/>
        <w:szCs w:val="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1154430</wp:posOffset>
              </wp:positionH>
              <wp:positionV relativeFrom="page">
                <wp:posOffset>546735</wp:posOffset>
              </wp:positionV>
              <wp:extent cx="5697855" cy="177800"/>
              <wp:effectExtent l="0" t="0" r="0" b="0"/>
              <wp:wrapNone/>
              <wp:docPr id="38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9785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Pr="003D24AF" w:rsidRDefault="00B57A26">
                          <w:pPr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9" type="#_x0000_t202" style="position:absolute;left:0;text-align:left;margin-left:90.9pt;margin-top:43.05pt;width:448.65pt;height:14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" filled="f" stroked="f">
              <v:textbox inset="0,0,0,0">
                <w:txbxContent>
                  <w:p w:rsidR="00B57A26" w:rsidRPr="003D24AF" w:rsidRDefault="00B57A26">
                    <w:pPr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gorie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4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8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: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2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P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ubli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ka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ion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n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(Er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sc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inung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4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Di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ntritt;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m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 xml:space="preserve">it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4"/>
                              <w:sz w:val="18"/>
                              <w:szCs w:val="18"/>
                              <w:highlight w:val="lightGray"/>
                            </w:rPr>
                            <w:t>M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gd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bu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3"/>
                              <w:sz w:val="18"/>
                              <w:szCs w:val="18"/>
                              <w:highlight w:val="lightGray"/>
                            </w:rPr>
                            <w:t>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g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r Affili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ti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o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n,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 xml:space="preserve"> m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nd. Do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p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p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ffili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ti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o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 xml:space="preserve">n)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0" type="#_x0000_t202" style="position:absolute;left:0;text-align:left;margin-left:41.6pt;margin-top:57.1pt;width:746.1pt;height:14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" filled="f" stroked="f">
              <v:textbox inset="0,0,0,0">
                <w:txbxContent>
                  <w:p w:rsidR="00B57A26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gorie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4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8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: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2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P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ubli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ka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ion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n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(Er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sc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inung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4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Di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ntritt;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m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 xml:space="preserve">it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4"/>
                        <w:sz w:val="18"/>
                        <w:szCs w:val="18"/>
                        <w:highlight w:val="lightGray"/>
                      </w:rPr>
                      <w:t>M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gd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bu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3"/>
                        <w:sz w:val="18"/>
                        <w:szCs w:val="18"/>
                        <w:highlight w:val="lightGray"/>
                      </w:rPr>
                      <w:t>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g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r Affili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ti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o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n,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 xml:space="preserve"> m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nd. Do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p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p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ffili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ti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o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 xml:space="preserve">n)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Pr="003D24AF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B: 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hre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(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Di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 xml:space="preserve">ntritt)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1" type="#_x0000_t202" style="position:absolute;left:0;text-align:left;margin-left:41.6pt;margin-top:57.1pt;width:746.1pt;height:14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" filled="f" stroked="f">
              <v:textbox inset="0,0,0,0">
                <w:txbxContent>
                  <w:p w:rsidR="00B57A26" w:rsidRPr="003D24AF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B: 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hre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(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Di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 xml:space="preserve">ntritt)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B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uung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v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on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PJ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-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ud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/-inn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n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2" type="#_x0000_t202" style="position:absolute;left:0;text-align:left;margin-left:41.6pt;margin-top:57.1pt;width:746.1pt;height:14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" filled="f" stroked="f">
              <v:textbox inset="0,0,0,0">
                <w:txbxContent>
                  <w:p w:rsidR="00B57A26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B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uung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v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on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PJ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-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ud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/-inn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n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0" w:lineRule="atLeast"/>
      <w:rPr>
        <w:sz w:val="0"/>
        <w:szCs w:val="0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4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5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2"/>
                              <w:sz w:val="24"/>
                              <w:szCs w:val="24"/>
                              <w:highlight w:val="lightGray"/>
                            </w:rPr>
                            <w:t>u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f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umm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rung d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r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hrl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ung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 xml:space="preserve">n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3" type="#_x0000_t202" style="position:absolute;left:0;text-align:left;margin-left:41.6pt;margin-top:57.1pt;width:746.1pt;height:14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" filled="f" stroked="f">
              <v:textbox inset="0,0,0,0">
                <w:txbxContent>
                  <w:p w:rsidR="00B57A26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5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2"/>
                        <w:sz w:val="24"/>
                        <w:szCs w:val="24"/>
                        <w:highlight w:val="lightGray"/>
                      </w:rPr>
                      <w:t>u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f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umm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ie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rung d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r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hrl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ung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 xml:space="preserve">n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A26" w:rsidRDefault="00B57A26">
    <w:pPr>
      <w:spacing w:after="0"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725170</wp:posOffset>
              </wp:positionV>
              <wp:extent cx="9475470" cy="177800"/>
              <wp:effectExtent l="0" t="0" r="0" b="0"/>
              <wp:wrapNone/>
              <wp:docPr id="383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754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7A26" w:rsidRPr="003D24AF" w:rsidRDefault="00B57A26">
                          <w:pPr>
                            <w:tabs>
                              <w:tab w:val="left" w:pos="14900"/>
                            </w:tabs>
                            <w:spacing w:after="0" w:line="265" w:lineRule="exact"/>
                            <w:ind w:left="20" w:right="-56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K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gorie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C: Dri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m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  <w:highlight w:val="lightGray"/>
                            </w:rPr>
                            <w:t>tt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  <w:highlight w:val="lightGray"/>
                            </w:rPr>
                            <w:t>l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sz w:val="18"/>
                              <w:szCs w:val="18"/>
                              <w:highlight w:val="lightGray"/>
                            </w:rPr>
                            <w:t>(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Ang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b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ac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h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 xml:space="preserve">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D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i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e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s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1"/>
                              <w:sz w:val="18"/>
                              <w:szCs w:val="18"/>
                              <w:highlight w:val="lightGray"/>
                            </w:rPr>
                            <w:t>a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>n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pacing w:val="-2"/>
                              <w:sz w:val="18"/>
                              <w:szCs w:val="18"/>
                              <w:highlight w:val="lightGray"/>
                            </w:rPr>
                            <w:t>t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 xml:space="preserve">ritt) </w:t>
                          </w:r>
                          <w:r w:rsidRPr="00A73B55">
                            <w:rPr>
                              <w:rFonts w:ascii="Arial" w:eastAsia="Arial" w:hAnsi="Arial" w:cs="Arial"/>
                              <w:b/>
                              <w:bCs/>
                              <w:i/>
                              <w:sz w:val="18"/>
                              <w:szCs w:val="18"/>
                              <w:highlight w:val="lightGray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4" type="#_x0000_t202" style="position:absolute;left:0;text-align:left;margin-left:41.6pt;margin-top:57.1pt;width:746.1pt;height:14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" filled="f" stroked="f">
              <v:textbox inset="0,0,0,0">
                <w:txbxContent>
                  <w:p w:rsidR="00B57A26" w:rsidRPr="003D24AF" w:rsidRDefault="00B57A26">
                    <w:pPr>
                      <w:tabs>
                        <w:tab w:val="left" w:pos="14900"/>
                      </w:tabs>
                      <w:spacing w:after="0" w:line="265" w:lineRule="exact"/>
                      <w:ind w:left="20" w:right="-56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K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gorie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C: Dri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m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  <w:highlight w:val="lightGray"/>
                      </w:rPr>
                      <w:t>tt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  <w:highlight w:val="lightGray"/>
                      </w:rPr>
                      <w:t>l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sz w:val="18"/>
                        <w:szCs w:val="18"/>
                        <w:highlight w:val="lightGray"/>
                      </w:rPr>
                      <w:t>(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Ang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b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ac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h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 xml:space="preserve">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D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i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e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s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1"/>
                        <w:sz w:val="18"/>
                        <w:szCs w:val="18"/>
                        <w:highlight w:val="lightGray"/>
                      </w:rPr>
                      <w:t>a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>n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pacing w:val="-2"/>
                        <w:sz w:val="18"/>
                        <w:szCs w:val="18"/>
                        <w:highlight w:val="lightGray"/>
                      </w:rPr>
                      <w:t>t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 xml:space="preserve">ritt) </w:t>
                    </w:r>
                    <w:r w:rsidRPr="00A73B55">
                      <w:rPr>
                        <w:rFonts w:ascii="Arial" w:eastAsia="Arial" w:hAnsi="Arial" w:cs="Arial"/>
                        <w:b/>
                        <w:bCs/>
                        <w:i/>
                        <w:sz w:val="18"/>
                        <w:szCs w:val="18"/>
                        <w:highlight w:val="lightGray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7F86D0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5F6A38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EB8B0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8C4664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84D63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7F0A67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A4E18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72EB1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534AD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47690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6A256467"/>
    <w:multiLevelType w:val="hybridMultilevel"/>
    <w:tmpl w:val="9DECF2C8"/>
    <w:lvl w:ilvl="0" w:tplc="E87ED97A">
      <w:start w:val="1"/>
      <w:numFmt w:val="bullet"/>
      <w:lvlText w:val=""/>
      <w:lvlJc w:val="left"/>
      <w:pPr>
        <w:ind w:left="147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397"/>
    <w:rsid w:val="00016618"/>
    <w:rsid w:val="000A2BA5"/>
    <w:rsid w:val="000B26EB"/>
    <w:rsid w:val="000B7615"/>
    <w:rsid w:val="000D09A8"/>
    <w:rsid w:val="000E797B"/>
    <w:rsid w:val="000F5397"/>
    <w:rsid w:val="000F6DCC"/>
    <w:rsid w:val="00121882"/>
    <w:rsid w:val="0013602C"/>
    <w:rsid w:val="00143A87"/>
    <w:rsid w:val="001613DB"/>
    <w:rsid w:val="001707CC"/>
    <w:rsid w:val="00171424"/>
    <w:rsid w:val="001A5AF0"/>
    <w:rsid w:val="001B15AE"/>
    <w:rsid w:val="001E7475"/>
    <w:rsid w:val="00200EC6"/>
    <w:rsid w:val="0027184E"/>
    <w:rsid w:val="002B3AF3"/>
    <w:rsid w:val="002E0F9C"/>
    <w:rsid w:val="002E701D"/>
    <w:rsid w:val="002F2272"/>
    <w:rsid w:val="00301E3B"/>
    <w:rsid w:val="00326B40"/>
    <w:rsid w:val="00341637"/>
    <w:rsid w:val="003473B8"/>
    <w:rsid w:val="00364E15"/>
    <w:rsid w:val="003860A5"/>
    <w:rsid w:val="003A426E"/>
    <w:rsid w:val="003A7EF7"/>
    <w:rsid w:val="003C086F"/>
    <w:rsid w:val="003C4CD1"/>
    <w:rsid w:val="003F2C43"/>
    <w:rsid w:val="00414D4B"/>
    <w:rsid w:val="004155FE"/>
    <w:rsid w:val="0041681E"/>
    <w:rsid w:val="00432FB0"/>
    <w:rsid w:val="00457AFE"/>
    <w:rsid w:val="0048439E"/>
    <w:rsid w:val="00527825"/>
    <w:rsid w:val="005B3C44"/>
    <w:rsid w:val="005F0455"/>
    <w:rsid w:val="0061014B"/>
    <w:rsid w:val="00616739"/>
    <w:rsid w:val="0062280E"/>
    <w:rsid w:val="00651BC0"/>
    <w:rsid w:val="00652D52"/>
    <w:rsid w:val="0068549C"/>
    <w:rsid w:val="006B64AC"/>
    <w:rsid w:val="006F3B25"/>
    <w:rsid w:val="00701454"/>
    <w:rsid w:val="007163F5"/>
    <w:rsid w:val="00725FBF"/>
    <w:rsid w:val="00766EB6"/>
    <w:rsid w:val="00783510"/>
    <w:rsid w:val="007B024E"/>
    <w:rsid w:val="007B3584"/>
    <w:rsid w:val="007C6D06"/>
    <w:rsid w:val="008206B9"/>
    <w:rsid w:val="00851DFA"/>
    <w:rsid w:val="008634B2"/>
    <w:rsid w:val="008775A5"/>
    <w:rsid w:val="008E3DA0"/>
    <w:rsid w:val="00921455"/>
    <w:rsid w:val="00943A06"/>
    <w:rsid w:val="009C6CDF"/>
    <w:rsid w:val="009F1BF2"/>
    <w:rsid w:val="009F4641"/>
    <w:rsid w:val="00A128BD"/>
    <w:rsid w:val="00A411EF"/>
    <w:rsid w:val="00A6765D"/>
    <w:rsid w:val="00A73B55"/>
    <w:rsid w:val="00A81728"/>
    <w:rsid w:val="00AC6D37"/>
    <w:rsid w:val="00AF04E9"/>
    <w:rsid w:val="00B25449"/>
    <w:rsid w:val="00B525B9"/>
    <w:rsid w:val="00B57A26"/>
    <w:rsid w:val="00BE0D69"/>
    <w:rsid w:val="00BF2E19"/>
    <w:rsid w:val="00C24DE6"/>
    <w:rsid w:val="00C268C1"/>
    <w:rsid w:val="00C45F82"/>
    <w:rsid w:val="00C464E4"/>
    <w:rsid w:val="00C651AC"/>
    <w:rsid w:val="00C96711"/>
    <w:rsid w:val="00C97CAA"/>
    <w:rsid w:val="00CA3495"/>
    <w:rsid w:val="00CC12B4"/>
    <w:rsid w:val="00D05C8A"/>
    <w:rsid w:val="00D20403"/>
    <w:rsid w:val="00D2258E"/>
    <w:rsid w:val="00D65C31"/>
    <w:rsid w:val="00D66DD6"/>
    <w:rsid w:val="00D727FA"/>
    <w:rsid w:val="00D85442"/>
    <w:rsid w:val="00DA4565"/>
    <w:rsid w:val="00DB07F4"/>
    <w:rsid w:val="00DE0991"/>
    <w:rsid w:val="00DE2EE1"/>
    <w:rsid w:val="00E16FD3"/>
    <w:rsid w:val="00E51F8A"/>
    <w:rsid w:val="00EA5B37"/>
    <w:rsid w:val="00EC6480"/>
    <w:rsid w:val="00EC661F"/>
    <w:rsid w:val="00F5757C"/>
    <w:rsid w:val="00F8001E"/>
    <w:rsid w:val="00F81182"/>
    <w:rsid w:val="00FC2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47ED8CB7"/>
  <w15:docId w15:val="{9EDE1CBA-EA9B-446E-823A-CE3B58EBD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27825"/>
    <w:pPr>
      <w:autoSpaceDE w:val="0"/>
      <w:autoSpaceDN w:val="0"/>
      <w:spacing w:after="120"/>
      <w:jc w:val="both"/>
    </w:pPr>
    <w:rPr>
      <w:rFonts w:ascii="Lucida Sans" w:hAnsi="Lucida Sans"/>
    </w:rPr>
  </w:style>
  <w:style w:type="paragraph" w:styleId="berschrift1">
    <w:name w:val="heading 1"/>
    <w:basedOn w:val="Standard"/>
    <w:next w:val="Standard"/>
    <w:qFormat/>
    <w:rsid w:val="009F1BF2"/>
    <w:pPr>
      <w:keepNext/>
      <w:spacing w:before="36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berschrift1"/>
    <w:next w:val="Standard"/>
    <w:qFormat/>
    <w:rsid w:val="009F1BF2"/>
    <w:pPr>
      <w:outlineLvl w:val="1"/>
    </w:pPr>
    <w:rPr>
      <w:bCs w:val="0"/>
      <w:iCs/>
      <w:sz w:val="22"/>
      <w:szCs w:val="28"/>
    </w:rPr>
  </w:style>
  <w:style w:type="paragraph" w:styleId="berschrift3">
    <w:name w:val="heading 3"/>
    <w:basedOn w:val="berschrift2"/>
    <w:next w:val="Standard"/>
    <w:qFormat/>
    <w:rsid w:val="009F1BF2"/>
    <w:pPr>
      <w:outlineLvl w:val="2"/>
    </w:pPr>
    <w:rPr>
      <w:bCs/>
      <w:sz w:val="20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OvGUKopfDatum">
    <w:name w:val="OvGU Kopf Datum"/>
    <w:basedOn w:val="OvGUKopf"/>
    <w:next w:val="OvGUKopf"/>
    <w:rsid w:val="00D65C31"/>
    <w:pPr>
      <w:spacing w:before="360"/>
    </w:pPr>
  </w:style>
  <w:style w:type="paragraph" w:styleId="Kopfzeile">
    <w:name w:val="header"/>
    <w:basedOn w:val="Standard"/>
    <w:link w:val="KopfzeileZchn"/>
    <w:uiPriority w:val="99"/>
    <w:rsid w:val="004155FE"/>
    <w:pPr>
      <w:tabs>
        <w:tab w:val="center" w:pos="4536"/>
        <w:tab w:val="right" w:pos="9072"/>
      </w:tabs>
    </w:pPr>
  </w:style>
  <w:style w:type="paragraph" w:customStyle="1" w:styleId="OvGUKopfNummer">
    <w:name w:val="OvGU Kopf Nummer"/>
    <w:basedOn w:val="OvGUKopf"/>
    <w:rsid w:val="00652D52"/>
    <w:pPr>
      <w:spacing w:before="60" w:after="60"/>
    </w:pPr>
    <w:rPr>
      <w:b/>
    </w:rPr>
  </w:style>
  <w:style w:type="paragraph" w:customStyle="1" w:styleId="OvGUKopfTyp">
    <w:name w:val="OvGU Kopf Typ"/>
    <w:rsid w:val="009F4641"/>
    <w:pPr>
      <w:pageBreakBefore/>
      <w:spacing w:before="400"/>
    </w:pPr>
    <w:rPr>
      <w:rFonts w:ascii="Lucida Sans" w:hAnsi="Lucida Sans"/>
      <w:b/>
      <w:sz w:val="28"/>
      <w:szCs w:val="28"/>
    </w:rPr>
  </w:style>
  <w:style w:type="table" w:styleId="Tabellenraster">
    <w:name w:val="Table Grid"/>
    <w:basedOn w:val="NormaleTabelle"/>
    <w:rsid w:val="00943A06"/>
    <w:pPr>
      <w:autoSpaceDE w:val="0"/>
      <w:autoSpaceDN w:val="0"/>
      <w:spacing w:after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EA5B37"/>
    <w:rPr>
      <w:rFonts w:ascii="Tahoma" w:hAnsi="Tahoma" w:cs="Tahoma"/>
      <w:sz w:val="16"/>
      <w:szCs w:val="16"/>
    </w:rPr>
  </w:style>
  <w:style w:type="paragraph" w:customStyle="1" w:styleId="OvGUKopf">
    <w:name w:val="OvGU Kopf"/>
    <w:next w:val="Standard"/>
    <w:rsid w:val="0041681E"/>
    <w:pPr>
      <w:kinsoku w:val="0"/>
    </w:pPr>
    <w:rPr>
      <w:rFonts w:ascii="Lucida Sans" w:hAnsi="Lucida Sans"/>
      <w:szCs w:val="28"/>
    </w:rPr>
  </w:style>
  <w:style w:type="paragraph" w:customStyle="1" w:styleId="OvGUKopfGliederungspunkt">
    <w:name w:val="OvGU Kopf Gliederungspunkt"/>
    <w:basedOn w:val="OvGUKopf"/>
    <w:rsid w:val="00326B40"/>
    <w:pPr>
      <w:spacing w:before="60" w:after="60"/>
    </w:pPr>
    <w:rPr>
      <w:sz w:val="22"/>
      <w:szCs w:val="22"/>
    </w:rPr>
  </w:style>
  <w:style w:type="paragraph" w:customStyle="1" w:styleId="OvGUKopfHerausgeber">
    <w:name w:val="OvGU Kopf Herausgeber"/>
    <w:basedOn w:val="OvGUKopf"/>
    <w:rsid w:val="00121882"/>
    <w:pPr>
      <w:spacing w:before="120" w:after="120"/>
    </w:pPr>
    <w:rPr>
      <w:b/>
      <w:sz w:val="22"/>
    </w:rPr>
  </w:style>
  <w:style w:type="table" w:customStyle="1" w:styleId="OvGUKopfTabelle2">
    <w:name w:val="OvGU Kopf Tabelle 2"/>
    <w:basedOn w:val="NormaleTabelle"/>
    <w:rsid w:val="00527825"/>
    <w:rPr>
      <w:rFonts w:ascii="Lucida Sans" w:hAnsi="Lucida Sans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85" w:type="dxa"/>
        <w:left w:w="85" w:type="dxa"/>
        <w:bottom w:w="85" w:type="dxa"/>
        <w:right w:w="85" w:type="dxa"/>
      </w:tblCellMar>
    </w:tblPr>
    <w:tcPr>
      <w:noWrap/>
      <w:vAlign w:val="center"/>
    </w:tcPr>
  </w:style>
  <w:style w:type="table" w:customStyle="1" w:styleId="OvGUKopfTabelle1">
    <w:name w:val="OvGU Kopf Tabelle 1"/>
    <w:basedOn w:val="NormaleTabelle"/>
    <w:rsid w:val="0068549C"/>
    <w:rPr>
      <w:rFonts w:ascii="Lucida Sans" w:hAnsi="Lucida Sans"/>
    </w:rPr>
    <w:tblPr>
      <w:tblCellMar>
        <w:left w:w="0" w:type="dxa"/>
        <w:right w:w="0" w:type="dxa"/>
      </w:tblCellMar>
    </w:tblPr>
    <w:trPr>
      <w:cantSplit/>
    </w:trPr>
    <w:tcPr>
      <w:noWrap/>
    </w:tcPr>
  </w:style>
  <w:style w:type="paragraph" w:styleId="Fuzeile">
    <w:name w:val="footer"/>
    <w:aliases w:val="OvGU Fußzeile"/>
    <w:link w:val="FuzeileZchn"/>
    <w:uiPriority w:val="99"/>
    <w:rsid w:val="002E0F9C"/>
    <w:pPr>
      <w:pBdr>
        <w:top w:val="single" w:sz="4" w:space="2" w:color="808080"/>
      </w:pBdr>
      <w:tabs>
        <w:tab w:val="center" w:pos="4820"/>
        <w:tab w:val="right" w:pos="9639"/>
      </w:tabs>
    </w:pPr>
    <w:rPr>
      <w:rFonts w:ascii="Lucida Sans" w:hAnsi="Lucida Sans" w:cs="Arial"/>
      <w:sz w:val="18"/>
    </w:rPr>
  </w:style>
  <w:style w:type="character" w:styleId="Kommentarzeichen">
    <w:name w:val="annotation reference"/>
    <w:basedOn w:val="Absatz-Standardschriftart"/>
    <w:uiPriority w:val="99"/>
    <w:unhideWhenUsed/>
    <w:rsid w:val="0001661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16618"/>
    <w:pPr>
      <w:widowControl w:val="0"/>
      <w:autoSpaceDE/>
      <w:autoSpaceDN/>
      <w:spacing w:after="200"/>
      <w:jc w:val="left"/>
    </w:pPr>
    <w:rPr>
      <w:rFonts w:asciiTheme="minorHAnsi" w:eastAsiaTheme="minorHAnsi" w:hAnsiTheme="minorHAnsi" w:cstheme="minorBidi"/>
      <w:lang w:val="en-US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16618"/>
    <w:rPr>
      <w:rFonts w:asciiTheme="minorHAnsi" w:eastAsiaTheme="minorHAnsi" w:hAnsiTheme="minorHAnsi" w:cstheme="minorBidi"/>
      <w:lang w:val="en-US"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unhideWhenUsed/>
    <w:rsid w:val="0001661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016618"/>
    <w:rPr>
      <w:rFonts w:asciiTheme="minorHAnsi" w:eastAsiaTheme="minorHAnsi" w:hAnsiTheme="minorHAnsi" w:cstheme="minorBidi"/>
      <w:b/>
      <w:bCs/>
      <w:lang w:val="en-US"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16618"/>
    <w:rPr>
      <w:rFonts w:ascii="Tahoma" w:hAnsi="Tahoma" w:cs="Tahoma"/>
      <w:sz w:val="16"/>
      <w:szCs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016618"/>
    <w:rPr>
      <w:rFonts w:ascii="Lucida Sans" w:hAnsi="Lucida Sans"/>
    </w:rPr>
  </w:style>
  <w:style w:type="character" w:customStyle="1" w:styleId="FuzeileZchn">
    <w:name w:val="Fußzeile Zchn"/>
    <w:aliases w:val="OvGU Fußzeile Zchn"/>
    <w:basedOn w:val="Absatz-Standardschriftart"/>
    <w:link w:val="Fuzeile"/>
    <w:uiPriority w:val="99"/>
    <w:rsid w:val="00016618"/>
    <w:rPr>
      <w:rFonts w:ascii="Lucida Sans" w:hAnsi="Lucida Sans" w:cs="Arial"/>
      <w:sz w:val="18"/>
    </w:rPr>
  </w:style>
  <w:style w:type="paragraph" w:styleId="Listenabsatz">
    <w:name w:val="List Paragraph"/>
    <w:basedOn w:val="Standard"/>
    <w:uiPriority w:val="34"/>
    <w:qFormat/>
    <w:rsid w:val="001A5A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eader" Target="header11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14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9.xml"/><Relationship Id="rId20" Type="http://schemas.openxmlformats.org/officeDocument/2006/relationships/header" Target="header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eader" Target="header17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eader" Target="header16.xml"/><Relationship Id="rId10" Type="http://schemas.openxmlformats.org/officeDocument/2006/relationships/header" Target="header3.xml"/><Relationship Id="rId19" Type="http://schemas.openxmlformats.org/officeDocument/2006/relationships/header" Target="head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eader" Target="header15.xml"/><Relationship Id="rId27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0E620-AD0A-400B-AD9C-3F144AEE0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36F9139</Template>
  <TotalTime>0</TotalTime>
  <Pages>18</Pages>
  <Words>1046</Words>
  <Characters>8814</Characters>
  <Application>Microsoft Office Word</Application>
  <DocSecurity>0</DocSecurity>
  <Lines>195</Lines>
  <Paragraphs>59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Amtliche Bekanntmachung</vt:lpstr>
    </vt:vector>
  </TitlesOfParts>
  <Company>Otto-von-Guericke Universität Magdeburg</Company>
  <LinksUpToDate>false</LinksUpToDate>
  <CharactersWithSpaces>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Amtliche Bekanntmachung</dc:title>
  <dc:creator>fmohr</dc:creator>
  <cp:lastModifiedBy>Schönfelder, Christin</cp:lastModifiedBy>
  <cp:revision>2</cp:revision>
  <cp:lastPrinted>2019-06-20T12:18:00Z</cp:lastPrinted>
  <dcterms:created xsi:type="dcterms:W3CDTF">2019-06-27T12:16:00Z</dcterms:created>
  <dcterms:modified xsi:type="dcterms:W3CDTF">2019-06-27T12:16:00Z</dcterms:modified>
</cp:coreProperties>
</file>